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2012592337"/>
        <w:docPartObj>
          <w:docPartGallery w:val="Cover Pages"/>
          <w:docPartUnique/>
        </w:docPartObj>
      </w:sdtPr>
      <w:sdtEndPr/>
      <w:sdtContent>
        <w:p w14:paraId="25E6E6FA" w14:textId="0E21DC1A" w:rsidR="0052710F" w:rsidRDefault="0052710F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24408EC8" wp14:editId="5BB25ADB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333A56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550"/>
                                  <w:gridCol w:w="2268"/>
                                </w:tblGrid>
                                <w:tr w:rsidR="0052710F" w14:paraId="344F9E18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3914A5CE" w14:textId="340595A0" w:rsidR="0052710F" w:rsidRDefault="00C955CB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43E6433A" wp14:editId="0D8397C7">
                                            <wp:extent cx="3065572" cy="3943350"/>
                                            <wp:effectExtent l="0" t="0" r="1905" b="0"/>
                                            <wp:docPr id="12" name="Picture 12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1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1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3066756" cy="3944873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b/>
                                          <w:bCs/>
                                          <w:caps/>
                                          <w:color w:val="191919" w:themeColor="text1" w:themeTint="E6"/>
                                          <w:sz w:val="56"/>
                                          <w:szCs w:val="56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6829A3D4" w14:textId="7E9CA2F3" w:rsidR="0052710F" w:rsidRPr="0052710F" w:rsidRDefault="0052710F">
                                          <w:pPr>
                                            <w:pStyle w:val="NoSpacing"/>
                                            <w:spacing w:line="312" w:lineRule="auto"/>
                                            <w:jc w:val="right"/>
                                            <w:rPr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56"/>
                                              <w:szCs w:val="56"/>
                                            </w:rPr>
                                          </w:pPr>
                                          <w:r w:rsidRPr="0052710F">
                                            <w:rPr>
                                              <w:b/>
                                              <w:bCs/>
                                              <w:caps/>
                                              <w:color w:val="191919" w:themeColor="text1" w:themeTint="E6"/>
                                              <w:sz w:val="56"/>
                                              <w:szCs w:val="56"/>
                                            </w:rPr>
                                            <w:t>Small Business Content Calendar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207EED9C" w14:textId="6E1B552D" w:rsidR="0052710F" w:rsidRDefault="0052710F">
                                          <w:pPr>
                                            <w:jc w:val="right"/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2B07F74F" w14:textId="77777777" w:rsidR="00C955CB" w:rsidRPr="007A3682" w:rsidRDefault="00C955CB" w:rsidP="00C955CB">
                                      <w:pPr>
                                        <w:pStyle w:val="NoSpacing"/>
                                        <w:rPr>
                                          <w:caps/>
                                          <w:color w:val="333A56" w:themeColor="accent2"/>
                                          <w:sz w:val="28"/>
                                          <w:szCs w:val="28"/>
                                        </w:rPr>
                                      </w:pPr>
                                      <w:r w:rsidRPr="007A3682">
                                        <w:rPr>
                                          <w:caps/>
                                          <w:color w:val="333A56" w:themeColor="accent2"/>
                                          <w:sz w:val="28"/>
                                          <w:szCs w:val="28"/>
                                        </w:rPr>
                                        <w:t>Learn More From Our Free Excel and Office Resources:</w:t>
                                      </w:r>
                                    </w:p>
                                    <w:p w14:paraId="6BA76E62" w14:textId="77777777" w:rsidR="00C955CB" w:rsidRPr="007A3682" w:rsidRDefault="00C955CB" w:rsidP="00C955CB">
                                      <w:pPr>
                                        <w:pStyle w:val="NoSpacing"/>
                                        <w:rPr>
                                          <w:caps/>
                                          <w:color w:val="333A56" w:themeColor="accent2"/>
                                          <w:szCs w:val="24"/>
                                        </w:rPr>
                                      </w:pPr>
                                    </w:p>
                                    <w:p w14:paraId="114299E5" w14:textId="77777777" w:rsidR="00C955CB" w:rsidRDefault="00C955CB" w:rsidP="00C955CB">
                                      <w:pPr>
                                        <w:pStyle w:val="ListParagraph"/>
                                        <w:spacing w:after="160" w:line="259" w:lineRule="auto"/>
                                        <w:ind w:left="360"/>
                                      </w:pPr>
                                    </w:p>
                                    <w:p w14:paraId="43169612" w14:textId="77777777" w:rsidR="00C955CB" w:rsidRPr="00BC50B7" w:rsidRDefault="00C955CB" w:rsidP="00C955CB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160" w:line="259" w:lineRule="auto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  <w:r w:rsidRPr="00BC50B7">
                                        <w:rPr>
                                          <w:sz w:val="24"/>
                                          <w:szCs w:val="24"/>
                                        </w:rPr>
                                        <w:t xml:space="preserve">Webinars: </w:t>
                                      </w:r>
                                      <w:hyperlink r:id="rId12" w:history="1">
                                        <w:r w:rsidRPr="00BC50B7">
                                          <w:rPr>
                                            <w:rStyle w:val="Hyperlink"/>
                                            <w:color w:val="333A56" w:themeColor="accent2"/>
                                            <w:sz w:val="24"/>
                                            <w:szCs w:val="24"/>
                                          </w:rPr>
                                          <w:t>Formulas, Pivot Tables and Macros &amp; VBA</w:t>
                                        </w:r>
                                      </w:hyperlink>
                                    </w:p>
                                    <w:p w14:paraId="54880D00" w14:textId="77777777" w:rsidR="00C955CB" w:rsidRPr="00BC50B7" w:rsidRDefault="00C955CB" w:rsidP="00C955CB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160" w:line="259" w:lineRule="auto"/>
                                        <w:rPr>
                                          <w:rStyle w:val="Hyperlink"/>
                                          <w:color w:val="333A56" w:themeColor="accent2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BC50B7">
                                        <w:rPr>
                                          <w:sz w:val="24"/>
                                          <w:szCs w:val="24"/>
                                        </w:rPr>
                                        <w:t xml:space="preserve">Blog Tutorials: </w:t>
                                      </w:r>
                                      <w:hyperlink r:id="rId13" w:history="1">
                                        <w:r w:rsidRPr="00BC50B7">
                                          <w:rPr>
                                            <w:rStyle w:val="Hyperlink"/>
                                            <w:color w:val="333A56" w:themeColor="accent2"/>
                                            <w:sz w:val="24"/>
                                            <w:szCs w:val="24"/>
                                          </w:rPr>
                                          <w:t>Formulas, Pivot Tables, Charts, Macros, VBA, Power Query, Power Pivot, Analysis</w:t>
                                        </w:r>
                                      </w:hyperlink>
                                    </w:p>
                                    <w:p w14:paraId="02679863" w14:textId="77777777" w:rsidR="00C955CB" w:rsidRPr="00BC50B7" w:rsidRDefault="00C955CB" w:rsidP="00C955CB">
                                      <w:pPr>
                                        <w:pStyle w:val="ListParagraph"/>
                                        <w:numPr>
                                          <w:ilvl w:val="0"/>
                                          <w:numId w:val="1"/>
                                        </w:numPr>
                                        <w:spacing w:after="160" w:line="259" w:lineRule="auto"/>
                                        <w:rPr>
                                          <w:color w:val="333A56" w:themeColor="accent2"/>
                                          <w:sz w:val="24"/>
                                          <w:szCs w:val="24"/>
                                        </w:rPr>
                                      </w:pPr>
                                      <w:r w:rsidRPr="00BC50B7">
                                        <w:rPr>
                                          <w:sz w:val="24"/>
                                          <w:szCs w:val="24"/>
                                        </w:rPr>
                                        <w:t xml:space="preserve">Excel Podcast: </w:t>
                                      </w:r>
                                      <w:hyperlink r:id="rId14" w:history="1">
                                        <w:r w:rsidRPr="00BC50B7">
                                          <w:rPr>
                                            <w:rStyle w:val="Hyperlink"/>
                                            <w:color w:val="333A56" w:themeColor="accent2"/>
                                            <w:sz w:val="24"/>
                                            <w:szCs w:val="24"/>
                                          </w:rPr>
                                          <w:t>Interviewing the Excel Experts</w:t>
                                        </w:r>
                                      </w:hyperlink>
                                    </w:p>
                                    <w:p w14:paraId="5B4DCA35" w14:textId="77777777" w:rsidR="00C955CB" w:rsidRDefault="00C955CB" w:rsidP="00C955CB">
                                      <w:pPr>
                                        <w:pStyle w:val="NoSpacing"/>
                                      </w:pPr>
                                    </w:p>
                                    <w:p w14:paraId="5FE34429" w14:textId="5B80D34F" w:rsidR="0052710F" w:rsidRDefault="00C955CB" w:rsidP="00C955CB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  <w:r w:rsidRPr="00A03BDA">
                                        <w:rPr>
                                          <w:color w:val="333A56" w:themeColor="accent2"/>
                                        </w:rPr>
                                        <w:t>My</w:t>
                                      </w:r>
                                      <w:r>
                                        <w:rPr>
                                          <w:color w:val="333A56" w:themeColor="accent2"/>
                                        </w:rPr>
                                        <w:t>E</w:t>
                                      </w:r>
                                      <w:r w:rsidRPr="00A03BDA">
                                        <w:rPr>
                                          <w:color w:val="333A56" w:themeColor="accent2"/>
                                        </w:rPr>
                                        <w:t>xcel</w:t>
                                      </w:r>
                                      <w:r>
                                        <w:rPr>
                                          <w:color w:val="333A56" w:themeColor="accent2"/>
                                        </w:rPr>
                                        <w:t>O</w:t>
                                      </w:r>
                                      <w:r w:rsidRPr="00A03BDA">
                                        <w:rPr>
                                          <w:color w:val="333A56" w:themeColor="accent2"/>
                                        </w:rPr>
                                        <w:t>nline</w:t>
                                      </w:r>
                                      <w:sdt>
                                        <w:sdtPr>
                                          <w:rPr>
                                            <w:color w:val="333A56" w:themeColor="accent2"/>
                                          </w:rPr>
                                          <w:alias w:val="Abstract"/>
                                          <w:tag w:val=""/>
                                          <w:id w:val="-2036181933"/>
                                          <w:showingPlcHdr/>
      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      <w:text/>
                                        </w:sdtPr>
                                        <w:sdtEndPr>
                                          <w:rPr>
                                            <w:color w:val="000000" w:themeColor="text1"/>
                                          </w:rPr>
                                        </w:sdtEndPr>
                                        <w:sdtContent>
                                          <w:r w:rsidR="00BC50B7">
                                            <w:rPr>
                                              <w:color w:val="333A56" w:themeColor="accent2"/>
                                            </w:rPr>
                                            <w:t xml:space="preserve">     </w:t>
                                          </w:r>
                                        </w:sdtContent>
                                      </w:sdt>
                                    </w:p>
                                    <w:sdt>
                                      <w:sdtPr>
                                        <w:rPr>
                                          <w:color w:val="333A56" w:themeColor="accent2"/>
                                          <w:sz w:val="26"/>
                                          <w:szCs w:val="26"/>
                                        </w:rPr>
                                        <w:alias w:val="Author"/>
                                        <w:tag w:val=""/>
                                        <w:id w:val="-279026076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14:paraId="2CBAD128" w14:textId="6610F616" w:rsidR="0052710F" w:rsidRDefault="00BC50B7">
                                          <w:pPr>
                                            <w:pStyle w:val="NoSpacing"/>
                                            <w:rPr>
                                              <w:color w:val="333A56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333A56" w:themeColor="accent2"/>
                                              <w:sz w:val="26"/>
                                              <w:szCs w:val="26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  <w:p w14:paraId="15F6B377" w14:textId="0424E37E" w:rsidR="0052710F" w:rsidRDefault="0052710F">
                                      <w:pPr>
                                        <w:pStyle w:val="NoSpacing"/>
                                      </w:pPr>
                                    </w:p>
                                  </w:tc>
                                </w:tr>
                              </w:tbl>
                              <w:p w14:paraId="6D70CB98" w14:textId="77777777" w:rsidR="0052710F" w:rsidRDefault="0052710F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24408EC8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659264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333A56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550"/>
                            <w:gridCol w:w="2268"/>
                          </w:tblGrid>
                          <w:tr w:rsidR="0052710F" w14:paraId="344F9E18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3914A5CE" w14:textId="340595A0" w:rsidR="0052710F" w:rsidRDefault="00C955CB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3E6433A" wp14:editId="0D8397C7">
                                      <wp:extent cx="3065572" cy="3943350"/>
                                      <wp:effectExtent l="0" t="0" r="1905" b="0"/>
                                      <wp:docPr id="12" name="Picture 12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3066756" cy="3944873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b/>
                                    <w:bCs/>
                                    <w:caps/>
                                    <w:color w:val="191919" w:themeColor="text1" w:themeTint="E6"/>
                                    <w:sz w:val="56"/>
                                    <w:szCs w:val="56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6829A3D4" w14:textId="7E9CA2F3" w:rsidR="0052710F" w:rsidRPr="0052710F" w:rsidRDefault="0052710F">
                                    <w:pPr>
                                      <w:pStyle w:val="NoSpacing"/>
                                      <w:spacing w:line="312" w:lineRule="auto"/>
                                      <w:jc w:val="right"/>
                                      <w:rPr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56"/>
                                        <w:szCs w:val="56"/>
                                      </w:rPr>
                                    </w:pPr>
                                    <w:r w:rsidRPr="0052710F">
                                      <w:rPr>
                                        <w:b/>
                                        <w:bCs/>
                                        <w:caps/>
                                        <w:color w:val="191919" w:themeColor="text1" w:themeTint="E6"/>
                                        <w:sz w:val="56"/>
                                        <w:szCs w:val="56"/>
                                      </w:rPr>
                                      <w:t>Small Business Content Calendar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Subtitle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07EED9C" w14:textId="6E1B552D" w:rsidR="0052710F" w:rsidRDefault="0052710F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2B07F74F" w14:textId="77777777" w:rsidR="00C955CB" w:rsidRPr="007A3682" w:rsidRDefault="00C955CB" w:rsidP="00C955CB">
                                <w:pPr>
                                  <w:pStyle w:val="NoSpacing"/>
                                  <w:rPr>
                                    <w:caps/>
                                    <w:color w:val="333A56" w:themeColor="accent2"/>
                                    <w:sz w:val="28"/>
                                    <w:szCs w:val="28"/>
                                  </w:rPr>
                                </w:pPr>
                                <w:r w:rsidRPr="007A3682">
                                  <w:rPr>
                                    <w:caps/>
                                    <w:color w:val="333A56" w:themeColor="accent2"/>
                                    <w:sz w:val="28"/>
                                    <w:szCs w:val="28"/>
                                  </w:rPr>
                                  <w:t>Learn More From Our Free Excel and Office Resources:</w:t>
                                </w:r>
                              </w:p>
                              <w:p w14:paraId="6BA76E62" w14:textId="77777777" w:rsidR="00C955CB" w:rsidRPr="007A3682" w:rsidRDefault="00C955CB" w:rsidP="00C955CB">
                                <w:pPr>
                                  <w:pStyle w:val="NoSpacing"/>
                                  <w:rPr>
                                    <w:caps/>
                                    <w:color w:val="333A56" w:themeColor="accent2"/>
                                    <w:szCs w:val="24"/>
                                  </w:rPr>
                                </w:pPr>
                              </w:p>
                              <w:p w14:paraId="114299E5" w14:textId="77777777" w:rsidR="00C955CB" w:rsidRDefault="00C955CB" w:rsidP="00C955CB">
                                <w:pPr>
                                  <w:pStyle w:val="ListParagraph"/>
                                  <w:spacing w:after="160" w:line="259" w:lineRule="auto"/>
                                  <w:ind w:left="360"/>
                                </w:pPr>
                              </w:p>
                              <w:p w14:paraId="43169612" w14:textId="77777777" w:rsidR="00C955CB" w:rsidRPr="00BC50B7" w:rsidRDefault="00C955CB" w:rsidP="00C955CB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160" w:line="259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BC50B7">
                                  <w:rPr>
                                    <w:sz w:val="24"/>
                                    <w:szCs w:val="24"/>
                                  </w:rPr>
                                  <w:t xml:space="preserve">Webinars: </w:t>
                                </w:r>
                                <w:hyperlink r:id="rId15" w:history="1">
                                  <w:r w:rsidRPr="00BC50B7">
                                    <w:rPr>
                                      <w:rStyle w:val="Hyperlink"/>
                                      <w:color w:val="333A56" w:themeColor="accent2"/>
                                      <w:sz w:val="24"/>
                                      <w:szCs w:val="24"/>
                                    </w:rPr>
                                    <w:t>Formulas, Pivot Tables and Macros &amp; VBA</w:t>
                                  </w:r>
                                </w:hyperlink>
                              </w:p>
                              <w:p w14:paraId="54880D00" w14:textId="77777777" w:rsidR="00C955CB" w:rsidRPr="00BC50B7" w:rsidRDefault="00C955CB" w:rsidP="00C955CB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160" w:line="259" w:lineRule="auto"/>
                                  <w:rPr>
                                    <w:rStyle w:val="Hyperlink"/>
                                    <w:color w:val="333A56" w:themeColor="accent2"/>
                                    <w:sz w:val="24"/>
                                    <w:szCs w:val="24"/>
                                  </w:rPr>
                                </w:pPr>
                                <w:r w:rsidRPr="00BC50B7">
                                  <w:rPr>
                                    <w:sz w:val="24"/>
                                    <w:szCs w:val="24"/>
                                  </w:rPr>
                                  <w:t xml:space="preserve">Blog Tutorials: </w:t>
                                </w:r>
                                <w:hyperlink r:id="rId16" w:history="1">
                                  <w:r w:rsidRPr="00BC50B7">
                                    <w:rPr>
                                      <w:rStyle w:val="Hyperlink"/>
                                      <w:color w:val="333A56" w:themeColor="accent2"/>
                                      <w:sz w:val="24"/>
                                      <w:szCs w:val="24"/>
                                    </w:rPr>
                                    <w:t>Formulas, Pivot Tables, Charts, Macros, VBA, Power Query, Power Pivot, Analysis</w:t>
                                  </w:r>
                                </w:hyperlink>
                              </w:p>
                              <w:p w14:paraId="02679863" w14:textId="77777777" w:rsidR="00C955CB" w:rsidRPr="00BC50B7" w:rsidRDefault="00C955CB" w:rsidP="00C955CB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spacing w:after="160" w:line="259" w:lineRule="auto"/>
                                  <w:rPr>
                                    <w:color w:val="333A56" w:themeColor="accent2"/>
                                    <w:sz w:val="24"/>
                                    <w:szCs w:val="24"/>
                                  </w:rPr>
                                </w:pPr>
                                <w:r w:rsidRPr="00BC50B7">
                                  <w:rPr>
                                    <w:sz w:val="24"/>
                                    <w:szCs w:val="24"/>
                                  </w:rPr>
                                  <w:t xml:space="preserve">Excel Podcast: </w:t>
                                </w:r>
                                <w:hyperlink r:id="rId17" w:history="1">
                                  <w:r w:rsidRPr="00BC50B7">
                                    <w:rPr>
                                      <w:rStyle w:val="Hyperlink"/>
                                      <w:color w:val="333A56" w:themeColor="accent2"/>
                                      <w:sz w:val="24"/>
                                      <w:szCs w:val="24"/>
                                    </w:rPr>
                                    <w:t>Interviewing the Excel Experts</w:t>
                                  </w:r>
                                </w:hyperlink>
                              </w:p>
                              <w:p w14:paraId="5B4DCA35" w14:textId="77777777" w:rsidR="00C955CB" w:rsidRDefault="00C955CB" w:rsidP="00C955CB">
                                <w:pPr>
                                  <w:pStyle w:val="NoSpacing"/>
                                </w:pPr>
                              </w:p>
                              <w:p w14:paraId="5FE34429" w14:textId="5B80D34F" w:rsidR="0052710F" w:rsidRDefault="00C955CB" w:rsidP="00C955CB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  <w:r w:rsidRPr="00A03BDA">
                                  <w:rPr>
                                    <w:color w:val="333A56" w:themeColor="accent2"/>
                                  </w:rPr>
                                  <w:t>My</w:t>
                                </w:r>
                                <w:r>
                                  <w:rPr>
                                    <w:color w:val="333A56" w:themeColor="accent2"/>
                                  </w:rPr>
                                  <w:t>E</w:t>
                                </w:r>
                                <w:r w:rsidRPr="00A03BDA">
                                  <w:rPr>
                                    <w:color w:val="333A56" w:themeColor="accent2"/>
                                  </w:rPr>
                                  <w:t>xcel</w:t>
                                </w:r>
                                <w:r>
                                  <w:rPr>
                                    <w:color w:val="333A56" w:themeColor="accent2"/>
                                  </w:rPr>
                                  <w:t>O</w:t>
                                </w:r>
                                <w:r w:rsidRPr="00A03BDA">
                                  <w:rPr>
                                    <w:color w:val="333A56" w:themeColor="accent2"/>
                                  </w:rPr>
                                  <w:t>nline</w:t>
                                </w:r>
                                <w:sdt>
                                  <w:sdtPr>
                                    <w:rPr>
                                      <w:color w:val="333A56" w:themeColor="accent2"/>
                                    </w:rPr>
                                    <w:alias w:val="Abstract"/>
                                    <w:tag w:val=""/>
                                    <w:id w:val="-2036181933"/>
                                    <w:showingPlcHdr/>
  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  <w:text/>
                                  </w:sdtPr>
                                  <w:sdtEndPr>
                                    <w:rPr>
                                      <w:color w:val="000000" w:themeColor="text1"/>
                                    </w:rPr>
                                  </w:sdtEndPr>
                                  <w:sdtContent>
                                    <w:r w:rsidR="00BC50B7">
                                      <w:rPr>
                                        <w:color w:val="333A56" w:themeColor="accent2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333A56" w:themeColor="accent2"/>
                                    <w:sz w:val="26"/>
                                    <w:szCs w:val="26"/>
                                  </w:rPr>
                                  <w:alias w:val="Author"/>
                                  <w:tag w:val=""/>
                                  <w:id w:val="-279026076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2CBAD128" w14:textId="6610F616" w:rsidR="0052710F" w:rsidRDefault="00BC50B7">
                                    <w:pPr>
                                      <w:pStyle w:val="NoSpacing"/>
                                      <w:rPr>
                                        <w:color w:val="333A56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333A56" w:themeColor="accent2"/>
                                        <w:sz w:val="26"/>
                                        <w:szCs w:val="26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  <w:p w14:paraId="15F6B377" w14:textId="0424E37E" w:rsidR="0052710F" w:rsidRDefault="0052710F">
                                <w:pPr>
                                  <w:pStyle w:val="NoSpacing"/>
                                </w:pPr>
                              </w:p>
                            </w:tc>
                          </w:tr>
                        </w:tbl>
                        <w:p w14:paraId="6D70CB98" w14:textId="77777777" w:rsidR="0052710F" w:rsidRDefault="0052710F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48012F98" w14:textId="77777777" w:rsidR="0052710F" w:rsidRDefault="0052710F"/>
    <w:tbl>
      <w:tblPr>
        <w:tblW w:w="5000" w:type="pct"/>
        <w:tblLook w:val="04A0" w:firstRow="1" w:lastRow="0" w:firstColumn="1" w:lastColumn="0" w:noHBand="0" w:noVBand="1"/>
      </w:tblPr>
      <w:tblGrid>
        <w:gridCol w:w="340"/>
        <w:gridCol w:w="4902"/>
        <w:gridCol w:w="5223"/>
        <w:gridCol w:w="335"/>
      </w:tblGrid>
      <w:tr w:rsidR="00265218" w:rsidRPr="00D73A84" w14:paraId="0A819CC9" w14:textId="77777777" w:rsidTr="0052710F">
        <w:trPr>
          <w:trHeight w:val="983"/>
        </w:trPr>
        <w:tc>
          <w:tcPr>
            <w:tcW w:w="158" w:type="pct"/>
            <w:shd w:val="clear" w:color="auto" w:fill="auto"/>
          </w:tcPr>
          <w:p w14:paraId="4E36CF68" w14:textId="77777777" w:rsidR="00265218" w:rsidRPr="00D73A84" w:rsidRDefault="00265218" w:rsidP="00AE3FB7">
            <w:pPr>
              <w:pStyle w:val="Title"/>
            </w:pPr>
          </w:p>
        </w:tc>
        <w:tc>
          <w:tcPr>
            <w:tcW w:w="2269" w:type="pct"/>
            <w:shd w:val="clear" w:color="auto" w:fill="1F497D" w:themeFill="text2"/>
            <w:vAlign w:val="center"/>
          </w:tcPr>
          <w:p w14:paraId="27BF9B34" w14:textId="77777777" w:rsidR="00265218" w:rsidRPr="00D73A84" w:rsidRDefault="00D83256" w:rsidP="004E4001">
            <w:pPr>
              <w:pStyle w:val="Title"/>
            </w:pPr>
            <w:sdt>
              <w:sdtPr>
                <w:id w:val="935170006"/>
                <w:placeholder>
                  <w:docPart w:val="BC824798108D4616BA440E1354D669A1"/>
                </w:placeholder>
                <w:temporary/>
                <w:showingPlcHdr/>
                <w15:appearance w15:val="hidden"/>
              </w:sdtPr>
              <w:sdtEndPr/>
              <w:sdtContent>
                <w:r w:rsidR="004E4001" w:rsidRPr="00D73A84">
                  <w:t>Social Media</w:t>
                </w:r>
              </w:sdtContent>
            </w:sdt>
            <w:r w:rsidR="00A33273" w:rsidRPr="00D73A84">
              <w:t xml:space="preserve"> </w:t>
            </w:r>
          </w:p>
        </w:tc>
        <w:tc>
          <w:tcPr>
            <w:tcW w:w="2418" w:type="pct"/>
            <w:shd w:val="clear" w:color="auto" w:fill="auto"/>
          </w:tcPr>
          <w:p w14:paraId="7CB1EC3C" w14:textId="77777777" w:rsidR="00265218" w:rsidRPr="00D73A84" w:rsidRDefault="00265218" w:rsidP="00AE3FB7">
            <w:pPr>
              <w:pStyle w:val="Title"/>
            </w:pPr>
          </w:p>
        </w:tc>
        <w:tc>
          <w:tcPr>
            <w:tcW w:w="155" w:type="pct"/>
            <w:shd w:val="clear" w:color="auto" w:fill="auto"/>
          </w:tcPr>
          <w:p w14:paraId="50C0AB8A" w14:textId="77777777" w:rsidR="00265218" w:rsidRPr="00D73A84" w:rsidRDefault="00265218" w:rsidP="00AE3FB7">
            <w:pPr>
              <w:pStyle w:val="Title"/>
            </w:pPr>
          </w:p>
        </w:tc>
      </w:tr>
      <w:tr w:rsidR="00BC1B68" w:rsidRPr="00D73A84" w14:paraId="0C8964CE" w14:textId="77777777" w:rsidTr="0052710F">
        <w:trPr>
          <w:trHeight w:val="543"/>
        </w:trPr>
        <w:tc>
          <w:tcPr>
            <w:tcW w:w="158" w:type="pct"/>
            <w:shd w:val="clear" w:color="auto" w:fill="auto"/>
          </w:tcPr>
          <w:p w14:paraId="296881B8" w14:textId="77777777" w:rsidR="00BC1B68" w:rsidRPr="00D73A84" w:rsidRDefault="00BC1B68" w:rsidP="00AE3FB7">
            <w:pPr>
              <w:pStyle w:val="Text"/>
            </w:pPr>
          </w:p>
        </w:tc>
        <w:tc>
          <w:tcPr>
            <w:tcW w:w="4687" w:type="pct"/>
            <w:gridSpan w:val="2"/>
            <w:shd w:val="clear" w:color="auto" w:fill="auto"/>
          </w:tcPr>
          <w:p w14:paraId="29453A40" w14:textId="77777777" w:rsidR="00BC1B68" w:rsidRPr="00D73A84" w:rsidRDefault="00BC1B68" w:rsidP="00AE3FB7">
            <w:pPr>
              <w:pStyle w:val="Text"/>
            </w:pPr>
          </w:p>
        </w:tc>
        <w:tc>
          <w:tcPr>
            <w:tcW w:w="155" w:type="pct"/>
            <w:shd w:val="clear" w:color="auto" w:fill="auto"/>
          </w:tcPr>
          <w:p w14:paraId="5FD86AE3" w14:textId="77777777" w:rsidR="00BC1B68" w:rsidRPr="00D73A84" w:rsidRDefault="00BC1B68" w:rsidP="00AE3FB7">
            <w:pPr>
              <w:pStyle w:val="Text"/>
            </w:pPr>
          </w:p>
        </w:tc>
      </w:tr>
      <w:tr w:rsidR="00265218" w:rsidRPr="00D73A84" w14:paraId="5D3220B9" w14:textId="77777777" w:rsidTr="0052710F">
        <w:trPr>
          <w:trHeight w:val="9818"/>
        </w:trPr>
        <w:tc>
          <w:tcPr>
            <w:tcW w:w="158" w:type="pct"/>
            <w:shd w:val="clear" w:color="auto" w:fill="auto"/>
          </w:tcPr>
          <w:p w14:paraId="0DECDA40" w14:textId="77777777" w:rsidR="00265218" w:rsidRPr="00D73A84" w:rsidRDefault="00265218" w:rsidP="00AE3FB7">
            <w:pPr>
              <w:pStyle w:val="Text"/>
            </w:pPr>
          </w:p>
        </w:tc>
        <w:tc>
          <w:tcPr>
            <w:tcW w:w="4687" w:type="pct"/>
            <w:gridSpan w:val="2"/>
            <w:shd w:val="clear" w:color="auto" w:fill="auto"/>
          </w:tcPr>
          <w:p w14:paraId="527D918E" w14:textId="77777777" w:rsidR="00A3321A" w:rsidRPr="00D73A84" w:rsidRDefault="00A3321A" w:rsidP="00AC276F">
            <w:r w:rsidRPr="00D73A84">
              <w:t xml:space="preserve"> </w:t>
            </w:r>
          </w:p>
          <w:tbl>
            <w:tblPr>
              <w:tblStyle w:val="TableGrid"/>
              <w:tblW w:w="99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4A0" w:firstRow="1" w:lastRow="0" w:firstColumn="1" w:lastColumn="0" w:noHBand="0" w:noVBand="1"/>
            </w:tblPr>
            <w:tblGrid>
              <w:gridCol w:w="1152"/>
              <w:gridCol w:w="236"/>
              <w:gridCol w:w="1152"/>
              <w:gridCol w:w="236"/>
              <w:gridCol w:w="2880"/>
              <w:gridCol w:w="236"/>
              <w:gridCol w:w="236"/>
              <w:gridCol w:w="403"/>
              <w:gridCol w:w="236"/>
              <w:gridCol w:w="3141"/>
            </w:tblGrid>
            <w:tr w:rsidR="00AC276F" w:rsidRPr="00D73A84" w14:paraId="3D132FF6" w14:textId="77777777" w:rsidTr="00AC276F">
              <w:tc>
                <w:tcPr>
                  <w:tcW w:w="1152" w:type="dxa"/>
                  <w:shd w:val="clear" w:color="auto" w:fill="auto"/>
                  <w:vAlign w:val="center"/>
                </w:tcPr>
                <w:p w14:paraId="3645D94A" w14:textId="77777777" w:rsidR="00AC276F" w:rsidRPr="00D73A84" w:rsidRDefault="00AC276F" w:rsidP="00A33273">
                  <w:pPr>
                    <w:pStyle w:val="BlueBoldText"/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30ADCA85" w14:textId="77777777" w:rsidR="00AC276F" w:rsidRPr="00D73A84" w:rsidRDefault="00AC276F" w:rsidP="00A33273">
                  <w:pPr>
                    <w:pStyle w:val="BlueBoldText"/>
                  </w:pPr>
                </w:p>
              </w:tc>
              <w:tc>
                <w:tcPr>
                  <w:tcW w:w="1152" w:type="dxa"/>
                  <w:shd w:val="clear" w:color="auto" w:fill="auto"/>
                  <w:vAlign w:val="center"/>
                </w:tcPr>
                <w:p w14:paraId="163F139B" w14:textId="77777777" w:rsidR="00AC276F" w:rsidRPr="00D73A84" w:rsidRDefault="00AC276F" w:rsidP="00A33273">
                  <w:pPr>
                    <w:pStyle w:val="BlueBoldText"/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0CDFD922" w14:textId="77777777" w:rsidR="00AC276F" w:rsidRPr="00D73A84" w:rsidRDefault="00AC276F" w:rsidP="00A33273">
                  <w:pPr>
                    <w:pStyle w:val="BlueBoldText"/>
                  </w:pPr>
                </w:p>
              </w:tc>
              <w:tc>
                <w:tcPr>
                  <w:tcW w:w="2880" w:type="dxa"/>
                  <w:shd w:val="clear" w:color="auto" w:fill="auto"/>
                  <w:vAlign w:val="center"/>
                </w:tcPr>
                <w:p w14:paraId="0299AD32" w14:textId="77777777" w:rsidR="00AC276F" w:rsidRPr="00D73A84" w:rsidRDefault="00AC276F" w:rsidP="00A33273">
                  <w:pPr>
                    <w:pStyle w:val="BlueBoldText"/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5C960159" w14:textId="77777777" w:rsidR="00AC276F" w:rsidRPr="00D73A84" w:rsidRDefault="00AC276F" w:rsidP="00A33273">
                  <w:pPr>
                    <w:pStyle w:val="BlueBoldText"/>
                  </w:pPr>
                </w:p>
              </w:tc>
              <w:tc>
                <w:tcPr>
                  <w:tcW w:w="236" w:type="dxa"/>
                  <w:shd w:val="clear" w:color="auto" w:fill="auto"/>
                  <w:vAlign w:val="center"/>
                </w:tcPr>
                <w:p w14:paraId="01BE974B" w14:textId="77777777" w:rsidR="00AC276F" w:rsidRPr="00D73A84" w:rsidRDefault="00AC276F" w:rsidP="00A33273">
                  <w:pPr>
                    <w:pStyle w:val="BlueBoldText"/>
                  </w:pPr>
                </w:p>
              </w:tc>
              <w:sdt>
                <w:sdtPr>
                  <w:id w:val="-729696876"/>
                  <w:placeholder>
                    <w:docPart w:val="451773DF068F453C9DCEC3EE4E7362A7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3780" w:type="dxa"/>
                      <w:gridSpan w:val="3"/>
                      <w:shd w:val="clear" w:color="auto" w:fill="auto"/>
                      <w:vAlign w:val="center"/>
                    </w:tcPr>
                    <w:p w14:paraId="07BEC834" w14:textId="77777777" w:rsidR="00AC276F" w:rsidRPr="00D73A84" w:rsidRDefault="003F43E8" w:rsidP="003F43E8">
                      <w:pPr>
                        <w:pStyle w:val="LegendText"/>
                      </w:pPr>
                      <w:r w:rsidRPr="00D73A84">
                        <w:t>T - Twitter / F - Facebook / I - Instagram /</w:t>
                      </w:r>
                      <w:r w:rsidRPr="00D73A84">
                        <w:br/>
                        <w:t>P - Pinterest / L - LinkedIn</w:t>
                      </w:r>
                    </w:p>
                  </w:tc>
                </w:sdtContent>
              </w:sdt>
            </w:tr>
            <w:tr w:rsidR="00A33273" w:rsidRPr="00D73A84" w14:paraId="4FE633CA" w14:textId="77777777" w:rsidTr="00A33273">
              <w:sdt>
                <w:sdtPr>
                  <w:id w:val="49729982"/>
                  <w:placeholder>
                    <w:docPart w:val="63B43873B41C4A049DBF92CD3A604AC2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" w:type="dxa"/>
                      <w:shd w:val="clear" w:color="auto" w:fill="F2F2F2" w:themeFill="background1" w:themeFillShade="F2"/>
                      <w:vAlign w:val="center"/>
                    </w:tcPr>
                    <w:p w14:paraId="2423BC43" w14:textId="77777777" w:rsidR="00A33273" w:rsidRPr="00D73A84" w:rsidRDefault="00036BA1" w:rsidP="003F43E8">
                      <w:pPr>
                        <w:pStyle w:val="BlueBoldText"/>
                      </w:pPr>
                      <w:r w:rsidRPr="00D73A84">
                        <w:t>Date</w:t>
                      </w:r>
                    </w:p>
                  </w:tc>
                </w:sdtContent>
              </w:sdt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09FA20F9" w14:textId="77777777" w:rsidR="00A33273" w:rsidRPr="00D73A84" w:rsidRDefault="00A33273" w:rsidP="00A33273">
                  <w:pPr>
                    <w:pStyle w:val="BlueBoldText"/>
                  </w:pPr>
                </w:p>
              </w:tc>
              <w:sdt>
                <w:sdtPr>
                  <w:id w:val="666447469"/>
                  <w:placeholder>
                    <w:docPart w:val="0B89C1A4AABE4D8783F12C4D6B0CB2AE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1152" w:type="dxa"/>
                      <w:shd w:val="clear" w:color="auto" w:fill="F2F2F2" w:themeFill="background1" w:themeFillShade="F2"/>
                      <w:vAlign w:val="center"/>
                    </w:tcPr>
                    <w:p w14:paraId="5BCFA0A2" w14:textId="77777777" w:rsidR="00A33273" w:rsidRPr="00D73A84" w:rsidRDefault="00036BA1" w:rsidP="003F43E8">
                      <w:pPr>
                        <w:pStyle w:val="BlueBoldText"/>
                      </w:pPr>
                      <w:r w:rsidRPr="00D73A84">
                        <w:t>Time</w:t>
                      </w:r>
                    </w:p>
                  </w:tc>
                </w:sdtContent>
              </w:sdt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47525F30" w14:textId="77777777" w:rsidR="00A33273" w:rsidRPr="00D73A84" w:rsidRDefault="00A33273" w:rsidP="00A33273">
                  <w:pPr>
                    <w:pStyle w:val="BlueBoldText"/>
                  </w:pPr>
                </w:p>
              </w:tc>
              <w:sdt>
                <w:sdtPr>
                  <w:id w:val="579637859"/>
                  <w:placeholder>
                    <w:docPart w:val="8412B6F4BBFF4C809936A54F22236EF2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2880" w:type="dxa"/>
                      <w:shd w:val="clear" w:color="auto" w:fill="F2F2F2" w:themeFill="background1" w:themeFillShade="F2"/>
                      <w:vAlign w:val="center"/>
                    </w:tcPr>
                    <w:p w14:paraId="3E1A8356" w14:textId="77777777" w:rsidR="00A33273" w:rsidRPr="00D73A84" w:rsidRDefault="00036BA1" w:rsidP="003F43E8">
                      <w:pPr>
                        <w:pStyle w:val="BlueBoldText"/>
                      </w:pPr>
                      <w:r w:rsidRPr="00D73A84">
                        <w:t>Theme</w:t>
                      </w:r>
                    </w:p>
                  </w:tc>
                </w:sdtContent>
              </w:sdt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1A2D5E59" w14:textId="77777777" w:rsidR="00A33273" w:rsidRPr="00D73A84" w:rsidRDefault="00A33273" w:rsidP="00A33273">
                  <w:pPr>
                    <w:pStyle w:val="BlueBoldText"/>
                  </w:pPr>
                </w:p>
              </w:tc>
              <w:tc>
                <w:tcPr>
                  <w:tcW w:w="236" w:type="dxa"/>
                  <w:shd w:val="clear" w:color="auto" w:fill="F2F2F2" w:themeFill="background1" w:themeFillShade="F2"/>
                  <w:vAlign w:val="center"/>
                </w:tcPr>
                <w:p w14:paraId="59894995" w14:textId="77777777" w:rsidR="00A33273" w:rsidRPr="00D73A84" w:rsidRDefault="00A33273" w:rsidP="00A33273">
                  <w:pPr>
                    <w:pStyle w:val="BlueBoldText"/>
                  </w:pPr>
                </w:p>
              </w:tc>
              <w:sdt>
                <w:sdtPr>
                  <w:id w:val="398947461"/>
                  <w:placeholder>
                    <w:docPart w:val="750A15D895874FA88325B4998E5F06B0"/>
                  </w:placeholder>
                  <w:temporary/>
                  <w:showingPlcHdr/>
                  <w15:appearance w15:val="hidden"/>
                </w:sdtPr>
                <w:sdtEndPr/>
                <w:sdtContent>
                  <w:tc>
                    <w:tcPr>
                      <w:tcW w:w="3780" w:type="dxa"/>
                      <w:gridSpan w:val="3"/>
                      <w:shd w:val="clear" w:color="auto" w:fill="F2F2F2" w:themeFill="background1" w:themeFillShade="F2"/>
                      <w:vAlign w:val="center"/>
                    </w:tcPr>
                    <w:p w14:paraId="02D8BD63" w14:textId="77777777" w:rsidR="00A33273" w:rsidRPr="00D73A84" w:rsidRDefault="00036BA1" w:rsidP="003F43E8">
                      <w:pPr>
                        <w:pStyle w:val="BlueBoldText"/>
                      </w:pPr>
                      <w:r w:rsidRPr="00D73A84">
                        <w:t>Social Network</w:t>
                      </w:r>
                      <w:r w:rsidR="003F43E8" w:rsidRPr="00D73A84">
                        <w:t>/</w:t>
                      </w:r>
                      <w:r w:rsidRPr="00D73A84">
                        <w:t>Note</w:t>
                      </w:r>
                    </w:p>
                  </w:tc>
                </w:sdtContent>
              </w:sdt>
            </w:tr>
            <w:tr w:rsidR="00A33273" w:rsidRPr="00D73A84" w14:paraId="5F16BE37" w14:textId="77777777" w:rsidTr="00A33273">
              <w:tc>
                <w:tcPr>
                  <w:tcW w:w="1152" w:type="dxa"/>
                  <w:tcBorders>
                    <w:bottom w:val="single" w:sz="4" w:space="0" w:color="808080" w:themeColor="background1" w:themeShade="80"/>
                  </w:tcBorders>
                </w:tcPr>
                <w:p w14:paraId="4D5DA866" w14:textId="77777777" w:rsidR="00A33273" w:rsidRPr="00D73A84" w:rsidRDefault="00A33273" w:rsidP="00A33273"/>
              </w:tc>
              <w:tc>
                <w:tcPr>
                  <w:tcW w:w="236" w:type="dxa"/>
                </w:tcPr>
                <w:p w14:paraId="1D121DA2" w14:textId="77777777" w:rsidR="00A33273" w:rsidRPr="00D73A84" w:rsidRDefault="00A33273" w:rsidP="00A33273"/>
              </w:tc>
              <w:tc>
                <w:tcPr>
                  <w:tcW w:w="1152" w:type="dxa"/>
                  <w:tcBorders>
                    <w:bottom w:val="single" w:sz="4" w:space="0" w:color="808080" w:themeColor="background1" w:themeShade="80"/>
                  </w:tcBorders>
                </w:tcPr>
                <w:p w14:paraId="5B079BC1" w14:textId="77777777" w:rsidR="00A33273" w:rsidRPr="00D73A84" w:rsidRDefault="00A33273" w:rsidP="00A33273"/>
              </w:tc>
              <w:tc>
                <w:tcPr>
                  <w:tcW w:w="236" w:type="dxa"/>
                </w:tcPr>
                <w:p w14:paraId="4DEF1507" w14:textId="77777777" w:rsidR="00A33273" w:rsidRPr="00D73A84" w:rsidRDefault="00A33273" w:rsidP="00A33273"/>
              </w:tc>
              <w:tc>
                <w:tcPr>
                  <w:tcW w:w="2880" w:type="dxa"/>
                  <w:tcBorders>
                    <w:bottom w:val="single" w:sz="4" w:space="0" w:color="808080" w:themeColor="background1" w:themeShade="80"/>
                  </w:tcBorders>
                </w:tcPr>
                <w:p w14:paraId="6806862E" w14:textId="77777777" w:rsidR="00A33273" w:rsidRPr="00D73A84" w:rsidRDefault="00A33273" w:rsidP="00A33273"/>
              </w:tc>
              <w:tc>
                <w:tcPr>
                  <w:tcW w:w="236" w:type="dxa"/>
                </w:tcPr>
                <w:p w14:paraId="5D568E57" w14:textId="77777777" w:rsidR="00A33273" w:rsidRPr="00D73A84" w:rsidRDefault="00A33273" w:rsidP="00A33273"/>
              </w:tc>
              <w:tc>
                <w:tcPr>
                  <w:tcW w:w="236" w:type="dxa"/>
                </w:tcPr>
                <w:p w14:paraId="5C9F9491" w14:textId="77777777" w:rsidR="00A33273" w:rsidRPr="00D73A84" w:rsidRDefault="00A33273" w:rsidP="00A33273"/>
              </w:tc>
              <w:tc>
                <w:tcPr>
                  <w:tcW w:w="403" w:type="dxa"/>
                  <w:tcBorders>
                    <w:bottom w:val="single" w:sz="4" w:space="0" w:color="808080" w:themeColor="background1" w:themeShade="80"/>
                  </w:tcBorders>
                </w:tcPr>
                <w:p w14:paraId="71136D44" w14:textId="77777777" w:rsidR="00A33273" w:rsidRPr="00D73A84" w:rsidRDefault="00A33273" w:rsidP="00A33273"/>
              </w:tc>
              <w:tc>
                <w:tcPr>
                  <w:tcW w:w="236" w:type="dxa"/>
                </w:tcPr>
                <w:p w14:paraId="1153CDCE" w14:textId="77777777" w:rsidR="00A33273" w:rsidRPr="00D73A84" w:rsidRDefault="00A33273" w:rsidP="00A33273"/>
              </w:tc>
              <w:tc>
                <w:tcPr>
                  <w:tcW w:w="3141" w:type="dxa"/>
                  <w:tcBorders>
                    <w:bottom w:val="single" w:sz="4" w:space="0" w:color="808080" w:themeColor="background1" w:themeShade="80"/>
                  </w:tcBorders>
                </w:tcPr>
                <w:p w14:paraId="570B144D" w14:textId="77777777" w:rsidR="00A33273" w:rsidRPr="00D73A84" w:rsidRDefault="00A33273" w:rsidP="00A33273"/>
              </w:tc>
            </w:tr>
            <w:tr w:rsidR="00A33273" w:rsidRPr="00D73A84" w14:paraId="5628588D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68C2192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8F08C7F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F4AAF4A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F338AD6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7623597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0DAED9D2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07E6F96D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2FB7D8D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50C517B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49EAB90" w14:textId="77777777" w:rsidR="00A33273" w:rsidRPr="00D73A84" w:rsidRDefault="00A33273" w:rsidP="00A33273">
                  <w:pPr>
                    <w:pStyle w:val="Text"/>
                  </w:pPr>
                </w:p>
              </w:tc>
            </w:tr>
            <w:tr w:rsidR="00A33273" w:rsidRPr="00D73A84" w14:paraId="69673C8F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4D9FDA0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9E3CC41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31F8705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B8BA780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7A5CDCA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6ED4949F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6C569A96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1754C06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BF272CD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F2AD62C" w14:textId="77777777" w:rsidR="00A33273" w:rsidRPr="00D73A84" w:rsidRDefault="00A33273" w:rsidP="00A33273">
                  <w:pPr>
                    <w:pStyle w:val="Text"/>
                  </w:pPr>
                </w:p>
              </w:tc>
            </w:tr>
            <w:tr w:rsidR="00A33273" w:rsidRPr="00D73A84" w14:paraId="416EF20F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88B2D57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E5731F4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2244532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47F43B0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1549D71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0628D51E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678483F0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1C67630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5B0EDC6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F9E92B5" w14:textId="77777777" w:rsidR="00A33273" w:rsidRPr="00D73A84" w:rsidRDefault="00A33273" w:rsidP="00A33273">
                  <w:pPr>
                    <w:pStyle w:val="Text"/>
                  </w:pPr>
                </w:p>
              </w:tc>
            </w:tr>
            <w:tr w:rsidR="00A33273" w:rsidRPr="00D73A84" w14:paraId="722CC486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8490E27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5B0CCCE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AADBE1F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6638973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39CC09E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3F963DF2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01D350DF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2D23A54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6146EA6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8E5C7C0" w14:textId="77777777" w:rsidR="00A33273" w:rsidRPr="00D73A84" w:rsidRDefault="00A33273" w:rsidP="00A33273">
                  <w:pPr>
                    <w:pStyle w:val="Text"/>
                  </w:pPr>
                </w:p>
              </w:tc>
            </w:tr>
            <w:tr w:rsidR="00A33273" w:rsidRPr="00D73A84" w14:paraId="4DC1BBF4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A7C363A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A391820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B5F614A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524094E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285E2BB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55580144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2C3565AC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78A3467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C0920BF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53A043E" w14:textId="77777777" w:rsidR="00A33273" w:rsidRPr="00D73A84" w:rsidRDefault="00A33273" w:rsidP="00A33273">
                  <w:pPr>
                    <w:pStyle w:val="Text"/>
                  </w:pPr>
                </w:p>
              </w:tc>
            </w:tr>
            <w:tr w:rsidR="00A33273" w:rsidRPr="00D73A84" w14:paraId="687BF06E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C545C2E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B6110B3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5CA8184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4D75A61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4B30246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326AF266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4BE20B05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9CDA219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0D06669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5F58F00" w14:textId="77777777" w:rsidR="00A33273" w:rsidRPr="00D73A84" w:rsidRDefault="00A33273" w:rsidP="00A33273">
                  <w:pPr>
                    <w:pStyle w:val="Text"/>
                  </w:pPr>
                </w:p>
              </w:tc>
            </w:tr>
            <w:tr w:rsidR="00A33273" w:rsidRPr="00D73A84" w14:paraId="68AA930B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5C3887F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958567D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CFAD80B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E3F07A5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3152347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2CF72892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20DC3159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A5DE1AC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EA7621F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66C028C" w14:textId="77777777" w:rsidR="00A33273" w:rsidRPr="00D73A84" w:rsidRDefault="00A33273" w:rsidP="00A33273">
                  <w:pPr>
                    <w:pStyle w:val="Text"/>
                  </w:pPr>
                </w:p>
              </w:tc>
            </w:tr>
            <w:tr w:rsidR="00A33273" w:rsidRPr="00D73A84" w14:paraId="4CD35E6C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2D7F332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199BC13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1D108EE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B507F1C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A29172F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256B40E4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1EA52400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062DE2E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BF25DCF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C05928A" w14:textId="77777777" w:rsidR="00A33273" w:rsidRPr="00D73A84" w:rsidRDefault="00A33273" w:rsidP="00A33273">
                  <w:pPr>
                    <w:pStyle w:val="Text"/>
                  </w:pPr>
                </w:p>
              </w:tc>
            </w:tr>
            <w:tr w:rsidR="00A33273" w:rsidRPr="00D73A84" w14:paraId="36704D0F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3DA281A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341699A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F7D11F6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C26DC1D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9D724E5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0DAF2F4D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14B642BD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F2B151E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2D5EC2D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3D250BE" w14:textId="77777777" w:rsidR="00A33273" w:rsidRPr="00D73A84" w:rsidRDefault="00A33273" w:rsidP="00A33273">
                  <w:pPr>
                    <w:pStyle w:val="Text"/>
                  </w:pPr>
                </w:p>
              </w:tc>
            </w:tr>
            <w:tr w:rsidR="00A33273" w:rsidRPr="00D73A84" w14:paraId="6CDA4C01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D490F98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6E7F736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C03A6E9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3271FBF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EF9B9D4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5D5AD2E1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0058EBEA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E5F323E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517643E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D6D8027" w14:textId="77777777" w:rsidR="00A33273" w:rsidRPr="00D73A84" w:rsidRDefault="00A33273" w:rsidP="00A33273">
                  <w:pPr>
                    <w:pStyle w:val="Text"/>
                  </w:pPr>
                </w:p>
              </w:tc>
            </w:tr>
            <w:tr w:rsidR="00A33273" w:rsidRPr="00D73A84" w14:paraId="1BDAF51D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DA2BBAD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7069252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2282FA7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AB8E7AC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29C6856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155B5D39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6D140D1A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5477D88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2A79137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17AB768" w14:textId="77777777" w:rsidR="00A33273" w:rsidRPr="00D73A84" w:rsidRDefault="00A33273" w:rsidP="00A33273">
                  <w:pPr>
                    <w:pStyle w:val="Text"/>
                  </w:pPr>
                </w:p>
              </w:tc>
            </w:tr>
            <w:tr w:rsidR="00A33273" w:rsidRPr="00D73A84" w14:paraId="5C9811BF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9FA1554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A110F68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B88E519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DC99B2B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A52851B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2AC93766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045F0EB0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DC3261E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29A1EDF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D9F1FE8" w14:textId="77777777" w:rsidR="00A33273" w:rsidRPr="00D73A84" w:rsidRDefault="00A33273" w:rsidP="00A33273">
                  <w:pPr>
                    <w:pStyle w:val="Text"/>
                  </w:pPr>
                </w:p>
              </w:tc>
            </w:tr>
            <w:tr w:rsidR="00A33273" w:rsidRPr="00D73A84" w14:paraId="785520BC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0EDC000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BEBA441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A092CCD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D08907C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0C9BC0FD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4E475884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221B990C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7CB13B7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4C0095A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3633B28A" w14:textId="77777777" w:rsidR="00A33273" w:rsidRPr="00D73A84" w:rsidRDefault="00A33273" w:rsidP="00A33273">
                  <w:pPr>
                    <w:pStyle w:val="Text"/>
                  </w:pPr>
                </w:p>
              </w:tc>
            </w:tr>
            <w:tr w:rsidR="00A33273" w:rsidRPr="00D73A84" w14:paraId="73620841" w14:textId="77777777" w:rsidTr="00A33273">
              <w:trPr>
                <w:trHeight w:val="227"/>
              </w:trPr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74D5CCDF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9217B86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48CAEE7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41EAAFC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79261EE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75C3E63D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776498E2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94A1780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A747E03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213243D" w14:textId="77777777" w:rsidR="00A33273" w:rsidRPr="00D73A84" w:rsidRDefault="00A33273" w:rsidP="00A33273">
                  <w:pPr>
                    <w:pStyle w:val="Text"/>
                  </w:pPr>
                </w:p>
              </w:tc>
            </w:tr>
            <w:tr w:rsidR="00A33273" w:rsidRPr="00D73A84" w14:paraId="2338AC67" w14:textId="77777777" w:rsidTr="00A33273"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12E3AC7D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435CE916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1152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E66DB3D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AF5A2BB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880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C70A52B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18" w:space="0" w:color="1F497D" w:themeColor="text2"/>
                  </w:tcBorders>
                </w:tcPr>
                <w:p w14:paraId="787D362A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18" w:space="0" w:color="1F497D" w:themeColor="text2"/>
                    <w:right w:val="single" w:sz="4" w:space="0" w:color="808080" w:themeColor="background1" w:themeShade="80"/>
                  </w:tcBorders>
                </w:tcPr>
                <w:p w14:paraId="7693D766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403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20BB64DC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236" w:type="dxa"/>
                  <w:tcBorders>
                    <w:left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501908B0" w14:textId="77777777" w:rsidR="00A33273" w:rsidRPr="00D73A84" w:rsidRDefault="00A33273" w:rsidP="00A33273">
                  <w:pPr>
                    <w:pStyle w:val="Text"/>
                  </w:pPr>
                </w:p>
              </w:tc>
              <w:tc>
                <w:tcPr>
                  <w:tcW w:w="3141" w:type="dxa"/>
                  <w:tcBorders>
                    <w:top w:val="single" w:sz="4" w:space="0" w:color="808080" w:themeColor="background1" w:themeShade="80"/>
                    <w:left w:val="single" w:sz="4" w:space="0" w:color="808080" w:themeColor="background1" w:themeShade="80"/>
                    <w:bottom w:val="single" w:sz="4" w:space="0" w:color="808080" w:themeColor="background1" w:themeShade="80"/>
                    <w:right w:val="single" w:sz="4" w:space="0" w:color="808080" w:themeColor="background1" w:themeShade="80"/>
                  </w:tcBorders>
                </w:tcPr>
                <w:p w14:paraId="6B6F2DB0" w14:textId="77777777" w:rsidR="00A33273" w:rsidRPr="00D73A84" w:rsidRDefault="00A33273" w:rsidP="00A33273">
                  <w:pPr>
                    <w:pStyle w:val="Text"/>
                  </w:pPr>
                </w:p>
              </w:tc>
            </w:tr>
          </w:tbl>
          <w:p w14:paraId="503AC1CF" w14:textId="77777777" w:rsidR="00265218" w:rsidRPr="00D73A84" w:rsidRDefault="00265218" w:rsidP="00A3321A">
            <w:pPr>
              <w:pStyle w:val="Text"/>
            </w:pPr>
          </w:p>
        </w:tc>
        <w:tc>
          <w:tcPr>
            <w:tcW w:w="155" w:type="pct"/>
            <w:shd w:val="clear" w:color="auto" w:fill="auto"/>
          </w:tcPr>
          <w:p w14:paraId="792A0C98" w14:textId="77777777" w:rsidR="00265218" w:rsidRPr="00D73A84" w:rsidRDefault="00265218" w:rsidP="00AE3FB7">
            <w:pPr>
              <w:pStyle w:val="Text"/>
            </w:pPr>
          </w:p>
        </w:tc>
      </w:tr>
    </w:tbl>
    <w:p w14:paraId="671E3CA3" w14:textId="77777777" w:rsidR="00463B35" w:rsidRPr="00D73A84" w:rsidRDefault="00463B35" w:rsidP="00D73A84">
      <w:pPr>
        <w:pStyle w:val="BlueBoldText"/>
        <w:spacing w:after="0"/>
        <w:rPr>
          <w:sz w:val="12"/>
        </w:rPr>
      </w:pPr>
    </w:p>
    <w:sectPr w:rsidR="00463B35" w:rsidRPr="00D73A84" w:rsidSect="0052710F">
      <w:headerReference w:type="default" r:id="rId18"/>
      <w:footerReference w:type="default" r:id="rId19"/>
      <w:pgSz w:w="12240" w:h="15840" w:code="1"/>
      <w:pgMar w:top="1729" w:right="720" w:bottom="1729" w:left="720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FC06AC" w14:textId="77777777" w:rsidR="00D83256" w:rsidRDefault="00D83256" w:rsidP="00BC1B68">
      <w:r>
        <w:separator/>
      </w:r>
    </w:p>
  </w:endnote>
  <w:endnote w:type="continuationSeparator" w:id="0">
    <w:p w14:paraId="7E614CA4" w14:textId="77777777" w:rsidR="00D83256" w:rsidRDefault="00D83256" w:rsidP="00BC1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3596"/>
      <w:gridCol w:w="3597"/>
      <w:gridCol w:w="3597"/>
    </w:tblGrid>
    <w:tr w:rsidR="003F43E8" w:rsidRPr="00D73A84" w14:paraId="133E68EC" w14:textId="77777777" w:rsidTr="00D73A84">
      <w:trPr>
        <w:trHeight w:val="900"/>
      </w:trPr>
      <w:tc>
        <w:tcPr>
          <w:tcW w:w="3596" w:type="dxa"/>
          <w:shd w:val="clear" w:color="auto" w:fill="auto"/>
          <w:vAlign w:val="center"/>
        </w:tcPr>
        <w:p w14:paraId="7D32D836" w14:textId="77777777" w:rsidR="003F43E8" w:rsidRPr="00D73A84" w:rsidRDefault="003F43E8" w:rsidP="00E53AFF">
          <w:pPr>
            <w:pStyle w:val="Contacts"/>
          </w:pPr>
          <w:r w:rsidRPr="00D73A84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134B28A8" wp14:editId="4563740C">
                    <wp:extent cx="154940" cy="201930"/>
                    <wp:effectExtent l="0" t="0" r="0" b="7620"/>
                    <wp:docPr id="1" name="Shape" descr="GPS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D1F90FE" id="Shape" o:spid="_x0000_s1026" alt="GPS icon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path arrowok="t" o:extrusionok="f" o:connecttype="custom" o:connectlocs="77470,100965;77470,100965;77470,100965;77470,100965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229D8A0D" w14:textId="77777777" w:rsidR="003F43E8" w:rsidRPr="00D73A84" w:rsidRDefault="003F43E8" w:rsidP="00E53AFF">
          <w:pPr>
            <w:pStyle w:val="Contacts"/>
          </w:pPr>
          <w:r w:rsidRPr="00D73A84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1367C0FC" wp14:editId="0E63481C">
                    <wp:extent cx="165100" cy="165100"/>
                    <wp:effectExtent l="0" t="0" r="6350" b="6350"/>
                    <wp:docPr id="7" name="Shape" descr="Phone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6511DC64" id="Shape" o:spid="_x0000_s1026" alt="Phone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10C5E712" w14:textId="77777777" w:rsidR="003F43E8" w:rsidRPr="00D73A84" w:rsidRDefault="003F43E8" w:rsidP="00E53AFF">
          <w:pPr>
            <w:pStyle w:val="Contacts"/>
          </w:pPr>
          <w:r w:rsidRPr="00D73A84">
            <w:rPr>
              <w:noProof/>
              <w:lang w:eastAsia="en-AU"/>
            </w:rPr>
            <mc:AlternateContent>
              <mc:Choice Requires="wps">
                <w:drawing>
                  <wp:inline distT="0" distB="0" distL="0" distR="0" wp14:anchorId="11D2155E" wp14:editId="438A7DA8">
                    <wp:extent cx="165100" cy="165100"/>
                    <wp:effectExtent l="0" t="0" r="6350" b="6350"/>
                    <wp:docPr id="4" name="Shape" descr="Email icon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13CDA9E" id="Shape" o:spid="_x0000_s1026" alt="Email icon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F43E8" w:rsidRPr="00D73A84" w14:paraId="2DB96DAD" w14:textId="77777777" w:rsidTr="002D3842">
      <w:tc>
        <w:tcPr>
          <w:tcW w:w="3596" w:type="dxa"/>
          <w:shd w:val="clear" w:color="auto" w:fill="auto"/>
          <w:vAlign w:val="center"/>
        </w:tcPr>
        <w:p w14:paraId="5C4BCEDE" w14:textId="77777777" w:rsidR="003F43E8" w:rsidRPr="00D73A84" w:rsidRDefault="003F43E8" w:rsidP="00E53AF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634C1022" w14:textId="77777777" w:rsidR="003F43E8" w:rsidRPr="00D73A84" w:rsidRDefault="003F43E8" w:rsidP="00E53AFF">
          <w:pPr>
            <w:pStyle w:val="Contacts"/>
          </w:pPr>
        </w:p>
      </w:tc>
      <w:tc>
        <w:tcPr>
          <w:tcW w:w="3597" w:type="dxa"/>
          <w:shd w:val="clear" w:color="auto" w:fill="auto"/>
          <w:vAlign w:val="center"/>
        </w:tcPr>
        <w:p w14:paraId="7813E15C" w14:textId="77777777" w:rsidR="003F43E8" w:rsidRPr="00D73A84" w:rsidRDefault="003F43E8" w:rsidP="00E53AFF">
          <w:pPr>
            <w:pStyle w:val="Contacts"/>
          </w:pPr>
        </w:p>
      </w:tc>
    </w:tr>
    <w:tr w:rsidR="00AE3FB7" w:rsidRPr="00D73A84" w14:paraId="255611DB" w14:textId="77777777" w:rsidTr="002D3842">
      <w:tc>
        <w:tcPr>
          <w:tcW w:w="3596" w:type="dxa"/>
          <w:shd w:val="clear" w:color="auto" w:fill="auto"/>
          <w:vAlign w:val="center"/>
        </w:tcPr>
        <w:p w14:paraId="3DB14503" w14:textId="77777777" w:rsidR="00AE3FB7" w:rsidRPr="00D73A84" w:rsidRDefault="00D83256" w:rsidP="00E53AFF">
          <w:pPr>
            <w:pStyle w:val="Contacts"/>
          </w:pPr>
          <w:sdt>
            <w:sdtPr>
              <w:id w:val="1560667362"/>
              <w:temporary/>
              <w:showingPlcHdr/>
              <w15:appearance w15:val="hidden"/>
              <w:text/>
            </w:sdtPr>
            <w:sdtEndPr/>
            <w:sdtContent>
              <w:r w:rsidR="001A199E" w:rsidRPr="00D73A84">
                <w:t>[OFFICE ADDRESS]</w:t>
              </w:r>
            </w:sdtContent>
          </w:sdt>
        </w:p>
      </w:tc>
      <w:sdt>
        <w:sdtPr>
          <w:id w:val="-496103217"/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54B162A6" w14:textId="77777777" w:rsidR="00AE3FB7" w:rsidRPr="00D73A84" w:rsidRDefault="001A199E" w:rsidP="00E53AFF">
              <w:pPr>
                <w:pStyle w:val="Contacts"/>
              </w:pPr>
              <w:r w:rsidRPr="00D73A84">
                <w:t>[PHONE NUMBER]</w:t>
              </w:r>
            </w:p>
          </w:tc>
        </w:sdtContent>
      </w:sdt>
      <w:sdt>
        <w:sdtPr>
          <w:id w:val="-2067785086"/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34225CFC" w14:textId="77777777" w:rsidR="00AE3FB7" w:rsidRPr="00D73A84" w:rsidRDefault="001A199E" w:rsidP="00E53AFF">
              <w:pPr>
                <w:pStyle w:val="Contacts"/>
              </w:pPr>
              <w:r w:rsidRPr="00D73A84">
                <w:t>[EMAIL]</w:t>
              </w:r>
            </w:p>
          </w:tc>
        </w:sdtContent>
      </w:sdt>
    </w:tr>
  </w:tbl>
  <w:p w14:paraId="71F7BE05" w14:textId="77777777" w:rsidR="00AE3FB7" w:rsidRPr="003F43E8" w:rsidRDefault="00AE3FB7">
    <w:pPr>
      <w:pStyle w:val="Footer"/>
      <w:rPr>
        <w:sz w:val="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472777" w14:textId="77777777" w:rsidR="00D83256" w:rsidRDefault="00D83256" w:rsidP="00BC1B68">
      <w:r>
        <w:separator/>
      </w:r>
    </w:p>
  </w:footnote>
  <w:footnote w:type="continuationSeparator" w:id="0">
    <w:p w14:paraId="665350A6" w14:textId="77777777" w:rsidR="00D83256" w:rsidRDefault="00D83256" w:rsidP="00BC1B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D0846" w14:textId="77777777" w:rsidR="00BC1B68" w:rsidRDefault="00DC0F2A" w:rsidP="00DC0F2A">
    <w:pPr>
      <w:pStyle w:val="Header"/>
      <w:jc w:val="right"/>
    </w:pPr>
    <w:r>
      <w:rPr>
        <w:noProof/>
      </w:rPr>
      <mc:AlternateContent>
        <mc:Choice Requires="wps">
          <w:drawing>
            <wp:inline distT="0" distB="0" distL="0" distR="0" wp14:anchorId="4C3D9DF6" wp14:editId="72E1B5DD">
              <wp:extent cx="1977246" cy="391142"/>
              <wp:effectExtent l="0" t="0" r="4445" b="9525"/>
              <wp:docPr id="28" name="Shape" descr="logo placeholder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977246" cy="391142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7575" y="7504"/>
                            </a:moveTo>
                            <a:cubicBezTo>
                              <a:pt x="7145" y="7504"/>
                              <a:pt x="6909" y="8906"/>
                              <a:pt x="6909" y="11151"/>
                            </a:cubicBezTo>
                            <a:cubicBezTo>
                              <a:pt x="6909" y="13325"/>
                              <a:pt x="7117" y="14587"/>
                              <a:pt x="7547" y="14587"/>
                            </a:cubicBezTo>
                            <a:cubicBezTo>
                              <a:pt x="7991" y="14587"/>
                              <a:pt x="8199" y="13255"/>
                              <a:pt x="8199" y="11010"/>
                            </a:cubicBezTo>
                            <a:cubicBezTo>
                              <a:pt x="8199" y="8836"/>
                              <a:pt x="7991" y="7504"/>
                              <a:pt x="7575" y="7504"/>
                            </a:cubicBezTo>
                            <a:close/>
                            <a:moveTo>
                              <a:pt x="7810" y="11431"/>
                            </a:moveTo>
                            <a:cubicBezTo>
                              <a:pt x="7810" y="13395"/>
                              <a:pt x="7783" y="14377"/>
                              <a:pt x="7561" y="14377"/>
                            </a:cubicBezTo>
                            <a:cubicBezTo>
                              <a:pt x="7339" y="14377"/>
                              <a:pt x="7311" y="13325"/>
                              <a:pt x="7311" y="11501"/>
                            </a:cubicBezTo>
                            <a:lnTo>
                              <a:pt x="7311" y="10800"/>
                            </a:lnTo>
                            <a:cubicBezTo>
                              <a:pt x="7311" y="8766"/>
                              <a:pt x="7325" y="7714"/>
                              <a:pt x="7561" y="7714"/>
                            </a:cubicBezTo>
                            <a:cubicBezTo>
                              <a:pt x="7797" y="7714"/>
                              <a:pt x="7810" y="8696"/>
                              <a:pt x="7810" y="10730"/>
                            </a:cubicBezTo>
                            <a:lnTo>
                              <a:pt x="7810" y="11431"/>
                            </a:lnTo>
                            <a:close/>
                            <a:moveTo>
                              <a:pt x="21558" y="12343"/>
                            </a:moveTo>
                            <a:cubicBezTo>
                              <a:pt x="21503" y="13395"/>
                              <a:pt x="21323" y="14236"/>
                              <a:pt x="21087" y="14236"/>
                            </a:cubicBezTo>
                            <a:lnTo>
                              <a:pt x="21017" y="14236"/>
                            </a:lnTo>
                            <a:lnTo>
                              <a:pt x="21017" y="11081"/>
                            </a:lnTo>
                            <a:lnTo>
                              <a:pt x="21059" y="11081"/>
                            </a:lnTo>
                            <a:cubicBezTo>
                              <a:pt x="21198" y="11081"/>
                              <a:pt x="21267" y="11431"/>
                              <a:pt x="21309" y="12413"/>
                            </a:cubicBezTo>
                            <a:lnTo>
                              <a:pt x="21336" y="12413"/>
                            </a:lnTo>
                            <a:lnTo>
                              <a:pt x="21336" y="9538"/>
                            </a:lnTo>
                            <a:lnTo>
                              <a:pt x="21309" y="9538"/>
                            </a:lnTo>
                            <a:cubicBezTo>
                              <a:pt x="21281" y="10309"/>
                              <a:pt x="21198" y="10800"/>
                              <a:pt x="21073" y="10800"/>
                            </a:cubicBezTo>
                            <a:lnTo>
                              <a:pt x="21003" y="10800"/>
                            </a:lnTo>
                            <a:lnTo>
                              <a:pt x="21003" y="7784"/>
                            </a:lnTo>
                            <a:lnTo>
                              <a:pt x="21073" y="7784"/>
                            </a:lnTo>
                            <a:cubicBezTo>
                              <a:pt x="21309" y="7784"/>
                              <a:pt x="21406" y="8205"/>
                              <a:pt x="21503" y="9538"/>
                            </a:cubicBezTo>
                            <a:lnTo>
                              <a:pt x="21545" y="9538"/>
                            </a:lnTo>
                            <a:lnTo>
                              <a:pt x="21531" y="7574"/>
                            </a:lnTo>
                            <a:lnTo>
                              <a:pt x="20518" y="7574"/>
                            </a:lnTo>
                            <a:lnTo>
                              <a:pt x="20518" y="7784"/>
                            </a:lnTo>
                            <a:lnTo>
                              <a:pt x="20629" y="7784"/>
                            </a:lnTo>
                            <a:lnTo>
                              <a:pt x="20629" y="14236"/>
                            </a:lnTo>
                            <a:lnTo>
                              <a:pt x="20518" y="14236"/>
                            </a:lnTo>
                            <a:lnTo>
                              <a:pt x="20518" y="14447"/>
                            </a:lnTo>
                            <a:lnTo>
                              <a:pt x="21586" y="14447"/>
                            </a:lnTo>
                            <a:lnTo>
                              <a:pt x="21600" y="12273"/>
                            </a:lnTo>
                            <a:lnTo>
                              <a:pt x="21558" y="12273"/>
                            </a:lnTo>
                            <a:close/>
                            <a:moveTo>
                              <a:pt x="9281" y="7784"/>
                            </a:moveTo>
                            <a:lnTo>
                              <a:pt x="9406" y="7784"/>
                            </a:lnTo>
                            <a:lnTo>
                              <a:pt x="9406" y="12203"/>
                            </a:lnTo>
                            <a:cubicBezTo>
                              <a:pt x="9406" y="13605"/>
                              <a:pt x="9281" y="14236"/>
                              <a:pt x="9087" y="14236"/>
                            </a:cubicBezTo>
                            <a:cubicBezTo>
                              <a:pt x="8851" y="14236"/>
                              <a:pt x="8795" y="13465"/>
                              <a:pt x="8795" y="12343"/>
                            </a:cubicBezTo>
                            <a:lnTo>
                              <a:pt x="8795" y="7714"/>
                            </a:lnTo>
                            <a:lnTo>
                              <a:pt x="8920" y="7714"/>
                            </a:lnTo>
                            <a:lnTo>
                              <a:pt x="8920" y="7504"/>
                            </a:lnTo>
                            <a:lnTo>
                              <a:pt x="8310" y="7504"/>
                            </a:lnTo>
                            <a:lnTo>
                              <a:pt x="8310" y="7714"/>
                            </a:lnTo>
                            <a:lnTo>
                              <a:pt x="8421" y="7714"/>
                            </a:lnTo>
                            <a:lnTo>
                              <a:pt x="8421" y="11992"/>
                            </a:lnTo>
                            <a:cubicBezTo>
                              <a:pt x="8421" y="13956"/>
                              <a:pt x="8643" y="14517"/>
                              <a:pt x="8962" y="14517"/>
                            </a:cubicBezTo>
                            <a:cubicBezTo>
                              <a:pt x="9364" y="14517"/>
                              <a:pt x="9461" y="13605"/>
                              <a:pt x="9461" y="12132"/>
                            </a:cubicBezTo>
                            <a:lnTo>
                              <a:pt x="9461" y="7784"/>
                            </a:lnTo>
                            <a:lnTo>
                              <a:pt x="9572" y="7784"/>
                            </a:lnTo>
                            <a:lnTo>
                              <a:pt x="9572" y="7574"/>
                            </a:lnTo>
                            <a:lnTo>
                              <a:pt x="9295" y="7574"/>
                            </a:lnTo>
                            <a:lnTo>
                              <a:pt x="9295" y="7784"/>
                            </a:lnTo>
                            <a:close/>
                            <a:moveTo>
                              <a:pt x="2136" y="4839"/>
                            </a:moveTo>
                            <a:cubicBezTo>
                              <a:pt x="1484" y="4839"/>
                              <a:pt x="957" y="7504"/>
                              <a:pt x="957" y="10800"/>
                            </a:cubicBezTo>
                            <a:cubicBezTo>
                              <a:pt x="957" y="14096"/>
                              <a:pt x="1484" y="16761"/>
                              <a:pt x="2136" y="16761"/>
                            </a:cubicBezTo>
                            <a:cubicBezTo>
                              <a:pt x="2788" y="16761"/>
                              <a:pt x="3316" y="14096"/>
                              <a:pt x="3316" y="10800"/>
                            </a:cubicBezTo>
                            <a:cubicBezTo>
                              <a:pt x="3316" y="7504"/>
                              <a:pt x="2788" y="4839"/>
                              <a:pt x="2136" y="4839"/>
                            </a:cubicBezTo>
                            <a:close/>
                            <a:moveTo>
                              <a:pt x="2136" y="0"/>
                            </a:moveTo>
                            <a:cubicBezTo>
                              <a:pt x="957" y="0"/>
                              <a:pt x="0" y="4839"/>
                              <a:pt x="0" y="10800"/>
                            </a:cubicBezTo>
                            <a:cubicBezTo>
                              <a:pt x="0" y="16761"/>
                              <a:pt x="957" y="21600"/>
                              <a:pt x="2136" y="21600"/>
                            </a:cubicBezTo>
                            <a:cubicBezTo>
                              <a:pt x="3316" y="21600"/>
                              <a:pt x="4273" y="16761"/>
                              <a:pt x="4273" y="10800"/>
                            </a:cubicBezTo>
                            <a:cubicBezTo>
                              <a:pt x="4287" y="4839"/>
                              <a:pt x="3316" y="0"/>
                              <a:pt x="2136" y="0"/>
                            </a:cubicBezTo>
                            <a:close/>
                            <a:moveTo>
                              <a:pt x="2136" y="18935"/>
                            </a:moveTo>
                            <a:cubicBezTo>
                              <a:pt x="1249" y="18935"/>
                              <a:pt x="527" y="15288"/>
                              <a:pt x="527" y="10800"/>
                            </a:cubicBezTo>
                            <a:cubicBezTo>
                              <a:pt x="527" y="6312"/>
                              <a:pt x="1249" y="2735"/>
                              <a:pt x="2136" y="2735"/>
                            </a:cubicBezTo>
                            <a:cubicBezTo>
                              <a:pt x="3024" y="2735"/>
                              <a:pt x="3746" y="6312"/>
                              <a:pt x="3746" y="10800"/>
                            </a:cubicBezTo>
                            <a:cubicBezTo>
                              <a:pt x="3746" y="15288"/>
                              <a:pt x="3024" y="18935"/>
                              <a:pt x="2136" y="18935"/>
                            </a:cubicBezTo>
                            <a:close/>
                            <a:moveTo>
                              <a:pt x="6853" y="7784"/>
                            </a:moveTo>
                            <a:lnTo>
                              <a:pt x="6978" y="7784"/>
                            </a:lnTo>
                            <a:lnTo>
                              <a:pt x="6978" y="7644"/>
                            </a:lnTo>
                            <a:lnTo>
                              <a:pt x="6590" y="7644"/>
                            </a:lnTo>
                            <a:lnTo>
                              <a:pt x="6590" y="7784"/>
                            </a:lnTo>
                            <a:lnTo>
                              <a:pt x="6784" y="7784"/>
                            </a:lnTo>
                            <a:lnTo>
                              <a:pt x="6506" y="10870"/>
                            </a:lnTo>
                            <a:lnTo>
                              <a:pt x="6243" y="7784"/>
                            </a:lnTo>
                            <a:lnTo>
                              <a:pt x="6368" y="7784"/>
                            </a:lnTo>
                            <a:lnTo>
                              <a:pt x="6368" y="7644"/>
                            </a:lnTo>
                            <a:lnTo>
                              <a:pt x="5743" y="7644"/>
                            </a:lnTo>
                            <a:lnTo>
                              <a:pt x="5743" y="7784"/>
                            </a:lnTo>
                            <a:lnTo>
                              <a:pt x="5840" y="7784"/>
                            </a:lnTo>
                            <a:lnTo>
                              <a:pt x="6173" y="11221"/>
                            </a:lnTo>
                            <a:lnTo>
                              <a:pt x="6173" y="14306"/>
                            </a:lnTo>
                            <a:lnTo>
                              <a:pt x="6049" y="14306"/>
                            </a:lnTo>
                            <a:lnTo>
                              <a:pt x="6049" y="14517"/>
                            </a:lnTo>
                            <a:lnTo>
                              <a:pt x="6659" y="14517"/>
                            </a:lnTo>
                            <a:lnTo>
                              <a:pt x="6659" y="14306"/>
                            </a:lnTo>
                            <a:lnTo>
                              <a:pt x="6534" y="14306"/>
                            </a:lnTo>
                            <a:lnTo>
                              <a:pt x="6534" y="11081"/>
                            </a:lnTo>
                            <a:lnTo>
                              <a:pt x="6853" y="7784"/>
                            </a:lnTo>
                            <a:close/>
                            <a:moveTo>
                              <a:pt x="19852" y="7644"/>
                            </a:moveTo>
                            <a:lnTo>
                              <a:pt x="19283" y="7644"/>
                            </a:lnTo>
                            <a:lnTo>
                              <a:pt x="19283" y="7855"/>
                            </a:lnTo>
                            <a:lnTo>
                              <a:pt x="19408" y="7855"/>
                            </a:lnTo>
                            <a:lnTo>
                              <a:pt x="19408" y="14377"/>
                            </a:lnTo>
                            <a:lnTo>
                              <a:pt x="19283" y="14377"/>
                            </a:lnTo>
                            <a:lnTo>
                              <a:pt x="19283" y="14587"/>
                            </a:lnTo>
                            <a:lnTo>
                              <a:pt x="20032" y="14587"/>
                            </a:lnTo>
                            <a:lnTo>
                              <a:pt x="20032" y="14377"/>
                            </a:lnTo>
                            <a:lnTo>
                              <a:pt x="19783" y="14377"/>
                            </a:lnTo>
                            <a:lnTo>
                              <a:pt x="19783" y="11712"/>
                            </a:lnTo>
                            <a:lnTo>
                              <a:pt x="19797" y="11712"/>
                            </a:lnTo>
                            <a:cubicBezTo>
                              <a:pt x="20171" y="11712"/>
                              <a:pt x="20435" y="11291"/>
                              <a:pt x="20435" y="9608"/>
                            </a:cubicBezTo>
                            <a:cubicBezTo>
                              <a:pt x="20435" y="8065"/>
                              <a:pt x="20213" y="7644"/>
                              <a:pt x="19852" y="7644"/>
                            </a:cubicBezTo>
                            <a:close/>
                            <a:moveTo>
                              <a:pt x="20032" y="9818"/>
                            </a:moveTo>
                            <a:cubicBezTo>
                              <a:pt x="20032" y="10940"/>
                              <a:pt x="19991" y="11501"/>
                              <a:pt x="19824" y="11501"/>
                            </a:cubicBezTo>
                            <a:lnTo>
                              <a:pt x="19783" y="11501"/>
                            </a:lnTo>
                            <a:lnTo>
                              <a:pt x="19783" y="7784"/>
                            </a:lnTo>
                            <a:lnTo>
                              <a:pt x="19838" y="7784"/>
                            </a:lnTo>
                            <a:cubicBezTo>
                              <a:pt x="19991" y="7784"/>
                              <a:pt x="20032" y="8205"/>
                              <a:pt x="20032" y="9257"/>
                            </a:cubicBezTo>
                            <a:lnTo>
                              <a:pt x="20032" y="9818"/>
                            </a:lnTo>
                            <a:close/>
                            <a:moveTo>
                              <a:pt x="16786" y="7644"/>
                            </a:moveTo>
                            <a:lnTo>
                              <a:pt x="16772" y="10099"/>
                            </a:lnTo>
                            <a:lnTo>
                              <a:pt x="16814" y="10099"/>
                            </a:lnTo>
                            <a:cubicBezTo>
                              <a:pt x="16911" y="8556"/>
                              <a:pt x="16980" y="7855"/>
                              <a:pt x="17161" y="7855"/>
                            </a:cubicBezTo>
                            <a:lnTo>
                              <a:pt x="17188" y="7855"/>
                            </a:lnTo>
                            <a:lnTo>
                              <a:pt x="17188" y="14306"/>
                            </a:lnTo>
                            <a:lnTo>
                              <a:pt x="17022" y="14306"/>
                            </a:lnTo>
                            <a:lnTo>
                              <a:pt x="17022" y="14517"/>
                            </a:lnTo>
                            <a:lnTo>
                              <a:pt x="17729" y="14517"/>
                            </a:lnTo>
                            <a:lnTo>
                              <a:pt x="17729" y="14306"/>
                            </a:lnTo>
                            <a:lnTo>
                              <a:pt x="17563" y="14306"/>
                            </a:lnTo>
                            <a:lnTo>
                              <a:pt x="17563" y="7855"/>
                            </a:lnTo>
                            <a:lnTo>
                              <a:pt x="17591" y="7855"/>
                            </a:lnTo>
                            <a:cubicBezTo>
                              <a:pt x="17771" y="7855"/>
                              <a:pt x="17827" y="8486"/>
                              <a:pt x="17938" y="10099"/>
                            </a:cubicBezTo>
                            <a:lnTo>
                              <a:pt x="17979" y="10099"/>
                            </a:lnTo>
                            <a:lnTo>
                              <a:pt x="17965" y="7644"/>
                            </a:lnTo>
                            <a:lnTo>
                              <a:pt x="16786" y="7644"/>
                            </a:lnTo>
                            <a:close/>
                            <a:moveTo>
                              <a:pt x="14705" y="11712"/>
                            </a:moveTo>
                            <a:lnTo>
                              <a:pt x="14830" y="11712"/>
                            </a:lnTo>
                            <a:lnTo>
                              <a:pt x="14830" y="13605"/>
                            </a:lnTo>
                            <a:cubicBezTo>
                              <a:pt x="14830" y="14096"/>
                              <a:pt x="14816" y="14377"/>
                              <a:pt x="14677" y="14377"/>
                            </a:cubicBezTo>
                            <a:cubicBezTo>
                              <a:pt x="14497" y="14377"/>
                              <a:pt x="14400" y="13395"/>
                              <a:pt x="14400" y="11431"/>
                            </a:cubicBezTo>
                            <a:lnTo>
                              <a:pt x="14400" y="10660"/>
                            </a:lnTo>
                            <a:cubicBezTo>
                              <a:pt x="14400" y="8626"/>
                              <a:pt x="14511" y="7714"/>
                              <a:pt x="14691" y="7714"/>
                            </a:cubicBezTo>
                            <a:cubicBezTo>
                              <a:pt x="14858" y="7714"/>
                              <a:pt x="14983" y="8626"/>
                              <a:pt x="15094" y="9748"/>
                            </a:cubicBezTo>
                            <a:lnTo>
                              <a:pt x="15135" y="9748"/>
                            </a:lnTo>
                            <a:lnTo>
                              <a:pt x="15121" y="7644"/>
                            </a:lnTo>
                            <a:lnTo>
                              <a:pt x="15094" y="7644"/>
                            </a:lnTo>
                            <a:cubicBezTo>
                              <a:pt x="15080" y="7784"/>
                              <a:pt x="15066" y="7855"/>
                              <a:pt x="15038" y="7855"/>
                            </a:cubicBezTo>
                            <a:cubicBezTo>
                              <a:pt x="14969" y="7855"/>
                              <a:pt x="14872" y="7574"/>
                              <a:pt x="14664" y="7574"/>
                            </a:cubicBezTo>
                            <a:cubicBezTo>
                              <a:pt x="14261" y="7574"/>
                              <a:pt x="13998" y="8836"/>
                              <a:pt x="13998" y="11221"/>
                            </a:cubicBezTo>
                            <a:cubicBezTo>
                              <a:pt x="13998" y="13535"/>
                              <a:pt x="14247" y="14657"/>
                              <a:pt x="14664" y="14657"/>
                            </a:cubicBezTo>
                            <a:cubicBezTo>
                              <a:pt x="14830" y="14657"/>
                              <a:pt x="14983" y="14306"/>
                              <a:pt x="15052" y="14306"/>
                            </a:cubicBezTo>
                            <a:cubicBezTo>
                              <a:pt x="15108" y="14306"/>
                              <a:pt x="15121" y="14377"/>
                              <a:pt x="15149" y="14587"/>
                            </a:cubicBezTo>
                            <a:lnTo>
                              <a:pt x="15177" y="14587"/>
                            </a:lnTo>
                            <a:lnTo>
                              <a:pt x="15177" y="11782"/>
                            </a:lnTo>
                            <a:lnTo>
                              <a:pt x="15246" y="11782"/>
                            </a:lnTo>
                            <a:lnTo>
                              <a:pt x="15246" y="11571"/>
                            </a:lnTo>
                            <a:lnTo>
                              <a:pt x="14691" y="11571"/>
                            </a:lnTo>
                            <a:lnTo>
                              <a:pt x="14691" y="11712"/>
                            </a:lnTo>
                            <a:close/>
                            <a:moveTo>
                              <a:pt x="16051" y="7504"/>
                            </a:moveTo>
                            <a:cubicBezTo>
                              <a:pt x="15621" y="7504"/>
                              <a:pt x="15385" y="8906"/>
                              <a:pt x="15385" y="11151"/>
                            </a:cubicBezTo>
                            <a:cubicBezTo>
                              <a:pt x="15385" y="13325"/>
                              <a:pt x="15593" y="14587"/>
                              <a:pt x="16023" y="14587"/>
                            </a:cubicBezTo>
                            <a:cubicBezTo>
                              <a:pt x="16467" y="14587"/>
                              <a:pt x="16675" y="13255"/>
                              <a:pt x="16675" y="11010"/>
                            </a:cubicBezTo>
                            <a:cubicBezTo>
                              <a:pt x="16675" y="8836"/>
                              <a:pt x="16467" y="7504"/>
                              <a:pt x="16051" y="7504"/>
                            </a:cubicBezTo>
                            <a:close/>
                            <a:moveTo>
                              <a:pt x="16273" y="11431"/>
                            </a:moveTo>
                            <a:cubicBezTo>
                              <a:pt x="16273" y="13395"/>
                              <a:pt x="16245" y="14377"/>
                              <a:pt x="16023" y="14377"/>
                            </a:cubicBezTo>
                            <a:cubicBezTo>
                              <a:pt x="15801" y="14377"/>
                              <a:pt x="15773" y="13325"/>
                              <a:pt x="15773" y="11501"/>
                            </a:cubicBezTo>
                            <a:lnTo>
                              <a:pt x="15773" y="10800"/>
                            </a:lnTo>
                            <a:cubicBezTo>
                              <a:pt x="15773" y="8766"/>
                              <a:pt x="15787" y="7714"/>
                              <a:pt x="16023" y="7714"/>
                            </a:cubicBezTo>
                            <a:cubicBezTo>
                              <a:pt x="16259" y="7714"/>
                              <a:pt x="16273" y="8696"/>
                              <a:pt x="16273" y="10730"/>
                            </a:cubicBezTo>
                            <a:lnTo>
                              <a:pt x="16273" y="11431"/>
                            </a:lnTo>
                            <a:close/>
                            <a:moveTo>
                              <a:pt x="18853" y="7784"/>
                            </a:moveTo>
                            <a:lnTo>
                              <a:pt x="19047" y="7784"/>
                            </a:lnTo>
                            <a:lnTo>
                              <a:pt x="18770" y="10870"/>
                            </a:lnTo>
                            <a:lnTo>
                              <a:pt x="18506" y="7784"/>
                            </a:lnTo>
                            <a:lnTo>
                              <a:pt x="18631" y="7784"/>
                            </a:lnTo>
                            <a:lnTo>
                              <a:pt x="18631" y="7644"/>
                            </a:lnTo>
                            <a:lnTo>
                              <a:pt x="18007" y="7644"/>
                            </a:lnTo>
                            <a:lnTo>
                              <a:pt x="18007" y="7784"/>
                            </a:lnTo>
                            <a:lnTo>
                              <a:pt x="18104" y="7784"/>
                            </a:lnTo>
                            <a:lnTo>
                              <a:pt x="18437" y="11221"/>
                            </a:lnTo>
                            <a:lnTo>
                              <a:pt x="18437" y="14306"/>
                            </a:lnTo>
                            <a:lnTo>
                              <a:pt x="18312" y="14306"/>
                            </a:lnTo>
                            <a:lnTo>
                              <a:pt x="18312" y="14517"/>
                            </a:lnTo>
                            <a:lnTo>
                              <a:pt x="18923" y="14517"/>
                            </a:lnTo>
                            <a:lnTo>
                              <a:pt x="18923" y="14306"/>
                            </a:lnTo>
                            <a:lnTo>
                              <a:pt x="18798" y="14306"/>
                            </a:lnTo>
                            <a:lnTo>
                              <a:pt x="18798" y="11081"/>
                            </a:lnTo>
                            <a:lnTo>
                              <a:pt x="19089" y="7784"/>
                            </a:lnTo>
                            <a:lnTo>
                              <a:pt x="19214" y="7784"/>
                            </a:lnTo>
                            <a:lnTo>
                              <a:pt x="19214" y="7644"/>
                            </a:lnTo>
                            <a:lnTo>
                              <a:pt x="18825" y="7644"/>
                            </a:lnTo>
                            <a:lnTo>
                              <a:pt x="18825" y="7784"/>
                            </a:lnTo>
                            <a:close/>
                            <a:moveTo>
                              <a:pt x="10821" y="14026"/>
                            </a:moveTo>
                            <a:cubicBezTo>
                              <a:pt x="10765" y="14026"/>
                              <a:pt x="10765" y="13816"/>
                              <a:pt x="10765" y="13184"/>
                            </a:cubicBezTo>
                            <a:lnTo>
                              <a:pt x="10765" y="12623"/>
                            </a:lnTo>
                            <a:cubicBezTo>
                              <a:pt x="10765" y="11501"/>
                              <a:pt x="10696" y="11081"/>
                              <a:pt x="10488" y="10940"/>
                            </a:cubicBezTo>
                            <a:lnTo>
                              <a:pt x="10488" y="10940"/>
                            </a:lnTo>
                            <a:cubicBezTo>
                              <a:pt x="10696" y="10870"/>
                              <a:pt x="10821" y="10519"/>
                              <a:pt x="10821" y="9327"/>
                            </a:cubicBezTo>
                            <a:cubicBezTo>
                              <a:pt x="10821" y="7925"/>
                              <a:pt x="10627" y="7644"/>
                              <a:pt x="10224" y="7644"/>
                            </a:cubicBezTo>
                            <a:lnTo>
                              <a:pt x="9642" y="7644"/>
                            </a:lnTo>
                            <a:lnTo>
                              <a:pt x="9642" y="7855"/>
                            </a:lnTo>
                            <a:lnTo>
                              <a:pt x="9766" y="7855"/>
                            </a:lnTo>
                            <a:lnTo>
                              <a:pt x="9766" y="14377"/>
                            </a:lnTo>
                            <a:lnTo>
                              <a:pt x="9642" y="14377"/>
                            </a:lnTo>
                            <a:lnTo>
                              <a:pt x="9642" y="14587"/>
                            </a:lnTo>
                            <a:lnTo>
                              <a:pt x="10280" y="14587"/>
                            </a:lnTo>
                            <a:lnTo>
                              <a:pt x="10280" y="14377"/>
                            </a:lnTo>
                            <a:lnTo>
                              <a:pt x="10127" y="14377"/>
                            </a:lnTo>
                            <a:lnTo>
                              <a:pt x="10127" y="11081"/>
                            </a:lnTo>
                            <a:lnTo>
                              <a:pt x="10224" y="11081"/>
                            </a:lnTo>
                            <a:cubicBezTo>
                              <a:pt x="10335" y="11081"/>
                              <a:pt x="10363" y="11431"/>
                              <a:pt x="10363" y="12132"/>
                            </a:cubicBezTo>
                            <a:lnTo>
                              <a:pt x="10363" y="12834"/>
                            </a:lnTo>
                            <a:cubicBezTo>
                              <a:pt x="10363" y="14236"/>
                              <a:pt x="10432" y="14657"/>
                              <a:pt x="10682" y="14657"/>
                            </a:cubicBezTo>
                            <a:cubicBezTo>
                              <a:pt x="10862" y="14657"/>
                              <a:pt x="10918" y="14377"/>
                              <a:pt x="10946" y="13255"/>
                            </a:cubicBezTo>
                            <a:lnTo>
                              <a:pt x="10918" y="13255"/>
                            </a:lnTo>
                            <a:cubicBezTo>
                              <a:pt x="10876" y="13956"/>
                              <a:pt x="10849" y="14026"/>
                              <a:pt x="10821" y="14026"/>
                            </a:cubicBezTo>
                            <a:close/>
                            <a:moveTo>
                              <a:pt x="10405" y="9397"/>
                            </a:moveTo>
                            <a:cubicBezTo>
                              <a:pt x="10405" y="10449"/>
                              <a:pt x="10335" y="10870"/>
                              <a:pt x="10183" y="10870"/>
                            </a:cubicBezTo>
                            <a:lnTo>
                              <a:pt x="10127" y="10870"/>
                            </a:lnTo>
                            <a:lnTo>
                              <a:pt x="10127" y="7855"/>
                            </a:lnTo>
                            <a:lnTo>
                              <a:pt x="10197" y="7855"/>
                            </a:lnTo>
                            <a:cubicBezTo>
                              <a:pt x="10335" y="7855"/>
                              <a:pt x="10418" y="8065"/>
                              <a:pt x="10418" y="9117"/>
                            </a:cubicBezTo>
                            <a:lnTo>
                              <a:pt x="10418" y="9397"/>
                            </a:lnTo>
                            <a:close/>
                            <a:moveTo>
                              <a:pt x="13207" y="7504"/>
                            </a:moveTo>
                            <a:cubicBezTo>
                              <a:pt x="12777" y="7504"/>
                              <a:pt x="12541" y="8906"/>
                              <a:pt x="12541" y="11151"/>
                            </a:cubicBezTo>
                            <a:cubicBezTo>
                              <a:pt x="12541" y="13325"/>
                              <a:pt x="12749" y="14587"/>
                              <a:pt x="13179" y="14587"/>
                            </a:cubicBezTo>
                            <a:cubicBezTo>
                              <a:pt x="13623" y="14587"/>
                              <a:pt x="13831" y="13255"/>
                              <a:pt x="13831" y="11010"/>
                            </a:cubicBezTo>
                            <a:cubicBezTo>
                              <a:pt x="13845" y="8836"/>
                              <a:pt x="13637" y="7504"/>
                              <a:pt x="13207" y="7504"/>
                            </a:cubicBezTo>
                            <a:close/>
                            <a:moveTo>
                              <a:pt x="13443" y="11431"/>
                            </a:moveTo>
                            <a:cubicBezTo>
                              <a:pt x="13443" y="13395"/>
                              <a:pt x="13415" y="14377"/>
                              <a:pt x="13193" y="14377"/>
                            </a:cubicBezTo>
                            <a:cubicBezTo>
                              <a:pt x="12971" y="14377"/>
                              <a:pt x="12943" y="13325"/>
                              <a:pt x="12943" y="11501"/>
                            </a:cubicBezTo>
                            <a:lnTo>
                              <a:pt x="12943" y="10800"/>
                            </a:lnTo>
                            <a:cubicBezTo>
                              <a:pt x="12943" y="8766"/>
                              <a:pt x="12957" y="7714"/>
                              <a:pt x="13193" y="7714"/>
                            </a:cubicBezTo>
                            <a:cubicBezTo>
                              <a:pt x="13429" y="7714"/>
                              <a:pt x="13443" y="8696"/>
                              <a:pt x="13443" y="10730"/>
                            </a:cubicBezTo>
                            <a:lnTo>
                              <a:pt x="13443" y="11431"/>
                            </a:lnTo>
                            <a:close/>
                            <a:moveTo>
                              <a:pt x="11931" y="14306"/>
                            </a:moveTo>
                            <a:lnTo>
                              <a:pt x="11861" y="14306"/>
                            </a:lnTo>
                            <a:lnTo>
                              <a:pt x="11861" y="7855"/>
                            </a:lnTo>
                            <a:lnTo>
                              <a:pt x="12069" y="7855"/>
                            </a:lnTo>
                            <a:lnTo>
                              <a:pt x="12069" y="7644"/>
                            </a:lnTo>
                            <a:lnTo>
                              <a:pt x="11376" y="7644"/>
                            </a:lnTo>
                            <a:lnTo>
                              <a:pt x="11376" y="7855"/>
                            </a:lnTo>
                            <a:lnTo>
                              <a:pt x="11487" y="7855"/>
                            </a:lnTo>
                            <a:lnTo>
                              <a:pt x="11487" y="14306"/>
                            </a:lnTo>
                            <a:lnTo>
                              <a:pt x="11376" y="14306"/>
                            </a:lnTo>
                            <a:lnTo>
                              <a:pt x="11376" y="14517"/>
                            </a:lnTo>
                            <a:lnTo>
                              <a:pt x="12402" y="14517"/>
                            </a:lnTo>
                            <a:lnTo>
                              <a:pt x="12444" y="12203"/>
                            </a:lnTo>
                            <a:lnTo>
                              <a:pt x="12402" y="12203"/>
                            </a:lnTo>
                            <a:cubicBezTo>
                              <a:pt x="12277" y="13395"/>
                              <a:pt x="12180" y="14306"/>
                              <a:pt x="11931" y="14306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inline>
          </w:drawing>
        </mc:Choice>
        <mc:Fallback>
          <w:pict>
            <v:shape w14:anchorId="149F5FE3" id="Shape" o:spid="_x0000_s1026" alt="logo placeholder" style="width:155.7pt;height:3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" path="m7575,7504v-430,,-666,1402,-666,3647c6909,13325,7117,14587,7547,14587v444,,652,-1332,652,-3577c8199,8836,7991,7504,7575,7504xm7810,11431v,1964,-27,2946,-249,2946c7339,14377,7311,13325,7311,11501r,-701c7311,8766,7325,7714,7561,7714v236,,249,982,249,3016l7810,11431xm21558,12343v-55,1052,-235,1893,-471,1893l21017,14236r,-3155l21059,11081v139,,208,350,250,1332l21336,12413r,-2875l21309,9538v-28,771,-111,1262,-236,1262l21003,10800r,-3016l21073,7784v236,,333,421,430,1754l21545,9538r-14,-1964l20518,7574r,210l20629,7784r,6452l20518,14236r,211l21586,14447r14,-2174l21558,12273r,70xm9281,7784r125,l9406,12203v,1402,-125,2033,-319,2033c8851,14236,8795,13465,8795,12343r,-4629l8920,7714r,-210l8310,7504r,210l8421,7714r,4278c8421,13956,8643,14517,8962,14517v402,,499,-912,499,-2385l9461,7784r111,l9572,7574r-277,l9295,7784r-14,xm2136,4839v-652,,-1179,2665,-1179,5961c957,14096,1484,16761,2136,16761v652,,1180,-2665,1180,-5961c3316,7504,2788,4839,2136,4839xm2136,c957,,,4839,,10800v,5961,957,10800,2136,10800c3316,21600,4273,16761,4273,10800,4287,4839,3316,,2136,xm2136,18935v-887,,-1609,-3647,-1609,-8135c527,6312,1249,2735,2136,2735v888,,1610,3577,1610,8065c3746,15288,3024,18935,2136,18935xm6853,7784r125,l6978,7644r-388,l6590,7784r194,l6506,10870,6243,7784r125,l6368,7644r-625,l5743,7784r97,l6173,11221r,3085l6049,14306r,211l6659,14517r,-211l6534,14306r,-3225l6853,7784xm19852,7644r-569,l19283,7855r125,l19408,14377r-125,l19283,14587r749,l20032,14377r-249,l19783,11712r14,c20171,11712,20435,11291,20435,9608v,-1543,-222,-1964,-583,-1964xm20032,9818v,1122,-41,1683,-208,1683l19783,11501r,-3717l19838,7784v153,,194,421,194,1473l20032,9818xm16786,7644r-14,2455l16814,10099v97,-1543,166,-2244,347,-2244l17188,7855r,6451l17022,14306r,211l17729,14517r,-211l17563,14306r,-6451l17591,7855v180,,236,631,347,2244l17979,10099r-14,-2455l16786,7644xm14705,11712r125,l14830,13605v,491,-14,772,-153,772c14497,14377,14400,13395,14400,11431r,-771c14400,8626,14511,7714,14691,7714v167,,292,912,403,2034l15135,9748r-14,-2104l15094,7644v-14,140,-28,211,-56,211c14969,7855,14872,7574,14664,7574v-403,,-666,1262,-666,3647c13998,13535,14247,14657,14664,14657v166,,319,-351,388,-351c15108,14306,15121,14377,15149,14587r28,l15177,11782r69,l15246,11571r-555,l14691,11712r14,xm16051,7504v-430,,-666,1402,-666,3647c15385,13325,15593,14587,16023,14587v444,,652,-1332,652,-3577c16675,8836,16467,7504,16051,7504xm16273,11431v,1964,-28,2946,-250,2946c15801,14377,15773,13325,15773,11501r,-701c15773,8766,15787,7714,16023,7714v236,,250,982,250,3016l16273,11431xm18853,7784r194,l18770,10870,18506,7784r125,l18631,7644r-624,l18007,7784r97,l18437,11221r,3085l18312,14306r,211l18923,14517r,-211l18798,14306r,-3225l19089,7784r125,l19214,7644r-389,l18825,7784r28,xm10821,14026v-56,,-56,-210,-56,-842l10765,12623v,-1122,-69,-1542,-277,-1683l10488,10940v208,-70,333,-421,333,-1613c10821,7925,10627,7644,10224,7644r-582,l9642,7855r124,l9766,14377r-124,l9642,14587r638,l10280,14377r-153,l10127,11081r97,c10335,11081,10363,11431,10363,12132r,702c10363,14236,10432,14657,10682,14657v180,,236,-280,264,-1402l10918,13255v-42,701,-69,771,-97,771xm10405,9397v,1052,-70,1473,-222,1473l10127,10870r,-3015l10197,7855v138,,221,210,221,1262l10418,9397r-13,xm13207,7504v-430,,-666,1402,-666,3647c12541,13325,12749,14587,13179,14587v444,,652,-1332,652,-3577c13845,8836,13637,7504,13207,7504xm13443,11431v,1964,-28,2946,-250,2946c12971,14377,12943,13325,12943,11501r,-701c12943,8766,12957,7714,13193,7714v236,,250,982,250,3016l13443,11431xm11931,14306r-70,l11861,7855r208,l12069,7644r-693,l11376,7855r111,l11487,14306r-111,l11376,14517r1026,l12444,12203r-42,c12277,13395,12180,14306,11931,14306xe" fillcolor="white [3212]" stroked="f" strokeweight="1pt">
              <v:stroke miterlimit="4" joinstyle="miter"/>
              <v:path arrowok="t" o:extrusionok="f" o:connecttype="custom" o:connectlocs="988623,195571;988623,195571;988623,195571;988623,195571" o:connectangles="0,90,180,270"/>
              <w10:anchorlock/>
            </v:shape>
          </w:pict>
        </mc:Fallback>
      </mc:AlternateContent>
    </w:r>
    <w:r w:rsidR="004E4001">
      <w:rPr>
        <w:noProof/>
      </w:rPr>
      <mc:AlternateContent>
        <mc:Choice Requires="wpg">
          <w:drawing>
            <wp:anchor distT="0" distB="0" distL="114300" distR="114300" simplePos="0" relativeHeight="251666944" behindDoc="1" locked="0" layoutInCell="1" allowOverlap="1" wp14:anchorId="580AD4C6" wp14:editId="32918294">
              <wp:simplePos x="0" y="0"/>
              <wp:positionH relativeFrom="column">
                <wp:posOffset>0</wp:posOffset>
              </wp:positionH>
              <wp:positionV relativeFrom="paragraph">
                <wp:posOffset>-983615</wp:posOffset>
              </wp:positionV>
              <wp:extent cx="6859135" cy="10581503"/>
              <wp:effectExtent l="0" t="0" r="0" b="0"/>
              <wp:wrapNone/>
              <wp:docPr id="6" name="Group 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9135" cy="10581503"/>
                        <a:chOff x="0" y="0"/>
                        <a:chExt cx="6859135" cy="10581503"/>
                      </a:xfrm>
                    </wpg:grpSpPr>
                    <wps:wsp>
                      <wps:cNvPr id="17" name="Rectangle 17"/>
                      <wps:cNvSpPr/>
                      <wps:spPr>
                        <a:xfrm>
                          <a:off x="4310" y="9637893"/>
                          <a:ext cx="6784340" cy="9436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Rectangle 5"/>
                      <wps:cNvSpPr/>
                      <wps:spPr>
                        <a:xfrm>
                          <a:off x="4310" y="526550"/>
                          <a:ext cx="6854825" cy="147574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ctangle"/>
                      <wps:cNvSpPr>
                        <a:spLocks/>
                      </wps:cNvSpPr>
                      <wps:spPr>
                        <a:xfrm>
                          <a:off x="4310" y="9637893"/>
                          <a:ext cx="6785610" cy="38100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4310" y="1985236"/>
                          <a:ext cx="6854825" cy="7013575"/>
                          <a:chOff x="0" y="0"/>
                          <a:chExt cx="6854952" cy="7013398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8"/>
                            <a:chOff x="0" y="-14630"/>
                            <a:chExt cx="6854952" cy="7013398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8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rgbClr val="1F497D">
                                  <a:alpha val="30000"/>
                                </a:srgb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0" y="0"/>
                            <a:ext cx="6785610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pic:pic xmlns:pic="http://schemas.openxmlformats.org/drawingml/2006/picture">
                      <pic:nvPicPr>
                        <pic:cNvPr id="11" name="Picture 11" descr="decorative image of lines in the shape of arrows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alphaModFix amt="4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024" r="70731"/>
                        <a:stretch/>
                      </pic:blipFill>
                      <pic:spPr bwMode="auto">
                        <a:xfrm rot="5400000">
                          <a:off x="2422208" y="-2422208"/>
                          <a:ext cx="2006600" cy="68510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453" y="526550"/>
                          <a:ext cx="885825" cy="85725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Shape"/>
                      <wps:cNvSpPr/>
                      <wps:spPr>
                        <a:xfrm>
                          <a:off x="450624" y="700722"/>
                          <a:ext cx="508001" cy="50800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17388" y="5022"/>
                              </a:moveTo>
                              <a:lnTo>
                                <a:pt x="11826" y="1350"/>
                              </a:lnTo>
                              <a:cubicBezTo>
                                <a:pt x="11826" y="1242"/>
                                <a:pt x="11880" y="1188"/>
                                <a:pt x="11880" y="1080"/>
                              </a:cubicBezTo>
                              <a:cubicBezTo>
                                <a:pt x="11880" y="486"/>
                                <a:pt x="11394" y="0"/>
                                <a:pt x="10800" y="0"/>
                              </a:cubicBezTo>
                              <a:cubicBezTo>
                                <a:pt x="10206" y="0"/>
                                <a:pt x="9720" y="486"/>
                                <a:pt x="9720" y="1080"/>
                              </a:cubicBezTo>
                              <a:cubicBezTo>
                                <a:pt x="9720" y="1188"/>
                                <a:pt x="9720" y="1242"/>
                                <a:pt x="9774" y="1350"/>
                              </a:cubicBezTo>
                              <a:lnTo>
                                <a:pt x="4212" y="5022"/>
                              </a:lnTo>
                              <a:lnTo>
                                <a:pt x="0" y="5022"/>
                              </a:lnTo>
                              <a:lnTo>
                                <a:pt x="0" y="21600"/>
                              </a:lnTo>
                              <a:lnTo>
                                <a:pt x="21600" y="21600"/>
                              </a:lnTo>
                              <a:lnTo>
                                <a:pt x="21600" y="5022"/>
                              </a:lnTo>
                              <a:lnTo>
                                <a:pt x="17388" y="5022"/>
                              </a:lnTo>
                              <a:close/>
                              <a:moveTo>
                                <a:pt x="10800" y="702"/>
                              </a:moveTo>
                              <a:cubicBezTo>
                                <a:pt x="11016" y="702"/>
                                <a:pt x="11178" y="864"/>
                                <a:pt x="11178" y="1080"/>
                              </a:cubicBezTo>
                              <a:cubicBezTo>
                                <a:pt x="11178" y="1296"/>
                                <a:pt x="11016" y="1458"/>
                                <a:pt x="10800" y="1458"/>
                              </a:cubicBezTo>
                              <a:cubicBezTo>
                                <a:pt x="10584" y="1458"/>
                                <a:pt x="10422" y="1296"/>
                                <a:pt x="10422" y="1080"/>
                              </a:cubicBezTo>
                              <a:cubicBezTo>
                                <a:pt x="10422" y="864"/>
                                <a:pt x="10584" y="702"/>
                                <a:pt x="10800" y="702"/>
                              </a:cubicBezTo>
                              <a:close/>
                              <a:moveTo>
                                <a:pt x="10152" y="1944"/>
                              </a:moveTo>
                              <a:cubicBezTo>
                                <a:pt x="10530" y="2214"/>
                                <a:pt x="11070" y="2214"/>
                                <a:pt x="11448" y="1944"/>
                              </a:cubicBezTo>
                              <a:lnTo>
                                <a:pt x="16092" y="5022"/>
                              </a:lnTo>
                              <a:lnTo>
                                <a:pt x="5508" y="5022"/>
                              </a:lnTo>
                              <a:lnTo>
                                <a:pt x="10152" y="1944"/>
                              </a:lnTo>
                              <a:close/>
                              <a:moveTo>
                                <a:pt x="20844" y="20898"/>
                              </a:moveTo>
                              <a:lnTo>
                                <a:pt x="702" y="20898"/>
                              </a:lnTo>
                              <a:lnTo>
                                <a:pt x="702" y="5778"/>
                              </a:lnTo>
                              <a:lnTo>
                                <a:pt x="20844" y="5778"/>
                              </a:lnTo>
                              <a:lnTo>
                                <a:pt x="20844" y="20898"/>
                              </a:lnTo>
                              <a:close/>
                              <a:moveTo>
                                <a:pt x="16524" y="19440"/>
                              </a:moveTo>
                              <a:lnTo>
                                <a:pt x="11826" y="19440"/>
                              </a:lnTo>
                              <a:cubicBezTo>
                                <a:pt x="11610" y="19440"/>
                                <a:pt x="11448" y="19602"/>
                                <a:pt x="11448" y="19818"/>
                              </a:cubicBezTo>
                              <a:cubicBezTo>
                                <a:pt x="11448" y="20034"/>
                                <a:pt x="11610" y="20196"/>
                                <a:pt x="11826" y="20196"/>
                              </a:cubicBezTo>
                              <a:lnTo>
                                <a:pt x="16524" y="20196"/>
                              </a:lnTo>
                              <a:cubicBezTo>
                                <a:pt x="16740" y="20196"/>
                                <a:pt x="16902" y="20034"/>
                                <a:pt x="16902" y="19818"/>
                              </a:cubicBezTo>
                              <a:cubicBezTo>
                                <a:pt x="16902" y="19602"/>
                                <a:pt x="16740" y="19440"/>
                                <a:pt x="16524" y="19440"/>
                              </a:cubicBezTo>
                              <a:close/>
                              <a:moveTo>
                                <a:pt x="19440" y="19440"/>
                              </a:moveTo>
                              <a:lnTo>
                                <a:pt x="17982" y="19440"/>
                              </a:lnTo>
                              <a:cubicBezTo>
                                <a:pt x="17766" y="19440"/>
                                <a:pt x="17604" y="19602"/>
                                <a:pt x="17604" y="19818"/>
                              </a:cubicBezTo>
                              <a:cubicBezTo>
                                <a:pt x="17604" y="20034"/>
                                <a:pt x="17766" y="20196"/>
                                <a:pt x="17982" y="20196"/>
                              </a:cubicBezTo>
                              <a:lnTo>
                                <a:pt x="19440" y="20196"/>
                              </a:lnTo>
                              <a:cubicBezTo>
                                <a:pt x="19656" y="20196"/>
                                <a:pt x="19818" y="20034"/>
                                <a:pt x="19818" y="19818"/>
                              </a:cubicBezTo>
                              <a:cubicBezTo>
                                <a:pt x="19764" y="19602"/>
                                <a:pt x="19602" y="19440"/>
                                <a:pt x="19440" y="19440"/>
                              </a:cubicBezTo>
                              <a:close/>
                              <a:moveTo>
                                <a:pt x="1782" y="20142"/>
                              </a:moveTo>
                              <a:lnTo>
                                <a:pt x="3942" y="20142"/>
                              </a:lnTo>
                              <a:cubicBezTo>
                                <a:pt x="4158" y="20142"/>
                                <a:pt x="4320" y="19980"/>
                                <a:pt x="4320" y="19764"/>
                              </a:cubicBezTo>
                              <a:cubicBezTo>
                                <a:pt x="4320" y="19548"/>
                                <a:pt x="4158" y="19386"/>
                                <a:pt x="3942" y="19386"/>
                              </a:cubicBezTo>
                              <a:lnTo>
                                <a:pt x="1782" y="19386"/>
                              </a:lnTo>
                              <a:cubicBezTo>
                                <a:pt x="1566" y="19386"/>
                                <a:pt x="1404" y="19548"/>
                                <a:pt x="1404" y="19764"/>
                              </a:cubicBezTo>
                              <a:cubicBezTo>
                                <a:pt x="1404" y="19980"/>
                                <a:pt x="1566" y="20142"/>
                                <a:pt x="1782" y="20142"/>
                              </a:cubicBezTo>
                              <a:close/>
                              <a:moveTo>
                                <a:pt x="1782" y="18738"/>
                              </a:moveTo>
                              <a:lnTo>
                                <a:pt x="19764" y="18738"/>
                              </a:lnTo>
                              <a:cubicBezTo>
                                <a:pt x="19980" y="18738"/>
                                <a:pt x="20142" y="18576"/>
                                <a:pt x="20142" y="18360"/>
                              </a:cubicBezTo>
                              <a:lnTo>
                                <a:pt x="20142" y="7560"/>
                              </a:lnTo>
                              <a:cubicBezTo>
                                <a:pt x="20142" y="7344"/>
                                <a:pt x="19980" y="7182"/>
                                <a:pt x="19764" y="7182"/>
                              </a:cubicBezTo>
                              <a:lnTo>
                                <a:pt x="17928" y="7182"/>
                              </a:lnTo>
                              <a:lnTo>
                                <a:pt x="17928" y="6804"/>
                              </a:lnTo>
                              <a:cubicBezTo>
                                <a:pt x="17928" y="6588"/>
                                <a:pt x="17766" y="6426"/>
                                <a:pt x="17550" y="6426"/>
                              </a:cubicBezTo>
                              <a:cubicBezTo>
                                <a:pt x="17334" y="6426"/>
                                <a:pt x="17172" y="6588"/>
                                <a:pt x="17172" y="6804"/>
                              </a:cubicBezTo>
                              <a:lnTo>
                                <a:pt x="17172" y="7182"/>
                              </a:lnTo>
                              <a:lnTo>
                                <a:pt x="16470" y="7182"/>
                              </a:lnTo>
                              <a:lnTo>
                                <a:pt x="16470" y="6804"/>
                              </a:lnTo>
                              <a:cubicBezTo>
                                <a:pt x="16470" y="6588"/>
                                <a:pt x="16308" y="6426"/>
                                <a:pt x="16092" y="6426"/>
                              </a:cubicBezTo>
                              <a:cubicBezTo>
                                <a:pt x="15876" y="6426"/>
                                <a:pt x="15714" y="6588"/>
                                <a:pt x="15714" y="6804"/>
                              </a:cubicBezTo>
                              <a:lnTo>
                                <a:pt x="15714" y="7182"/>
                              </a:lnTo>
                              <a:lnTo>
                                <a:pt x="15012" y="7182"/>
                              </a:lnTo>
                              <a:lnTo>
                                <a:pt x="15012" y="6804"/>
                              </a:lnTo>
                              <a:cubicBezTo>
                                <a:pt x="15012" y="6588"/>
                                <a:pt x="14850" y="6426"/>
                                <a:pt x="14634" y="6426"/>
                              </a:cubicBezTo>
                              <a:cubicBezTo>
                                <a:pt x="14418" y="6426"/>
                                <a:pt x="14256" y="6588"/>
                                <a:pt x="14256" y="6804"/>
                              </a:cubicBezTo>
                              <a:lnTo>
                                <a:pt x="14256" y="7182"/>
                              </a:lnTo>
                              <a:lnTo>
                                <a:pt x="6480" y="7182"/>
                              </a:lnTo>
                              <a:lnTo>
                                <a:pt x="6480" y="6804"/>
                              </a:lnTo>
                              <a:cubicBezTo>
                                <a:pt x="6480" y="6588"/>
                                <a:pt x="6318" y="6426"/>
                                <a:pt x="6102" y="6426"/>
                              </a:cubicBezTo>
                              <a:cubicBezTo>
                                <a:pt x="5886" y="6426"/>
                                <a:pt x="5724" y="6588"/>
                                <a:pt x="5724" y="6804"/>
                              </a:cubicBezTo>
                              <a:lnTo>
                                <a:pt x="5724" y="7182"/>
                              </a:lnTo>
                              <a:lnTo>
                                <a:pt x="5022" y="7182"/>
                              </a:lnTo>
                              <a:lnTo>
                                <a:pt x="5022" y="6804"/>
                              </a:lnTo>
                              <a:cubicBezTo>
                                <a:pt x="5022" y="6588"/>
                                <a:pt x="4860" y="6426"/>
                                <a:pt x="4644" y="6426"/>
                              </a:cubicBezTo>
                              <a:cubicBezTo>
                                <a:pt x="4428" y="6426"/>
                                <a:pt x="4266" y="6588"/>
                                <a:pt x="4266" y="6804"/>
                              </a:cubicBezTo>
                              <a:lnTo>
                                <a:pt x="4266" y="7182"/>
                              </a:lnTo>
                              <a:lnTo>
                                <a:pt x="3618" y="7182"/>
                              </a:lnTo>
                              <a:lnTo>
                                <a:pt x="3618" y="6804"/>
                              </a:lnTo>
                              <a:cubicBezTo>
                                <a:pt x="3618" y="6588"/>
                                <a:pt x="3456" y="6426"/>
                                <a:pt x="3240" y="6426"/>
                              </a:cubicBezTo>
                              <a:cubicBezTo>
                                <a:pt x="3024" y="6426"/>
                                <a:pt x="2862" y="6588"/>
                                <a:pt x="2862" y="6804"/>
                              </a:cubicBezTo>
                              <a:lnTo>
                                <a:pt x="2862" y="7182"/>
                              </a:lnTo>
                              <a:lnTo>
                                <a:pt x="1728" y="7182"/>
                              </a:lnTo>
                              <a:cubicBezTo>
                                <a:pt x="1512" y="7182"/>
                                <a:pt x="1350" y="7344"/>
                                <a:pt x="1350" y="7560"/>
                              </a:cubicBezTo>
                              <a:lnTo>
                                <a:pt x="1350" y="18360"/>
                              </a:lnTo>
                              <a:cubicBezTo>
                                <a:pt x="1404" y="18576"/>
                                <a:pt x="1566" y="18738"/>
                                <a:pt x="1782" y="18738"/>
                              </a:cubicBezTo>
                              <a:close/>
                              <a:moveTo>
                                <a:pt x="8640" y="17982"/>
                              </a:moveTo>
                              <a:lnTo>
                                <a:pt x="5778" y="17982"/>
                              </a:lnTo>
                              <a:lnTo>
                                <a:pt x="5778" y="15822"/>
                              </a:lnTo>
                              <a:lnTo>
                                <a:pt x="8640" y="15822"/>
                              </a:lnTo>
                              <a:lnTo>
                                <a:pt x="8640" y="17982"/>
                              </a:lnTo>
                              <a:close/>
                              <a:moveTo>
                                <a:pt x="8640" y="15120"/>
                              </a:moveTo>
                              <a:lnTo>
                                <a:pt x="5778" y="15120"/>
                              </a:lnTo>
                              <a:lnTo>
                                <a:pt x="5778" y="12960"/>
                              </a:lnTo>
                              <a:lnTo>
                                <a:pt x="8640" y="12960"/>
                              </a:lnTo>
                              <a:lnTo>
                                <a:pt x="8640" y="15120"/>
                              </a:lnTo>
                              <a:close/>
                              <a:moveTo>
                                <a:pt x="8640" y="12258"/>
                              </a:moveTo>
                              <a:lnTo>
                                <a:pt x="5778" y="12258"/>
                              </a:lnTo>
                              <a:lnTo>
                                <a:pt x="5778" y="10098"/>
                              </a:lnTo>
                              <a:lnTo>
                                <a:pt x="8640" y="10098"/>
                              </a:lnTo>
                              <a:lnTo>
                                <a:pt x="8640" y="12258"/>
                              </a:lnTo>
                              <a:close/>
                              <a:moveTo>
                                <a:pt x="10206" y="16902"/>
                              </a:moveTo>
                              <a:lnTo>
                                <a:pt x="9342" y="17604"/>
                              </a:lnTo>
                              <a:lnTo>
                                <a:pt x="9342" y="16200"/>
                              </a:lnTo>
                              <a:lnTo>
                                <a:pt x="10206" y="16902"/>
                              </a:lnTo>
                              <a:close/>
                              <a:moveTo>
                                <a:pt x="9990" y="15822"/>
                              </a:moveTo>
                              <a:lnTo>
                                <a:pt x="11556" y="15822"/>
                              </a:lnTo>
                              <a:lnTo>
                                <a:pt x="10800" y="16416"/>
                              </a:lnTo>
                              <a:lnTo>
                                <a:pt x="9990" y="15822"/>
                              </a:lnTo>
                              <a:close/>
                              <a:moveTo>
                                <a:pt x="9990" y="17982"/>
                              </a:moveTo>
                              <a:lnTo>
                                <a:pt x="10746" y="17388"/>
                              </a:lnTo>
                              <a:lnTo>
                                <a:pt x="11502" y="17982"/>
                              </a:lnTo>
                              <a:lnTo>
                                <a:pt x="9990" y="17982"/>
                              </a:lnTo>
                              <a:close/>
                              <a:moveTo>
                                <a:pt x="12204" y="17604"/>
                              </a:moveTo>
                              <a:lnTo>
                                <a:pt x="11340" y="16902"/>
                              </a:lnTo>
                              <a:lnTo>
                                <a:pt x="12204" y="16200"/>
                              </a:lnTo>
                              <a:lnTo>
                                <a:pt x="12204" y="17604"/>
                              </a:lnTo>
                              <a:close/>
                              <a:moveTo>
                                <a:pt x="12204" y="15120"/>
                              </a:moveTo>
                              <a:lnTo>
                                <a:pt x="9342" y="15120"/>
                              </a:lnTo>
                              <a:lnTo>
                                <a:pt x="9342" y="12960"/>
                              </a:lnTo>
                              <a:lnTo>
                                <a:pt x="12204" y="12960"/>
                              </a:lnTo>
                              <a:lnTo>
                                <a:pt x="12204" y="15120"/>
                              </a:lnTo>
                              <a:close/>
                              <a:moveTo>
                                <a:pt x="12204" y="12258"/>
                              </a:moveTo>
                              <a:lnTo>
                                <a:pt x="9342" y="12258"/>
                              </a:lnTo>
                              <a:lnTo>
                                <a:pt x="9342" y="10098"/>
                              </a:lnTo>
                              <a:lnTo>
                                <a:pt x="12204" y="10098"/>
                              </a:lnTo>
                              <a:lnTo>
                                <a:pt x="12204" y="12258"/>
                              </a:lnTo>
                              <a:close/>
                              <a:moveTo>
                                <a:pt x="15822" y="17982"/>
                              </a:moveTo>
                              <a:lnTo>
                                <a:pt x="12960" y="17982"/>
                              </a:lnTo>
                              <a:lnTo>
                                <a:pt x="12960" y="15822"/>
                              </a:lnTo>
                              <a:lnTo>
                                <a:pt x="15822" y="15822"/>
                              </a:lnTo>
                              <a:lnTo>
                                <a:pt x="15822" y="17982"/>
                              </a:lnTo>
                              <a:close/>
                              <a:moveTo>
                                <a:pt x="15822" y="15120"/>
                              </a:moveTo>
                              <a:lnTo>
                                <a:pt x="12960" y="15120"/>
                              </a:lnTo>
                              <a:lnTo>
                                <a:pt x="12960" y="12960"/>
                              </a:lnTo>
                              <a:lnTo>
                                <a:pt x="15822" y="12960"/>
                              </a:lnTo>
                              <a:lnTo>
                                <a:pt x="15822" y="15120"/>
                              </a:lnTo>
                              <a:close/>
                              <a:moveTo>
                                <a:pt x="15822" y="12258"/>
                              </a:moveTo>
                              <a:lnTo>
                                <a:pt x="12960" y="12258"/>
                              </a:lnTo>
                              <a:lnTo>
                                <a:pt x="12960" y="10098"/>
                              </a:lnTo>
                              <a:lnTo>
                                <a:pt x="15822" y="10098"/>
                              </a:lnTo>
                              <a:lnTo>
                                <a:pt x="15822" y="12258"/>
                              </a:lnTo>
                              <a:close/>
                              <a:moveTo>
                                <a:pt x="19440" y="17982"/>
                              </a:moveTo>
                              <a:lnTo>
                                <a:pt x="16578" y="17982"/>
                              </a:lnTo>
                              <a:lnTo>
                                <a:pt x="16578" y="15822"/>
                              </a:lnTo>
                              <a:lnTo>
                                <a:pt x="19440" y="15822"/>
                              </a:lnTo>
                              <a:lnTo>
                                <a:pt x="19440" y="17982"/>
                              </a:lnTo>
                              <a:close/>
                              <a:moveTo>
                                <a:pt x="19440" y="15120"/>
                              </a:moveTo>
                              <a:lnTo>
                                <a:pt x="16578" y="15120"/>
                              </a:lnTo>
                              <a:lnTo>
                                <a:pt x="16578" y="12960"/>
                              </a:lnTo>
                              <a:lnTo>
                                <a:pt x="19440" y="12960"/>
                              </a:lnTo>
                              <a:lnTo>
                                <a:pt x="19440" y="15120"/>
                              </a:lnTo>
                              <a:close/>
                              <a:moveTo>
                                <a:pt x="19440" y="12258"/>
                              </a:moveTo>
                              <a:lnTo>
                                <a:pt x="16578" y="12258"/>
                              </a:lnTo>
                              <a:lnTo>
                                <a:pt x="16578" y="10098"/>
                              </a:lnTo>
                              <a:lnTo>
                                <a:pt x="19440" y="10098"/>
                              </a:lnTo>
                              <a:lnTo>
                                <a:pt x="19440" y="12258"/>
                              </a:lnTo>
                              <a:close/>
                              <a:moveTo>
                                <a:pt x="2160" y="7938"/>
                              </a:moveTo>
                              <a:lnTo>
                                <a:pt x="2916" y="7938"/>
                              </a:lnTo>
                              <a:lnTo>
                                <a:pt x="2916" y="8316"/>
                              </a:lnTo>
                              <a:cubicBezTo>
                                <a:pt x="2916" y="8532"/>
                                <a:pt x="3078" y="8694"/>
                                <a:pt x="3294" y="8694"/>
                              </a:cubicBezTo>
                              <a:cubicBezTo>
                                <a:pt x="3510" y="8694"/>
                                <a:pt x="3672" y="8532"/>
                                <a:pt x="3672" y="8316"/>
                              </a:cubicBezTo>
                              <a:lnTo>
                                <a:pt x="3672" y="7938"/>
                              </a:lnTo>
                              <a:lnTo>
                                <a:pt x="4374" y="7938"/>
                              </a:lnTo>
                              <a:lnTo>
                                <a:pt x="4374" y="8316"/>
                              </a:lnTo>
                              <a:cubicBezTo>
                                <a:pt x="4374" y="8532"/>
                                <a:pt x="4536" y="8694"/>
                                <a:pt x="4752" y="8694"/>
                              </a:cubicBezTo>
                              <a:cubicBezTo>
                                <a:pt x="4968" y="8694"/>
                                <a:pt x="5130" y="8532"/>
                                <a:pt x="5130" y="8316"/>
                              </a:cubicBezTo>
                              <a:lnTo>
                                <a:pt x="5130" y="7938"/>
                              </a:lnTo>
                              <a:lnTo>
                                <a:pt x="5832" y="7938"/>
                              </a:lnTo>
                              <a:lnTo>
                                <a:pt x="5832" y="8316"/>
                              </a:lnTo>
                              <a:cubicBezTo>
                                <a:pt x="5832" y="8532"/>
                                <a:pt x="5994" y="8694"/>
                                <a:pt x="6210" y="8694"/>
                              </a:cubicBezTo>
                              <a:cubicBezTo>
                                <a:pt x="6426" y="8694"/>
                                <a:pt x="6588" y="8532"/>
                                <a:pt x="6588" y="8316"/>
                              </a:cubicBezTo>
                              <a:lnTo>
                                <a:pt x="6588" y="7938"/>
                              </a:lnTo>
                              <a:lnTo>
                                <a:pt x="14526" y="7938"/>
                              </a:lnTo>
                              <a:lnTo>
                                <a:pt x="14526" y="8316"/>
                              </a:lnTo>
                              <a:cubicBezTo>
                                <a:pt x="14526" y="8532"/>
                                <a:pt x="14688" y="8694"/>
                                <a:pt x="14904" y="8694"/>
                              </a:cubicBezTo>
                              <a:cubicBezTo>
                                <a:pt x="15120" y="8694"/>
                                <a:pt x="15282" y="8532"/>
                                <a:pt x="15282" y="8316"/>
                              </a:cubicBezTo>
                              <a:lnTo>
                                <a:pt x="15282" y="7938"/>
                              </a:lnTo>
                              <a:lnTo>
                                <a:pt x="15984" y="7938"/>
                              </a:lnTo>
                              <a:lnTo>
                                <a:pt x="15984" y="8316"/>
                              </a:lnTo>
                              <a:cubicBezTo>
                                <a:pt x="15984" y="8532"/>
                                <a:pt x="16146" y="8694"/>
                                <a:pt x="16362" y="8694"/>
                              </a:cubicBezTo>
                              <a:cubicBezTo>
                                <a:pt x="16578" y="8694"/>
                                <a:pt x="16740" y="8532"/>
                                <a:pt x="16740" y="8316"/>
                              </a:cubicBezTo>
                              <a:lnTo>
                                <a:pt x="16740" y="7938"/>
                              </a:lnTo>
                              <a:lnTo>
                                <a:pt x="17442" y="7938"/>
                              </a:lnTo>
                              <a:lnTo>
                                <a:pt x="17442" y="8316"/>
                              </a:lnTo>
                              <a:cubicBezTo>
                                <a:pt x="17442" y="8532"/>
                                <a:pt x="17604" y="8694"/>
                                <a:pt x="17820" y="8694"/>
                              </a:cubicBezTo>
                              <a:cubicBezTo>
                                <a:pt x="18036" y="8694"/>
                                <a:pt x="18198" y="8532"/>
                                <a:pt x="18198" y="8316"/>
                              </a:cubicBezTo>
                              <a:lnTo>
                                <a:pt x="18198" y="7938"/>
                              </a:lnTo>
                              <a:lnTo>
                                <a:pt x="19656" y="7938"/>
                              </a:lnTo>
                              <a:lnTo>
                                <a:pt x="19656" y="9396"/>
                              </a:lnTo>
                              <a:lnTo>
                                <a:pt x="2376" y="9396"/>
                              </a:lnTo>
                              <a:lnTo>
                                <a:pt x="2376" y="7938"/>
                              </a:lnTo>
                              <a:close/>
                              <a:moveTo>
                                <a:pt x="2160" y="10098"/>
                              </a:moveTo>
                              <a:lnTo>
                                <a:pt x="5022" y="10098"/>
                              </a:lnTo>
                              <a:lnTo>
                                <a:pt x="5022" y="12258"/>
                              </a:lnTo>
                              <a:lnTo>
                                <a:pt x="2160" y="12258"/>
                              </a:lnTo>
                              <a:lnTo>
                                <a:pt x="2160" y="10098"/>
                              </a:lnTo>
                              <a:close/>
                              <a:moveTo>
                                <a:pt x="2160" y="12960"/>
                              </a:moveTo>
                              <a:lnTo>
                                <a:pt x="5022" y="12960"/>
                              </a:lnTo>
                              <a:lnTo>
                                <a:pt x="5022" y="15120"/>
                              </a:lnTo>
                              <a:lnTo>
                                <a:pt x="2160" y="15120"/>
                              </a:lnTo>
                              <a:lnTo>
                                <a:pt x="2160" y="12960"/>
                              </a:lnTo>
                              <a:close/>
                              <a:moveTo>
                                <a:pt x="2160" y="15822"/>
                              </a:moveTo>
                              <a:lnTo>
                                <a:pt x="5022" y="15822"/>
                              </a:lnTo>
                              <a:lnTo>
                                <a:pt x="5022" y="17982"/>
                              </a:lnTo>
                              <a:lnTo>
                                <a:pt x="2160" y="17982"/>
                              </a:lnTo>
                              <a:lnTo>
                                <a:pt x="2160" y="15822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</wp:anchor>
          </w:drawing>
        </mc:Choice>
        <mc:Fallback>
          <w:pict>
            <v:group w14:anchorId="7A5FCD3C" id="Group 6" o:spid="_x0000_s1026" alt="&quot;&quot;" style="position:absolute;margin-left:0;margin-top:-77.45pt;width:540.1pt;height:833.2pt;z-index:-251649536" coordsize="68591,1058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">
              <v:rect id="Rectangle 17" o:spid="_x0000_s1027" style="position:absolute;left:43;top:96378;width:67843;height:94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<v:rect id="Rectangle 5" o:spid="_x0000_s1028" style="position:absolute;left:43;top:5265;width:68548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rect id="Rectangle" o:spid="_x0000_s1029" style="position:absolute;left:43;top:96378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" fillcolor="#1f497d [3215]" stroked="f" strokeweight="1pt">
                <v:stroke miterlimit="4"/>
                <v:textbox inset="3pt,3pt,3pt,3pt"/>
              </v:rect>
              <v:group id="Group 2" o:spid="_x0000_s1030" style="position:absolute;left:43;top:19852;width:68548;height:7013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31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32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" fillcolor="#333a56 [3205]" stroked="f" strokeweight="1pt">
                    <v:fill opacity="13107f"/>
                    <v:stroke miterlimit="4"/>
                    <v:textbox inset="3pt,3pt,3pt,3pt"/>
                  </v:rect>
                  <v:rect id="Rectangle" o:spid="_x0000_s1033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" fillcolor="window" strokecolor="#1f497d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4" style="position:absolute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" fillcolor="#1f497d [3215]" stroked="f" strokeweight="1pt">
                  <v:stroke miterlimit="4"/>
                  <v:textbox inset="3pt,3pt,3pt,3pt"/>
                </v:rect>
              </v:group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35" type="#_x0000_t75" alt="decorative image of lines in the shape of arrows" style="position:absolute;left:24222;top:-24222;width:20066;height:6851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">
                <v:imagedata r:id="rId2" o:title="decorative image of lines in the shape of arrows" croptop="671f" cropright="46354f" recolortarget="black [1448]"/>
              </v:shape>
              <v:shape id="Round Same Side Corner Rectangle 14" o:spid="_x0000_s1036" style="position:absolute;left:2764;top:5265;width:8858;height:8573;rotation:180;visibility:visible;mso-wrap-style:square;v-text-anchor:middle" coordsize="885825,857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" path="m142878,l742947,v78909,,142878,63969,142878,142878l885825,857250r,l,857250r,l,142878c,63969,63969,,142878,xe" fillcolor="white [3212]" stroked="f" strokeweight="1pt">
                <v:path arrowok="t" o:connecttype="custom" o:connectlocs="142878,0;742947,0;885825,142878;885825,857250;885825,857250;0,857250;0,857250;0,142878;142878,0" o:connectangles="0,0,0,0,0,0,0,0,0"/>
              </v:shape>
              <v:shape id="Shape" o:spid="_x0000_s1037" style="position:absolute;left:4506;top:7007;width:5080;height:5080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" path="m17388,5022l11826,1350v,-108,54,-162,54,-270c11880,486,11394,,10800,,10206,,9720,486,9720,1080v,108,,162,54,270l4212,5022,,5022,,21600r21600,l21600,5022r-4212,xm10800,702v216,,378,162,378,378c11178,1296,11016,1458,10800,1458v-216,,-378,-162,-378,-378c10422,864,10584,702,10800,702xm10152,1944v378,270,918,270,1296,l16092,5022r-10584,l10152,1944xm20844,20898r-20142,l702,5778r20142,l20844,20898xm16524,19440r-4698,c11610,19440,11448,19602,11448,19818v,216,162,378,378,378l16524,20196v216,,378,-162,378,-378c16902,19602,16740,19440,16524,19440xm19440,19440r-1458,c17766,19440,17604,19602,17604,19818v,216,162,378,378,378l19440,20196v216,,378,-162,378,-378c19764,19602,19602,19440,19440,19440xm1782,20142r2160,c4158,20142,4320,19980,4320,19764v,-216,-162,-378,-378,-378l1782,19386v-216,,-378,162,-378,378c1404,19980,1566,20142,1782,20142xm1782,18738r17982,c19980,18738,20142,18576,20142,18360r,-10800c20142,7344,19980,7182,19764,7182r-1836,l17928,6804v,-216,-162,-378,-378,-378c17334,6426,17172,6588,17172,6804r,378l16470,7182r,-378c16470,6588,16308,6426,16092,6426v-216,,-378,162,-378,378l15714,7182r-702,l15012,6804v,-216,-162,-378,-378,-378c14418,6426,14256,6588,14256,6804r,378l6480,7182r,-378c6480,6588,6318,6426,6102,6426v-216,,-378,162,-378,378l5724,7182r-702,l5022,6804v,-216,-162,-378,-378,-378c4428,6426,4266,6588,4266,6804r,378l3618,7182r,-378c3618,6588,3456,6426,3240,6426v-216,,-378,162,-378,378l2862,7182r-1134,c1512,7182,1350,7344,1350,7560r,10800c1404,18576,1566,18738,1782,18738xm8640,17982r-2862,l5778,15822r2862,l8640,17982xm8640,15120r-2862,l5778,12960r2862,l8640,15120xm8640,12258r-2862,l5778,10098r2862,l8640,12258xm10206,16902r-864,702l9342,16200r864,702xm9990,15822r1566,l10800,16416r-810,-594xm9990,17982r756,-594l11502,17982r-1512,xm12204,17604r-864,-702l12204,16200r,1404xm12204,15120r-2862,l9342,12960r2862,l12204,15120xm12204,12258r-2862,l9342,10098r2862,l12204,12258xm15822,17982r-2862,l12960,15822r2862,l15822,17982xm15822,15120r-2862,l12960,12960r2862,l15822,15120xm15822,12258r-2862,l12960,10098r2862,l15822,12258xm19440,17982r-2862,l16578,15822r2862,l19440,17982xm19440,15120r-2862,l16578,12960r2862,l19440,15120xm19440,12258r-2862,l16578,10098r2862,l19440,12258xm2160,7938r756,l2916,8316v,216,162,378,378,378c3510,8694,3672,8532,3672,8316r,-378l4374,7938r,378c4374,8532,4536,8694,4752,8694v216,,378,-162,378,-378l5130,7938r702,l5832,8316v,216,162,378,378,378c6426,8694,6588,8532,6588,8316r,-378l14526,7938r,378c14526,8532,14688,8694,14904,8694v216,,378,-162,378,-378l15282,7938r702,l15984,8316v,216,162,378,378,378c16578,8694,16740,8532,16740,8316r,-378l17442,7938r,378c17442,8532,17604,8694,17820,8694v216,,378,-162,378,-378l18198,7938r1458,l19656,9396r-17280,l2376,7938r-216,xm2160,10098r2862,l5022,12258r-2862,l2160,10098xm2160,12960r2862,l5022,15120r-2862,l2160,12960xm2160,15822r2862,l5022,17982r-2862,l2160,15822xe" fillcolor="#1f497d [3215]" stroked="f" strokeweight="1pt">
                <v:stroke miterlimit="4" joinstyle="miter"/>
                <v:path arrowok="t" o:extrusionok="f" o:connecttype="custom" o:connectlocs="254001,254001;254001,254001;254001,254001;254001,254001" o:connectangles="0,90,180,27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51742"/>
    <w:multiLevelType w:val="hybridMultilevel"/>
    <w:tmpl w:val="3A0AEA58"/>
    <w:lvl w:ilvl="0" w:tplc="CF465A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333A56" w:themeColor="accent2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710F"/>
    <w:rsid w:val="00036BA1"/>
    <w:rsid w:val="000B319A"/>
    <w:rsid w:val="000C75BF"/>
    <w:rsid w:val="00110721"/>
    <w:rsid w:val="001257F0"/>
    <w:rsid w:val="001376BE"/>
    <w:rsid w:val="001A199E"/>
    <w:rsid w:val="0025130C"/>
    <w:rsid w:val="00256391"/>
    <w:rsid w:val="002633EB"/>
    <w:rsid w:val="00265218"/>
    <w:rsid w:val="002D3842"/>
    <w:rsid w:val="00337C0F"/>
    <w:rsid w:val="00361932"/>
    <w:rsid w:val="00366F6D"/>
    <w:rsid w:val="003E0129"/>
    <w:rsid w:val="003F43E8"/>
    <w:rsid w:val="00435E8C"/>
    <w:rsid w:val="00463B35"/>
    <w:rsid w:val="00482917"/>
    <w:rsid w:val="004C2F50"/>
    <w:rsid w:val="004E4001"/>
    <w:rsid w:val="004F7C8D"/>
    <w:rsid w:val="0052710F"/>
    <w:rsid w:val="005D124E"/>
    <w:rsid w:val="006A23C2"/>
    <w:rsid w:val="0071089C"/>
    <w:rsid w:val="00741958"/>
    <w:rsid w:val="00775331"/>
    <w:rsid w:val="007B52D2"/>
    <w:rsid w:val="007C1F7D"/>
    <w:rsid w:val="007D4902"/>
    <w:rsid w:val="008D3EE1"/>
    <w:rsid w:val="008E355E"/>
    <w:rsid w:val="00905F02"/>
    <w:rsid w:val="009E6AC6"/>
    <w:rsid w:val="00A3321A"/>
    <w:rsid w:val="00A33273"/>
    <w:rsid w:val="00AC276F"/>
    <w:rsid w:val="00AC7198"/>
    <w:rsid w:val="00AE3FB7"/>
    <w:rsid w:val="00B122BA"/>
    <w:rsid w:val="00BC1B68"/>
    <w:rsid w:val="00BC50B7"/>
    <w:rsid w:val="00BF5A49"/>
    <w:rsid w:val="00C955CB"/>
    <w:rsid w:val="00CF1C6E"/>
    <w:rsid w:val="00D4436A"/>
    <w:rsid w:val="00D73A84"/>
    <w:rsid w:val="00D83256"/>
    <w:rsid w:val="00DC0F2A"/>
    <w:rsid w:val="00E40110"/>
    <w:rsid w:val="00E53AFF"/>
    <w:rsid w:val="00F27B67"/>
    <w:rsid w:val="00FC0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7774B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Franklin Gothic Book" w:eastAsia="Franklin Gothic Book" w:hAnsi="Franklin Gothic Book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A84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25130C"/>
    <w:pPr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25130C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">
    <w:name w:val="Text"/>
    <w:basedOn w:val="Normal"/>
    <w:next w:val="Normal"/>
    <w:uiPriority w:val="1"/>
    <w:qFormat/>
    <w:rsid w:val="00D73A84"/>
    <w:pPr>
      <w:spacing w:after="240"/>
    </w:pPr>
    <w:rPr>
      <w:rFonts w:asciiTheme="minorHAnsi" w:hAnsiTheme="minorHAnsi"/>
      <w:color w:val="000000"/>
      <w:sz w:val="22"/>
    </w:rPr>
  </w:style>
  <w:style w:type="paragraph" w:customStyle="1" w:styleId="BlueText">
    <w:name w:val="Blue Text"/>
    <w:basedOn w:val="Normal"/>
    <w:uiPriority w:val="3"/>
    <w:qFormat/>
    <w:rsid w:val="00D73A84"/>
    <w:pPr>
      <w:spacing w:after="120"/>
    </w:pPr>
    <w:rPr>
      <w:rFonts w:asciiTheme="minorHAnsi" w:hAnsiTheme="minorHAnsi"/>
      <w:color w:val="1F497D"/>
      <w:sz w:val="22"/>
    </w:rPr>
  </w:style>
  <w:style w:type="paragraph" w:customStyle="1" w:styleId="Contacts">
    <w:name w:val="Contacts"/>
    <w:basedOn w:val="Normal"/>
    <w:uiPriority w:val="5"/>
    <w:qFormat/>
    <w:rsid w:val="00D73A84"/>
    <w:pPr>
      <w:jc w:val="center"/>
    </w:pPr>
    <w:rPr>
      <w:rFonts w:asciiTheme="minorHAnsi" w:hAnsiTheme="minorHAnsi"/>
      <w:color w:val="1F497D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Text"/>
    <w:uiPriority w:val="2"/>
    <w:qFormat/>
    <w:rsid w:val="00D73A84"/>
    <w:rPr>
      <w:b/>
      <w:bCs/>
      <w:color w:val="000000" w:themeColor="text1"/>
      <w:sz w:val="24"/>
    </w:rPr>
  </w:style>
  <w:style w:type="paragraph" w:customStyle="1" w:styleId="BlueBoldText">
    <w:name w:val="Blue Bold Text"/>
    <w:basedOn w:val="BlueText"/>
    <w:uiPriority w:val="4"/>
    <w:qFormat/>
    <w:rsid w:val="00D73A84"/>
    <w:rPr>
      <w:b/>
      <w:bCs/>
      <w:color w:val="1F497D" w:themeColor="text2"/>
      <w:sz w:val="24"/>
    </w:rPr>
  </w:style>
  <w:style w:type="paragraph" w:customStyle="1" w:styleId="Notes">
    <w:name w:val="Notes"/>
    <w:basedOn w:val="BlueText"/>
    <w:uiPriority w:val="6"/>
    <w:qFormat/>
    <w:rsid w:val="00D73A84"/>
    <w:rPr>
      <w:i/>
      <w:iCs/>
      <w:sz w:val="20"/>
    </w:rPr>
  </w:style>
  <w:style w:type="paragraph" w:customStyle="1" w:styleId="SmallText">
    <w:name w:val="Small Text"/>
    <w:basedOn w:val="Normal"/>
    <w:uiPriority w:val="7"/>
    <w:semiHidden/>
    <w:unhideWhenUsed/>
    <w:rsid w:val="00741958"/>
    <w:pPr>
      <w:spacing w:after="120"/>
    </w:pPr>
    <w:rPr>
      <w:sz w:val="18"/>
    </w:rPr>
  </w:style>
  <w:style w:type="paragraph" w:customStyle="1" w:styleId="LegendText">
    <w:name w:val="Legend Text"/>
    <w:basedOn w:val="SmallText"/>
    <w:qFormat/>
    <w:rsid w:val="00D73A84"/>
    <w:rPr>
      <w:rFonts w:asciiTheme="minorHAnsi" w:hAnsiTheme="minorHAnsi"/>
    </w:rPr>
  </w:style>
  <w:style w:type="paragraph" w:styleId="NoSpacing">
    <w:name w:val="No Spacing"/>
    <w:link w:val="NoSpacingChar"/>
    <w:uiPriority w:val="1"/>
    <w:qFormat/>
    <w:rsid w:val="0052710F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52710F"/>
    <w:rPr>
      <w:rFonts w:asciiTheme="minorHAnsi" w:eastAsiaTheme="minorEastAsia" w:hAnsiTheme="minorHAnsi" w:cstheme="minorBidi"/>
      <w:sz w:val="22"/>
      <w:szCs w:val="22"/>
    </w:rPr>
  </w:style>
  <w:style w:type="paragraph" w:styleId="ListParagraph">
    <w:name w:val="List Paragraph"/>
    <w:basedOn w:val="Normal"/>
    <w:uiPriority w:val="34"/>
    <w:qFormat/>
    <w:rsid w:val="00C955CB"/>
    <w:pPr>
      <w:spacing w:line="288" w:lineRule="auto"/>
      <w:ind w:left="720"/>
      <w:contextualSpacing/>
    </w:pPr>
    <w:rPr>
      <w:rFonts w:asciiTheme="minorHAnsi" w:hAnsiTheme="minorHAnsi"/>
      <w:spacing w:val="-4"/>
      <w:sz w:val="18"/>
      <w:szCs w:val="18"/>
    </w:rPr>
  </w:style>
  <w:style w:type="character" w:styleId="Hyperlink">
    <w:name w:val="Hyperlink"/>
    <w:basedOn w:val="DefaultParagraphFont"/>
    <w:uiPriority w:val="99"/>
    <w:rsid w:val="00C955CB"/>
    <w:rPr>
      <w:color w:val="0096D2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3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00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6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669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337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6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5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0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278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94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427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3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947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90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myexcelonline.com/109-3.html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glossaryDocument" Target="glossary/document.xml"/><Relationship Id="rId7" Type="http://schemas.openxmlformats.org/officeDocument/2006/relationships/settings" Target="settings.xml"/><Relationship Id="rId12" Type="http://schemas.openxmlformats.org/officeDocument/2006/relationships/hyperlink" Target="https://www.myexcelonline.com/109-47.html" TargetMode="External"/><Relationship Id="rId17" Type="http://schemas.openxmlformats.org/officeDocument/2006/relationships/hyperlink" Target="https://www.myexcelonline.com/109-10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yexcelonline.com/109-3.html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myexcelonline.com/109-47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myexcelonline.com/109-10.html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iti\AppData\Roaming\Microsoft\Templates\Small%20business%20content%20calend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C824798108D4616BA440E1354D66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EDB6AF-DC90-4640-B3C7-BBBA2CC5C34B}"/>
      </w:docPartPr>
      <w:docPartBody>
        <w:p w:rsidR="00736472" w:rsidRDefault="001E2EAA">
          <w:pPr>
            <w:pStyle w:val="BC824798108D4616BA440E1354D669A1"/>
          </w:pPr>
          <w:r w:rsidRPr="00D73A84">
            <w:t>Social Media</w:t>
          </w:r>
        </w:p>
      </w:docPartBody>
    </w:docPart>
    <w:docPart>
      <w:docPartPr>
        <w:name w:val="451773DF068F453C9DCEC3EE4E736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F8C48A-D11E-4992-8C3F-8E1024BBDB23}"/>
      </w:docPartPr>
      <w:docPartBody>
        <w:p w:rsidR="00736472" w:rsidRDefault="001E2EAA">
          <w:pPr>
            <w:pStyle w:val="451773DF068F453C9DCEC3EE4E7362A7"/>
          </w:pPr>
          <w:r w:rsidRPr="00D73A84">
            <w:t>T - Twitter / F - Facebook / I - Instagram /</w:t>
          </w:r>
          <w:r w:rsidRPr="00D73A84">
            <w:br/>
            <w:t>P - Pinterest / L - LinkedIn</w:t>
          </w:r>
        </w:p>
      </w:docPartBody>
    </w:docPart>
    <w:docPart>
      <w:docPartPr>
        <w:name w:val="63B43873B41C4A049DBF92CD3A604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4817AF-B4A4-40B6-B306-9E8B568E5939}"/>
      </w:docPartPr>
      <w:docPartBody>
        <w:p w:rsidR="00736472" w:rsidRDefault="001E2EAA">
          <w:pPr>
            <w:pStyle w:val="63B43873B41C4A049DBF92CD3A604AC2"/>
          </w:pPr>
          <w:r w:rsidRPr="00D73A84">
            <w:t>Date</w:t>
          </w:r>
        </w:p>
      </w:docPartBody>
    </w:docPart>
    <w:docPart>
      <w:docPartPr>
        <w:name w:val="0B89C1A4AABE4D8783F12C4D6B0CB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2F78D-7B93-4F03-8134-D7D9AF5CC9F9}"/>
      </w:docPartPr>
      <w:docPartBody>
        <w:p w:rsidR="00736472" w:rsidRDefault="001E2EAA">
          <w:pPr>
            <w:pStyle w:val="0B89C1A4AABE4D8783F12C4D6B0CB2AE"/>
          </w:pPr>
          <w:r w:rsidRPr="00D73A84">
            <w:t>Time</w:t>
          </w:r>
        </w:p>
      </w:docPartBody>
    </w:docPart>
    <w:docPart>
      <w:docPartPr>
        <w:name w:val="8412B6F4BBFF4C809936A54F22236E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86B24B-6603-41A0-B941-176A8395766A}"/>
      </w:docPartPr>
      <w:docPartBody>
        <w:p w:rsidR="00736472" w:rsidRDefault="001E2EAA">
          <w:pPr>
            <w:pStyle w:val="8412B6F4BBFF4C809936A54F22236EF2"/>
          </w:pPr>
          <w:r w:rsidRPr="00D73A84">
            <w:t>Theme</w:t>
          </w:r>
        </w:p>
      </w:docPartBody>
    </w:docPart>
    <w:docPart>
      <w:docPartPr>
        <w:name w:val="750A15D895874FA88325B4998E5F0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3FA2C2-F098-403F-89A2-F99A66DECB2E}"/>
      </w:docPartPr>
      <w:docPartBody>
        <w:p w:rsidR="00736472" w:rsidRDefault="001E2EAA">
          <w:pPr>
            <w:pStyle w:val="750A15D895874FA88325B4998E5F06B0"/>
          </w:pPr>
          <w:r w:rsidRPr="00D73A84">
            <w:t>Social Network/Note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EAA"/>
    <w:rsid w:val="001E2EAA"/>
    <w:rsid w:val="00214BCD"/>
    <w:rsid w:val="00736472"/>
    <w:rsid w:val="00C42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C824798108D4616BA440E1354D669A1">
    <w:name w:val="BC824798108D4616BA440E1354D669A1"/>
  </w:style>
  <w:style w:type="paragraph" w:customStyle="1" w:styleId="451773DF068F453C9DCEC3EE4E7362A7">
    <w:name w:val="451773DF068F453C9DCEC3EE4E7362A7"/>
  </w:style>
  <w:style w:type="paragraph" w:customStyle="1" w:styleId="63B43873B41C4A049DBF92CD3A604AC2">
    <w:name w:val="63B43873B41C4A049DBF92CD3A604AC2"/>
  </w:style>
  <w:style w:type="paragraph" w:customStyle="1" w:styleId="0B89C1A4AABE4D8783F12C4D6B0CB2AE">
    <w:name w:val="0B89C1A4AABE4D8783F12C4D6B0CB2AE"/>
  </w:style>
  <w:style w:type="paragraph" w:customStyle="1" w:styleId="8412B6F4BBFF4C809936A54F22236EF2">
    <w:name w:val="8412B6F4BBFF4C809936A54F22236EF2"/>
  </w:style>
  <w:style w:type="paragraph" w:customStyle="1" w:styleId="750A15D895874FA88325B4998E5F06B0">
    <w:name w:val="750A15D895874FA88325B4998E5F06B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994C1D-288E-46A9-AA09-C28B9BF287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B1DB9AB-F61B-4E86-9019-3C23AE3E369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4F2A564-1A89-4E30-83CC-5306BA722850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C69D321C-83D7-408D-8EBB-A27B5E49C98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content calendar</Template>
  <TotalTime>0</TotalTime>
  <Pages>2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Small Business Content Calendar</dc:title>
  <dc:subject/>
  <dc:creator>MyExcelOnline</dc:creator>
  <cp:keywords/>
  <dc:description/>
  <cp:lastModifiedBy/>
  <cp:revision>1</cp:revision>
  <dcterms:created xsi:type="dcterms:W3CDTF">2022-02-03T05:55:00Z</dcterms:created>
  <dcterms:modified xsi:type="dcterms:W3CDTF">2022-02-05T17:56:00Z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