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513499196"/>
        <w:docPartObj>
          <w:docPartGallery w:val="Cover Pages"/>
          <w:docPartUnique/>
        </w:docPartObj>
      </w:sdtPr>
      <w:sdtContent>
        <w:p w14:paraId="0C35D38C" w14:textId="4FAF333E" w:rsidR="00B849EC" w:rsidRDefault="00B849E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8928" behindDoc="0" locked="0" layoutInCell="1" allowOverlap="1" wp14:anchorId="2DE571AE" wp14:editId="5646E8F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4989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090"/>
                                  <w:gridCol w:w="2721"/>
                                </w:tblGrid>
                                <w:tr w:rsidR="00B849EC" w14:paraId="46F741CC" w14:textId="77777777" w:rsidTr="00B849EC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649" w:type="pct"/>
                                      <w:vAlign w:val="center"/>
                                    </w:tcPr>
                                    <w:p w14:paraId="08016380" w14:textId="797CF5A9" w:rsidR="00B849EC" w:rsidRDefault="00B849EC" w:rsidP="00B849EC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5FCE58B3" wp14:editId="4F36F0B9">
                                            <wp:extent cx="3405352" cy="4418551"/>
                                            <wp:effectExtent l="0" t="0" r="5080" b="1270"/>
                                            <wp:docPr id="2" name="Picture 2" descr="Financial business postcard (2 per page)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 descr="Financial business postcard (2 per page)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407393" cy="44212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b/>
                                          <w:bCs/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3852DD79" w14:textId="23E43109" w:rsidR="00B849EC" w:rsidRDefault="00B849EC" w:rsidP="00B849EC">
                                          <w:pPr>
                                            <w:pStyle w:val="NoSpacing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Financial business postcard</w:t>
                                          </w:r>
                                        </w:p>
                                      </w:sdtContent>
                                    </w:sdt>
                                    <w:p w14:paraId="5E0738BB" w14:textId="7B0F4216" w:rsidR="00B849EC" w:rsidRDefault="00B849EC" w:rsidP="00B849EC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51" w:type="pct"/>
                                      <w:vAlign w:val="center"/>
                                    </w:tcPr>
                                    <w:p w14:paraId="4885677B" w14:textId="77777777" w:rsidR="00B849EC" w:rsidRPr="00ED7E89" w:rsidRDefault="00B849EC" w:rsidP="00B849EC">
                                      <w:pPr>
                                        <w:pStyle w:val="NoSpacing"/>
                                        <w:rPr>
                                          <w:caps/>
                                          <w:color w:val="833C0B" w:themeColor="accent2" w:themeShade="8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D7E89">
                                        <w:rPr>
                                          <w:caps/>
                                          <w:color w:val="833C0B" w:themeColor="accent2" w:themeShade="80"/>
                                          <w:sz w:val="24"/>
                                          <w:szCs w:val="24"/>
                                        </w:rPr>
                                        <w:t>Learn More From Our Free Excel and Office Resources:</w:t>
                                      </w:r>
                                    </w:p>
                                    <w:p w14:paraId="40DFBEE9" w14:textId="77777777" w:rsidR="00B849EC" w:rsidRPr="002629AA" w:rsidRDefault="00B849EC" w:rsidP="00B849EC">
                                      <w:pPr>
                                        <w:spacing w:after="160" w:line="259" w:lineRule="auto"/>
                                      </w:pPr>
                                    </w:p>
                                    <w:p w14:paraId="62ABD9B1" w14:textId="77777777" w:rsidR="00B849EC" w:rsidRPr="00ED7E89" w:rsidRDefault="00B849EC" w:rsidP="00B849EC">
                                      <w:pPr>
                                        <w:pStyle w:val="ListParagraph"/>
                                        <w:widowControl/>
                                        <w:numPr>
                                          <w:ilvl w:val="0"/>
                                          <w:numId w:val="2"/>
                                        </w:numPr>
                                        <w:tabs>
                                          <w:tab w:val="clear" w:pos="316"/>
                                        </w:tabs>
                                        <w:autoSpaceDE/>
                                        <w:autoSpaceDN/>
                                        <w:spacing w:after="160" w:line="259" w:lineRule="auto"/>
                                        <w:contextualSpacing/>
                                        <w:rPr>
                                          <w:b/>
                                          <w:bCs/>
                                          <w:color w:val="833C0B" w:themeColor="accent2" w:themeShade="8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2629AA">
                                        <w:rPr>
                                          <w:bCs/>
                                          <w:sz w:val="24"/>
                                          <w:szCs w:val="24"/>
                                        </w:rPr>
                                        <w:t xml:space="preserve">Webinars: </w:t>
                                      </w:r>
                                      <w:hyperlink r:id="rId8" w:history="1">
                                        <w:r w:rsidRPr="00ED7E89">
                                          <w:rPr>
                                            <w:rStyle w:val="Hyperlink"/>
                                            <w:bCs/>
                                            <w:color w:val="833C0B" w:themeColor="accent2" w:themeShade="80"/>
                                            <w:sz w:val="24"/>
                                            <w:szCs w:val="24"/>
                                          </w:rPr>
                                          <w:t>Formulas, Pivot Tables and Macros &amp; VBA</w:t>
                                        </w:r>
                                      </w:hyperlink>
                                    </w:p>
                                    <w:p w14:paraId="75CB4E76" w14:textId="77777777" w:rsidR="00B849EC" w:rsidRPr="002629AA" w:rsidRDefault="00B849EC" w:rsidP="00B849EC">
                                      <w:pPr>
                                        <w:pStyle w:val="ListParagraph"/>
                                        <w:widowControl/>
                                        <w:numPr>
                                          <w:ilvl w:val="0"/>
                                          <w:numId w:val="2"/>
                                        </w:numPr>
                                        <w:tabs>
                                          <w:tab w:val="clear" w:pos="316"/>
                                        </w:tabs>
                                        <w:autoSpaceDE/>
                                        <w:autoSpaceDN/>
                                        <w:spacing w:after="160" w:line="259" w:lineRule="auto"/>
                                        <w:contextualSpacing/>
                                        <w:rPr>
                                          <w:rStyle w:val="Hyperlink"/>
                                          <w:b/>
                                          <w:bCs/>
                                          <w:color w:val="ED7D31" w:themeColor="accent2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2629AA">
                                        <w:rPr>
                                          <w:bCs/>
                                          <w:sz w:val="24"/>
                                          <w:szCs w:val="24"/>
                                        </w:rPr>
                                        <w:t xml:space="preserve">Blog Tutorials: </w:t>
                                      </w:r>
                                      <w:hyperlink r:id="rId9" w:history="1">
                                        <w:r w:rsidRPr="00ED7E89">
                                          <w:rPr>
                                            <w:rStyle w:val="Hyperlink"/>
                                            <w:bCs/>
                                            <w:color w:val="833C0B" w:themeColor="accent2" w:themeShade="80"/>
                                            <w:sz w:val="24"/>
                                            <w:szCs w:val="24"/>
                                          </w:rPr>
                                          <w:t>Formulas, Pivot Tables, Charts, Macros, VBA, Power Query, Power Pivot, Analysis</w:t>
                                        </w:r>
                                      </w:hyperlink>
                                    </w:p>
                                    <w:p w14:paraId="138E0C0A" w14:textId="77777777" w:rsidR="00B849EC" w:rsidRPr="00ED7E89" w:rsidRDefault="00B849EC" w:rsidP="00B849EC">
                                      <w:pPr>
                                        <w:pStyle w:val="ListParagraph"/>
                                        <w:widowControl/>
                                        <w:numPr>
                                          <w:ilvl w:val="0"/>
                                          <w:numId w:val="2"/>
                                        </w:numPr>
                                        <w:tabs>
                                          <w:tab w:val="clear" w:pos="316"/>
                                        </w:tabs>
                                        <w:autoSpaceDE/>
                                        <w:autoSpaceDN/>
                                        <w:spacing w:after="160" w:line="259" w:lineRule="auto"/>
                                        <w:contextualSpacing/>
                                        <w:rPr>
                                          <w:b/>
                                          <w:bCs/>
                                          <w:color w:val="833C0B" w:themeColor="accent2" w:themeShade="8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2629AA">
                                        <w:rPr>
                                          <w:bCs/>
                                          <w:sz w:val="24"/>
                                          <w:szCs w:val="24"/>
                                        </w:rPr>
                                        <w:t xml:space="preserve">Excel Podcast: </w:t>
                                      </w:r>
                                      <w:hyperlink r:id="rId10" w:history="1">
                                        <w:r w:rsidRPr="00ED7E89">
                                          <w:rPr>
                                            <w:rStyle w:val="Hyperlink"/>
                                            <w:bCs/>
                                            <w:color w:val="833C0B" w:themeColor="accent2" w:themeShade="80"/>
                                            <w:sz w:val="24"/>
                                            <w:szCs w:val="24"/>
                                          </w:rPr>
                                          <w:t>Interviewing the Excel Experts</w:t>
                                        </w:r>
                                      </w:hyperlink>
                                    </w:p>
                                    <w:p w14:paraId="4B70A92F" w14:textId="77777777" w:rsidR="00B849EC" w:rsidRDefault="00B849EC" w:rsidP="00B849EC">
                                      <w:pPr>
                                        <w:pStyle w:val="NoSpacing"/>
                                      </w:pPr>
                                    </w:p>
                                    <w:p w14:paraId="3C1749D7" w14:textId="77777777" w:rsidR="00B849EC" w:rsidRDefault="00B849EC" w:rsidP="00B849EC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ED7E89">
                                        <w:rPr>
                                          <w:color w:val="833C0B" w:themeColor="accent2" w:themeShade="80"/>
                                        </w:rPr>
                                        <w:t>MyExcelOnline</w:t>
                                      </w:r>
                                      <w:sdt>
                                        <w:sdtPr>
                                          <w:rPr>
                                            <w:color w:val="833C0B" w:themeColor="accent2" w:themeShade="80"/>
                                          </w:rPr>
                                          <w:alias w:val="Abstract"/>
                                          <w:tag w:val=""/>
                                          <w:id w:val="1281301609"/>
                                          <w:showingPlcHdr/>
  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  <w:text/>
                                        </w:sdtPr>
                                        <w:sdtEndPr>
                                          <w:rPr>
                                            <w:color w:val="auto"/>
                                          </w:rPr>
                                        </w:sdtEndPr>
                                        <w:sdtContent>
                                          <w:r w:rsidRPr="00ED7E89">
                                            <w:rPr>
                                              <w:color w:val="833C0B" w:themeColor="accent2" w:themeShade="80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  <w:p w14:paraId="776446A5" w14:textId="77777777" w:rsidR="00B849EC" w:rsidRDefault="00B849EC" w:rsidP="00B849EC">
                                      <w:pPr>
                                        <w:pStyle w:val="NoSpacing"/>
                                      </w:pPr>
                                    </w:p>
                                  </w:tc>
                                </w:tr>
                              </w:tbl>
                              <w:p w14:paraId="16A41131" w14:textId="77777777" w:rsidR="00B849EC" w:rsidRDefault="00B849EC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2DE571A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0;margin-top:0;width:134.85pt;height:302.4pt;z-index:251708928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4989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090"/>
                            <w:gridCol w:w="2721"/>
                          </w:tblGrid>
                          <w:tr w:rsidR="00B849EC" w14:paraId="46F741CC" w14:textId="77777777" w:rsidTr="00B849EC">
                            <w:trPr>
                              <w:jc w:val="center"/>
                            </w:trPr>
                            <w:tc>
                              <w:tcPr>
                                <w:tcW w:w="2649" w:type="pct"/>
                                <w:vAlign w:val="center"/>
                              </w:tcPr>
                              <w:p w14:paraId="08016380" w14:textId="797CF5A9" w:rsidR="00B849EC" w:rsidRDefault="00B849EC" w:rsidP="00B849EC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FCE58B3" wp14:editId="4F36F0B9">
                                      <wp:extent cx="3405352" cy="4418551"/>
                                      <wp:effectExtent l="0" t="0" r="5080" b="1270"/>
                                      <wp:docPr id="2" name="Picture 2" descr="Financial business postcard (2 per page)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Financial business postcard (2 per page)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407393" cy="4421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3852DD79" w14:textId="23E43109" w:rsidR="00B849EC" w:rsidRDefault="00B849EC" w:rsidP="00B849EC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Financial business postcard</w:t>
                                    </w:r>
                                  </w:p>
                                </w:sdtContent>
                              </w:sdt>
                              <w:p w14:paraId="5E0738BB" w14:textId="7B0F4216" w:rsidR="00B849EC" w:rsidRDefault="00B849EC" w:rsidP="00B849EC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51" w:type="pct"/>
                                <w:vAlign w:val="center"/>
                              </w:tcPr>
                              <w:p w14:paraId="4885677B" w14:textId="77777777" w:rsidR="00B849EC" w:rsidRPr="00ED7E89" w:rsidRDefault="00B849EC" w:rsidP="00B849EC">
                                <w:pPr>
                                  <w:pStyle w:val="NoSpacing"/>
                                  <w:rPr>
                                    <w:caps/>
                                    <w:color w:val="833C0B" w:themeColor="accent2" w:themeShade="80"/>
                                    <w:sz w:val="24"/>
                                    <w:szCs w:val="24"/>
                                  </w:rPr>
                                </w:pPr>
                                <w:r w:rsidRPr="00ED7E89">
                                  <w:rPr>
                                    <w:caps/>
                                    <w:color w:val="833C0B" w:themeColor="accent2" w:themeShade="80"/>
                                    <w:sz w:val="24"/>
                                    <w:szCs w:val="24"/>
                                  </w:rPr>
                                  <w:t>Learn More From Our Free Excel and Office Resources:</w:t>
                                </w:r>
                              </w:p>
                              <w:p w14:paraId="40DFBEE9" w14:textId="77777777" w:rsidR="00B849EC" w:rsidRPr="002629AA" w:rsidRDefault="00B849EC" w:rsidP="00B849EC">
                                <w:pPr>
                                  <w:spacing w:after="160" w:line="259" w:lineRule="auto"/>
                                </w:pPr>
                              </w:p>
                              <w:p w14:paraId="62ABD9B1" w14:textId="77777777" w:rsidR="00B849EC" w:rsidRPr="00ED7E89" w:rsidRDefault="00B849EC" w:rsidP="00B849EC">
                                <w:pPr>
                                  <w:pStyle w:val="ListParagraph"/>
                                  <w:widowControl/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clear" w:pos="316"/>
                                  </w:tabs>
                                  <w:autoSpaceDE/>
                                  <w:autoSpaceDN/>
                                  <w:spacing w:after="160" w:line="259" w:lineRule="auto"/>
                                  <w:contextualSpacing/>
                                  <w:rPr>
                                    <w:b/>
                                    <w:bCs/>
                                    <w:color w:val="833C0B" w:themeColor="accent2" w:themeShade="80"/>
                                    <w:sz w:val="24"/>
                                    <w:szCs w:val="24"/>
                                  </w:rPr>
                                </w:pPr>
                                <w:r w:rsidRPr="002629AA">
                                  <w:rPr>
                                    <w:bCs/>
                                    <w:sz w:val="24"/>
                                    <w:szCs w:val="24"/>
                                  </w:rPr>
                                  <w:t xml:space="preserve">Webinars: </w:t>
                                </w:r>
                                <w:hyperlink r:id="rId11" w:history="1">
                                  <w:r w:rsidRPr="00ED7E89">
                                    <w:rPr>
                                      <w:rStyle w:val="Hyperlink"/>
                                      <w:bCs/>
                                      <w:color w:val="833C0B" w:themeColor="accent2" w:themeShade="80"/>
                                      <w:sz w:val="24"/>
                                      <w:szCs w:val="24"/>
                                    </w:rPr>
                                    <w:t>Formulas, Pivot Tables and Macros &amp; VBA</w:t>
                                  </w:r>
                                </w:hyperlink>
                              </w:p>
                              <w:p w14:paraId="75CB4E76" w14:textId="77777777" w:rsidR="00B849EC" w:rsidRPr="002629AA" w:rsidRDefault="00B849EC" w:rsidP="00B849EC">
                                <w:pPr>
                                  <w:pStyle w:val="ListParagraph"/>
                                  <w:widowControl/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clear" w:pos="316"/>
                                  </w:tabs>
                                  <w:autoSpaceDE/>
                                  <w:autoSpaceDN/>
                                  <w:spacing w:after="160" w:line="259" w:lineRule="auto"/>
                                  <w:contextualSpacing/>
                                  <w:rPr>
                                    <w:rStyle w:val="Hyperlink"/>
                                    <w:b/>
                                    <w:bCs/>
                                    <w:color w:val="ED7D31" w:themeColor="accent2"/>
                                    <w:sz w:val="24"/>
                                    <w:szCs w:val="24"/>
                                  </w:rPr>
                                </w:pPr>
                                <w:r w:rsidRPr="002629AA">
                                  <w:rPr>
                                    <w:bCs/>
                                    <w:sz w:val="24"/>
                                    <w:szCs w:val="24"/>
                                  </w:rPr>
                                  <w:t xml:space="preserve">Blog Tutorials: </w:t>
                                </w:r>
                                <w:hyperlink r:id="rId12" w:history="1">
                                  <w:r w:rsidRPr="00ED7E89">
                                    <w:rPr>
                                      <w:rStyle w:val="Hyperlink"/>
                                      <w:bCs/>
                                      <w:color w:val="833C0B" w:themeColor="accent2" w:themeShade="80"/>
                                      <w:sz w:val="24"/>
                                      <w:szCs w:val="24"/>
                                    </w:rPr>
                                    <w:t>Formulas, Pivot Tables, Charts, Macros, VBA, Power Query, Power Pivot, Analysis</w:t>
                                  </w:r>
                                </w:hyperlink>
                              </w:p>
                              <w:p w14:paraId="138E0C0A" w14:textId="77777777" w:rsidR="00B849EC" w:rsidRPr="00ED7E89" w:rsidRDefault="00B849EC" w:rsidP="00B849EC">
                                <w:pPr>
                                  <w:pStyle w:val="ListParagraph"/>
                                  <w:widowControl/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clear" w:pos="316"/>
                                  </w:tabs>
                                  <w:autoSpaceDE/>
                                  <w:autoSpaceDN/>
                                  <w:spacing w:after="160" w:line="259" w:lineRule="auto"/>
                                  <w:contextualSpacing/>
                                  <w:rPr>
                                    <w:b/>
                                    <w:bCs/>
                                    <w:color w:val="833C0B" w:themeColor="accent2" w:themeShade="80"/>
                                    <w:sz w:val="24"/>
                                    <w:szCs w:val="24"/>
                                  </w:rPr>
                                </w:pPr>
                                <w:r w:rsidRPr="002629AA">
                                  <w:rPr>
                                    <w:bCs/>
                                    <w:sz w:val="24"/>
                                    <w:szCs w:val="24"/>
                                  </w:rPr>
                                  <w:t xml:space="preserve">Excel Podcast: </w:t>
                                </w:r>
                                <w:hyperlink r:id="rId13" w:history="1">
                                  <w:r w:rsidRPr="00ED7E89">
                                    <w:rPr>
                                      <w:rStyle w:val="Hyperlink"/>
                                      <w:bCs/>
                                      <w:color w:val="833C0B" w:themeColor="accent2" w:themeShade="80"/>
                                      <w:sz w:val="24"/>
                                      <w:szCs w:val="24"/>
                                    </w:rPr>
                                    <w:t>Interviewing the Excel Experts</w:t>
                                  </w:r>
                                </w:hyperlink>
                              </w:p>
                              <w:p w14:paraId="4B70A92F" w14:textId="77777777" w:rsidR="00B849EC" w:rsidRDefault="00B849EC" w:rsidP="00B849EC">
                                <w:pPr>
                                  <w:pStyle w:val="NoSpacing"/>
                                </w:pPr>
                              </w:p>
                              <w:p w14:paraId="3C1749D7" w14:textId="77777777" w:rsidR="00B849EC" w:rsidRDefault="00B849EC" w:rsidP="00B849EC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 w:rsidRPr="00ED7E89">
                                  <w:rPr>
                                    <w:color w:val="833C0B" w:themeColor="accent2" w:themeShade="80"/>
                                  </w:rPr>
                                  <w:t>MyExcelOnline</w:t>
                                </w:r>
                                <w:sdt>
                                  <w:sdtPr>
                                    <w:rPr>
                                      <w:color w:val="833C0B" w:themeColor="accent2" w:themeShade="80"/>
                                    </w:rPr>
                                    <w:alias w:val="Abstract"/>
                                    <w:tag w:val=""/>
                                    <w:id w:val="1281301609"/>
                                    <w:showingPlcHdr/>
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<w:text/>
                                  </w:sdtPr>
                                  <w:sdtEndPr>
                                    <w:rPr>
                                      <w:color w:val="auto"/>
                                    </w:rPr>
                                  </w:sdtEndPr>
                                  <w:sdtContent>
                                    <w:r w:rsidRPr="00ED7E89">
                                      <w:rPr>
                                        <w:color w:val="833C0B" w:themeColor="accent2" w:themeShade="8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776446A5" w14:textId="77777777" w:rsidR="00B849EC" w:rsidRDefault="00B849EC" w:rsidP="00B849EC">
                                <w:pPr>
                                  <w:pStyle w:val="NoSpacing"/>
                                </w:pPr>
                              </w:p>
                            </w:tc>
                          </w:tr>
                        </w:tbl>
                        <w:p w14:paraId="16A41131" w14:textId="77777777" w:rsidR="00B849EC" w:rsidRDefault="00B849EC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3546944E" w14:textId="4281E4DD" w:rsidR="00C55C86" w:rsidRDefault="008F541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7868A622" wp14:editId="61BA6A00">
                <wp:simplePos x="0" y="0"/>
                <wp:positionH relativeFrom="margin">
                  <wp:align>left</wp:align>
                </wp:positionH>
                <wp:positionV relativeFrom="paragraph">
                  <wp:posOffset>14787</wp:posOffset>
                </wp:positionV>
                <wp:extent cx="5491571" cy="3663406"/>
                <wp:effectExtent l="0" t="0" r="13970" b="1333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1571" cy="3663406"/>
                          <a:chOff x="0" y="0"/>
                          <a:chExt cx="5491571" cy="3663406"/>
                        </a:xfrm>
                      </wpg:grpSpPr>
                      <pic:pic xmlns:pic="http://schemas.openxmlformats.org/drawingml/2006/picture">
                        <pic:nvPicPr>
                          <pic:cNvPr id="18" name="Picture 3" descr="C:\Documents and Settings\tamic.MCG\Desktop\PubWORK\FN9980201-PB\FN99802-IMG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10886"/>
                            <a:ext cx="3837940" cy="365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Freeform 4"/>
                        <wps:cNvSpPr>
                          <a:spLocks/>
                        </wps:cNvSpPr>
                        <wps:spPr bwMode="auto">
                          <a:xfrm>
                            <a:off x="2373086" y="0"/>
                            <a:ext cx="3118485" cy="2300605"/>
                          </a:xfrm>
                          <a:custGeom>
                            <a:avLst/>
                            <a:gdLst>
                              <a:gd name="T0" fmla="*/ 1463 w 1463"/>
                              <a:gd name="T1" fmla="*/ 923 h 1044"/>
                              <a:gd name="T2" fmla="*/ 1463 w 1463"/>
                              <a:gd name="T3" fmla="*/ 0 h 1044"/>
                              <a:gd name="T4" fmla="*/ 0 w 1463"/>
                              <a:gd name="T5" fmla="*/ 0 h 1044"/>
                              <a:gd name="T6" fmla="*/ 536 w 1463"/>
                              <a:gd name="T7" fmla="*/ 1044 h 1044"/>
                              <a:gd name="T8" fmla="*/ 1457 w 1463"/>
                              <a:gd name="T9" fmla="*/ 923 h 1044"/>
                              <a:gd name="T10" fmla="*/ 1463 w 1463"/>
                              <a:gd name="T11" fmla="*/ 923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63" h="1044">
                                <a:moveTo>
                                  <a:pt x="1463" y="923"/>
                                </a:moveTo>
                                <a:cubicBezTo>
                                  <a:pt x="1463" y="0"/>
                                  <a:pt x="1463" y="0"/>
                                  <a:pt x="1463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00" y="279"/>
                                  <a:pt x="464" y="699"/>
                                  <a:pt x="536" y="1044"/>
                                </a:cubicBezTo>
                                <a:cubicBezTo>
                                  <a:pt x="799" y="984"/>
                                  <a:pt x="1148" y="922"/>
                                  <a:pt x="1457" y="923"/>
                                </a:cubicBezTo>
                                <a:cubicBezTo>
                                  <a:pt x="1459" y="923"/>
                                  <a:pt x="1461" y="923"/>
                                  <a:pt x="1463" y="9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8BB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5"/>
                        <wps:cNvSpPr>
                          <a:spLocks/>
                        </wps:cNvSpPr>
                        <wps:spPr bwMode="auto">
                          <a:xfrm>
                            <a:off x="2699657" y="2024743"/>
                            <a:ext cx="2787650" cy="1635860"/>
                          </a:xfrm>
                          <a:custGeom>
                            <a:avLst/>
                            <a:gdLst>
                              <a:gd name="T0" fmla="*/ 380 w 1308"/>
                              <a:gd name="T1" fmla="*/ 124 h 735"/>
                              <a:gd name="T2" fmla="*/ 339 w 1308"/>
                              <a:gd name="T3" fmla="*/ 214 h 735"/>
                              <a:gd name="T4" fmla="*/ 252 w 1308"/>
                              <a:gd name="T5" fmla="*/ 374 h 735"/>
                              <a:gd name="T6" fmla="*/ 245 w 1308"/>
                              <a:gd name="T7" fmla="*/ 384 h 735"/>
                              <a:gd name="T8" fmla="*/ 3 w 1308"/>
                              <a:gd name="T9" fmla="*/ 733 h 735"/>
                              <a:gd name="T10" fmla="*/ 2 w 1308"/>
                              <a:gd name="T11" fmla="*/ 733 h 735"/>
                              <a:gd name="T12" fmla="*/ 0 w 1308"/>
                              <a:gd name="T13" fmla="*/ 735 h 735"/>
                              <a:gd name="T14" fmla="*/ 1308 w 1308"/>
                              <a:gd name="T15" fmla="*/ 735 h 735"/>
                              <a:gd name="T16" fmla="*/ 1308 w 1308"/>
                              <a:gd name="T17" fmla="*/ 0 h 735"/>
                              <a:gd name="T18" fmla="*/ 381 w 1308"/>
                              <a:gd name="T19" fmla="*/ 121 h 735"/>
                              <a:gd name="T20" fmla="*/ 381 w 1308"/>
                              <a:gd name="T21" fmla="*/ 121 h 735"/>
                              <a:gd name="T22" fmla="*/ 380 w 1308"/>
                              <a:gd name="T23" fmla="*/ 124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08" h="735">
                                <a:moveTo>
                                  <a:pt x="380" y="124"/>
                                </a:moveTo>
                                <a:cubicBezTo>
                                  <a:pt x="376" y="134"/>
                                  <a:pt x="363" y="166"/>
                                  <a:pt x="339" y="214"/>
                                </a:cubicBezTo>
                                <a:cubicBezTo>
                                  <a:pt x="318" y="256"/>
                                  <a:pt x="289" y="310"/>
                                  <a:pt x="252" y="374"/>
                                </a:cubicBezTo>
                                <a:cubicBezTo>
                                  <a:pt x="249" y="377"/>
                                  <a:pt x="247" y="381"/>
                                  <a:pt x="245" y="384"/>
                                </a:cubicBezTo>
                                <a:cubicBezTo>
                                  <a:pt x="186" y="483"/>
                                  <a:pt x="107" y="603"/>
                                  <a:pt x="3" y="733"/>
                                </a:cubicBezTo>
                                <a:cubicBezTo>
                                  <a:pt x="3" y="733"/>
                                  <a:pt x="2" y="733"/>
                                  <a:pt x="2" y="733"/>
                                </a:cubicBezTo>
                                <a:cubicBezTo>
                                  <a:pt x="1" y="734"/>
                                  <a:pt x="1" y="735"/>
                                  <a:pt x="0" y="735"/>
                                </a:cubicBezTo>
                                <a:cubicBezTo>
                                  <a:pt x="1308" y="735"/>
                                  <a:pt x="1308" y="735"/>
                                  <a:pt x="1308" y="735"/>
                                </a:cubicBezTo>
                                <a:cubicBezTo>
                                  <a:pt x="1308" y="0"/>
                                  <a:pt x="1308" y="0"/>
                                  <a:pt x="1308" y="0"/>
                                </a:cubicBezTo>
                                <a:cubicBezTo>
                                  <a:pt x="971" y="3"/>
                                  <a:pt x="636" y="63"/>
                                  <a:pt x="381" y="121"/>
                                </a:cubicBezTo>
                                <a:cubicBezTo>
                                  <a:pt x="381" y="121"/>
                                  <a:pt x="381" y="121"/>
                                  <a:pt x="381" y="121"/>
                                </a:cubicBezTo>
                                <a:cubicBezTo>
                                  <a:pt x="381" y="121"/>
                                  <a:pt x="381" y="122"/>
                                  <a:pt x="380" y="1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CDAC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6"/>
                        <wps:cNvSpPr>
                          <a:spLocks/>
                        </wps:cNvSpPr>
                        <wps:spPr bwMode="auto">
                          <a:xfrm>
                            <a:off x="10886" y="1926771"/>
                            <a:ext cx="631825" cy="1732280"/>
                          </a:xfrm>
                          <a:custGeom>
                            <a:avLst/>
                            <a:gdLst>
                              <a:gd name="T0" fmla="*/ 9 w 282"/>
                              <a:gd name="T1" fmla="*/ 32 h 786"/>
                              <a:gd name="T2" fmla="*/ 0 w 282"/>
                              <a:gd name="T3" fmla="*/ 0 h 786"/>
                              <a:gd name="T4" fmla="*/ 0 w 282"/>
                              <a:gd name="T5" fmla="*/ 786 h 786"/>
                              <a:gd name="T6" fmla="*/ 282 w 282"/>
                              <a:gd name="T7" fmla="*/ 786 h 786"/>
                              <a:gd name="T8" fmla="*/ 9 w 282"/>
                              <a:gd name="T9" fmla="*/ 32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2" h="786">
                                <a:moveTo>
                                  <a:pt x="9" y="32"/>
                                </a:moveTo>
                                <a:cubicBezTo>
                                  <a:pt x="6" y="22"/>
                                  <a:pt x="3" y="11"/>
                                  <a:pt x="0" y="0"/>
                                </a:cubicBezTo>
                                <a:cubicBezTo>
                                  <a:pt x="0" y="786"/>
                                  <a:pt x="0" y="786"/>
                                  <a:pt x="0" y="786"/>
                                </a:cubicBezTo>
                                <a:cubicBezTo>
                                  <a:pt x="282" y="786"/>
                                  <a:pt x="282" y="786"/>
                                  <a:pt x="282" y="786"/>
                                </a:cubicBezTo>
                                <a:cubicBezTo>
                                  <a:pt x="227" y="654"/>
                                  <a:pt x="101" y="357"/>
                                  <a:pt x="9" y="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8D2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971800" y="348343"/>
                            <a:ext cx="243713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759E678" w14:textId="77777777" w:rsidR="008F5410" w:rsidRPr="00A62F65" w:rsidRDefault="008F5410" w:rsidP="008F5410">
                              <w:pPr>
                                <w:widowControl w:val="0"/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en"/>
                                </w:rPr>
                              </w:pPr>
                              <w:r w:rsidRPr="00A62F65">
                                <w:rPr>
                                  <w:rFonts w:ascii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en"/>
                                </w:rPr>
                                <w:t>Plant the Seeds</w:t>
                              </w:r>
                            </w:p>
                            <w:p w14:paraId="6EEB5545" w14:textId="77777777" w:rsidR="008F5410" w:rsidRPr="00A62F65" w:rsidRDefault="008F5410" w:rsidP="008F5410">
                              <w:pPr>
                                <w:widowControl w:val="0"/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color w:val="FFFFFE"/>
                                  <w:sz w:val="40"/>
                                  <w:szCs w:val="40"/>
                                  <w:lang w:val="en"/>
                                </w:rPr>
                              </w:pPr>
                              <w:r w:rsidRPr="00A62F65">
                                <w:rPr>
                                  <w:rFonts w:ascii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en"/>
                                </w:rPr>
                                <w:t xml:space="preserve">for a Secure </w:t>
                              </w:r>
                              <w:r w:rsidRPr="00A62F65">
                                <w:rPr>
                                  <w:rFonts w:ascii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en"/>
                                </w:rPr>
                                <w:br/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3559629" y="3113314"/>
                            <a:ext cx="15430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5E364C5" w14:textId="77777777" w:rsidR="008F5410" w:rsidRDefault="008F5410" w:rsidP="008F5410">
                              <w:pPr>
                                <w:widowControl w:val="0"/>
                                <w:rPr>
                                  <w:rFonts w:ascii="Arial" w:hAnsi="Arial" w:cs="Arial"/>
                                  <w:color w:val="634D45"/>
                                  <w:sz w:val="23"/>
                                  <w:szCs w:val="23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634D45"/>
                                  <w:sz w:val="23"/>
                                  <w:szCs w:val="23"/>
                                  <w:lang w:val="en"/>
                                </w:rPr>
                                <w:t>Financial Consultation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34" name="Group 34"/>
                        <wpg:cNvGrpSpPr/>
                        <wpg:grpSpPr>
                          <a:xfrm>
                            <a:off x="3973286" y="2558143"/>
                            <a:ext cx="639445" cy="455295"/>
                            <a:chOff x="0" y="0"/>
                            <a:chExt cx="639445" cy="455295"/>
                          </a:xfrm>
                        </wpg:grpSpPr>
                        <wps:wsp>
                          <wps:cNvPr id="35" name="Freeform 112"/>
                          <wps:cNvSpPr>
                            <a:spLocks/>
                          </wps:cNvSpPr>
                          <wps:spPr bwMode="auto">
                            <a:xfrm>
                              <a:off x="361950" y="28575"/>
                              <a:ext cx="277495" cy="389255"/>
                            </a:xfrm>
                            <a:custGeom>
                              <a:avLst/>
                              <a:gdLst>
                                <a:gd name="T0" fmla="*/ 126 w 144"/>
                                <a:gd name="T1" fmla="*/ 0 h 202"/>
                                <a:gd name="T2" fmla="*/ 0 w 144"/>
                                <a:gd name="T3" fmla="*/ 45 h 202"/>
                                <a:gd name="T4" fmla="*/ 42 w 144"/>
                                <a:gd name="T5" fmla="*/ 162 h 202"/>
                                <a:gd name="T6" fmla="*/ 9 w 144"/>
                                <a:gd name="T7" fmla="*/ 191 h 202"/>
                                <a:gd name="T8" fmla="*/ 115 w 144"/>
                                <a:gd name="T9" fmla="*/ 195 h 202"/>
                                <a:gd name="T10" fmla="*/ 126 w 144"/>
                                <a:gd name="T11" fmla="*/ 0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4" h="202">
                                  <a:moveTo>
                                    <a:pt x="126" y="0"/>
                                  </a:moveTo>
                                  <a:cubicBezTo>
                                    <a:pt x="66" y="7"/>
                                    <a:pt x="23" y="30"/>
                                    <a:pt x="0" y="45"/>
                                  </a:cubicBezTo>
                                  <a:cubicBezTo>
                                    <a:pt x="14" y="77"/>
                                    <a:pt x="31" y="120"/>
                                    <a:pt x="42" y="162"/>
                                  </a:cubicBezTo>
                                  <a:cubicBezTo>
                                    <a:pt x="42" y="162"/>
                                    <a:pt x="28" y="177"/>
                                    <a:pt x="9" y="191"/>
                                  </a:cubicBezTo>
                                  <a:cubicBezTo>
                                    <a:pt x="62" y="202"/>
                                    <a:pt x="115" y="195"/>
                                    <a:pt x="115" y="195"/>
                                  </a:cubicBezTo>
                                  <a:cubicBezTo>
                                    <a:pt x="144" y="106"/>
                                    <a:pt x="126" y="0"/>
                                    <a:pt x="1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8D2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87350" cy="455295"/>
                            </a:xfrm>
                            <a:custGeom>
                              <a:avLst/>
                              <a:gdLst>
                                <a:gd name="T0" fmla="*/ 173 w 201"/>
                                <a:gd name="T1" fmla="*/ 74 h 236"/>
                                <a:gd name="T2" fmla="*/ 192 w 201"/>
                                <a:gd name="T3" fmla="*/ 60 h 236"/>
                                <a:gd name="T4" fmla="*/ 166 w 201"/>
                                <a:gd name="T5" fmla="*/ 7 h 236"/>
                                <a:gd name="T6" fmla="*/ 0 w 201"/>
                                <a:gd name="T7" fmla="*/ 62 h 236"/>
                                <a:gd name="T8" fmla="*/ 134 w 201"/>
                                <a:gd name="T9" fmla="*/ 236 h 236"/>
                                <a:gd name="T10" fmla="*/ 201 w 201"/>
                                <a:gd name="T11" fmla="*/ 206 h 236"/>
                                <a:gd name="T12" fmla="*/ 183 w 201"/>
                                <a:gd name="T13" fmla="*/ 202 h 236"/>
                                <a:gd name="T14" fmla="*/ 173 w 201"/>
                                <a:gd name="T15" fmla="*/ 74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1" h="236">
                                  <a:moveTo>
                                    <a:pt x="173" y="74"/>
                                  </a:moveTo>
                                  <a:cubicBezTo>
                                    <a:pt x="173" y="74"/>
                                    <a:pt x="180" y="68"/>
                                    <a:pt x="192" y="60"/>
                                  </a:cubicBezTo>
                                  <a:cubicBezTo>
                                    <a:pt x="178" y="28"/>
                                    <a:pt x="166" y="7"/>
                                    <a:pt x="166" y="7"/>
                                  </a:cubicBezTo>
                                  <a:cubicBezTo>
                                    <a:pt x="76" y="0"/>
                                    <a:pt x="0" y="62"/>
                                    <a:pt x="0" y="62"/>
                                  </a:cubicBezTo>
                                  <a:cubicBezTo>
                                    <a:pt x="62" y="183"/>
                                    <a:pt x="134" y="236"/>
                                    <a:pt x="134" y="236"/>
                                  </a:cubicBezTo>
                                  <a:cubicBezTo>
                                    <a:pt x="157" y="235"/>
                                    <a:pt x="182" y="221"/>
                                    <a:pt x="201" y="206"/>
                                  </a:cubicBezTo>
                                  <a:cubicBezTo>
                                    <a:pt x="195" y="205"/>
                                    <a:pt x="189" y="204"/>
                                    <a:pt x="183" y="202"/>
                                  </a:cubicBezTo>
                                  <a:cubicBezTo>
                                    <a:pt x="183" y="202"/>
                                    <a:pt x="162" y="121"/>
                                    <a:pt x="173" y="7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3454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14"/>
                          <wps:cNvSpPr>
                            <a:spLocks/>
                          </wps:cNvSpPr>
                          <wps:spPr bwMode="auto">
                            <a:xfrm>
                              <a:off x="304800" y="114300"/>
                              <a:ext cx="139065" cy="281940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17 h 146"/>
                                <a:gd name="T2" fmla="*/ 30 w 72"/>
                                <a:gd name="T3" fmla="*/ 0 h 146"/>
                                <a:gd name="T4" fmla="*/ 11 w 72"/>
                                <a:gd name="T5" fmla="*/ 14 h 146"/>
                                <a:gd name="T6" fmla="*/ 21 w 72"/>
                                <a:gd name="T7" fmla="*/ 142 h 146"/>
                                <a:gd name="T8" fmla="*/ 39 w 72"/>
                                <a:gd name="T9" fmla="*/ 146 h 146"/>
                                <a:gd name="T10" fmla="*/ 72 w 72"/>
                                <a:gd name="T11" fmla="*/ 117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146">
                                  <a:moveTo>
                                    <a:pt x="72" y="117"/>
                                  </a:moveTo>
                                  <a:cubicBezTo>
                                    <a:pt x="61" y="75"/>
                                    <a:pt x="44" y="32"/>
                                    <a:pt x="30" y="0"/>
                                  </a:cubicBezTo>
                                  <a:cubicBezTo>
                                    <a:pt x="18" y="8"/>
                                    <a:pt x="11" y="14"/>
                                    <a:pt x="11" y="14"/>
                                  </a:cubicBezTo>
                                  <a:cubicBezTo>
                                    <a:pt x="0" y="61"/>
                                    <a:pt x="21" y="142"/>
                                    <a:pt x="21" y="142"/>
                                  </a:cubicBezTo>
                                  <a:cubicBezTo>
                                    <a:pt x="27" y="144"/>
                                    <a:pt x="33" y="145"/>
                                    <a:pt x="39" y="146"/>
                                  </a:cubicBezTo>
                                  <a:cubicBezTo>
                                    <a:pt x="58" y="132"/>
                                    <a:pt x="72" y="117"/>
                                    <a:pt x="72" y="1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C2E28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68A622" id="Group 17" o:spid="_x0000_s1027" style="position:absolute;margin-left:0;margin-top:1.15pt;width:432.4pt;height:288.45pt;z-index:251627008;mso-position-horizontal:left;mso-position-horizontal-relative:margin" coordsize="54915,36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08;top:108;width:38380;height:36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">
                  <v:imagedata r:id="rId16" r:href="rId17"/>
                </v:shape>
                <v:shape id="Freeform 4" o:spid="_x0000_s1029" style="position:absolute;left:23730;width:31185;height:23006;visibility:visible;mso-wrap-style:square;v-text-anchor:top" coordsize="1463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" path="m1463,923c1463,,1463,,1463,,,,,,,,200,279,464,699,536,1044,799,984,1148,922,1457,923v2,,4,,6,xe" fillcolor="#228bb5" stroked="f" strokecolor="#212120">
                  <v:shadow color="#8c8682"/>
                  <v:path arrowok="t" o:connecttype="custom" o:connectlocs="3118485,2033964;3118485,0;0,0;1142521,2300605;3105696,2033964;3118485,2033964" o:connectangles="0,0,0,0,0,0"/>
                </v:shape>
                <v:shape id="Freeform 5" o:spid="_x0000_s1030" style="position:absolute;left:26996;top:20247;width:27877;height:16359;visibility:visible;mso-wrap-style:square;v-text-anchor:top" coordsize="1308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" path="m380,124v-4,10,-17,42,-41,90c318,256,289,310,252,374v-3,3,-5,7,-7,10c186,483,107,603,3,733v,,-1,,-1,c1,734,1,735,,735v1308,,1308,,1308,c1308,,1308,,1308,,971,3,636,63,381,121v,,,,,c381,121,381,122,380,124xe" fillcolor="#dcdacd" stroked="f" strokecolor="#212120">
                  <v:shadow color="#8c8682"/>
                  <v:path arrowok="t" o:connecttype="custom" o:connectlocs="809868,275982;722487,476291;537070,832397;522152,854653;6394,1631409;4262,1631409;0,1635860;2787650,1635860;2787650,0;811999,269305;811999,269305;809868,275982" o:connectangles="0,0,0,0,0,0,0,0,0,0,0,0"/>
                </v:shape>
                <v:shape id="Freeform 6" o:spid="_x0000_s1031" style="position:absolute;left:108;top:19267;width:6319;height:17323;visibility:visible;mso-wrap-style:square;v-text-anchor:top" coordsize="282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" path="m9,32c6,22,3,11,,,,786,,786,,786v282,,282,,282,c227,654,101,357,9,32xe" fillcolor="#f28d2c" stroked="f" strokecolor="#212120">
                  <v:shadow color="#8c8682"/>
                  <v:path arrowok="t" o:connecttype="custom" o:connectlocs="20165,70525;0,0;0,1732280;631825,1732280;20165,70525" o:connectangles="0,0,0,0,0"/>
                </v:shape>
                <v:rect id="Rectangle 30" o:spid="_x0000_s1032" style="position:absolute;width:54864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" filled="f" strokecolor="#cfcdcd [2894]" strokeweight=".5pt"/>
                <v:shape id="Text Box 8" o:spid="_x0000_s1033" type="#_x0000_t202" style="position:absolute;left:29718;top:3483;width:24371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" filled="f" fillcolor="#fffffe" stroked="f" strokecolor="#212120" insetpen="t">
                  <v:textbox inset="2.88pt,2.88pt,2.88pt,2.88pt">
                    <w:txbxContent>
                      <w:p w14:paraId="1759E678" w14:textId="77777777" w:rsidR="008F5410" w:rsidRPr="00A62F65" w:rsidRDefault="008F5410" w:rsidP="008F5410">
                        <w:pPr>
                          <w:widowControl w:val="0"/>
                          <w:spacing w:line="360" w:lineRule="auto"/>
                          <w:jc w:val="center"/>
                          <w:rPr>
                            <w:rFonts w:ascii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val="en"/>
                          </w:rPr>
                        </w:pPr>
                        <w:r w:rsidRPr="00A62F65">
                          <w:rPr>
                            <w:rFonts w:ascii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val="en"/>
                          </w:rPr>
                          <w:t>Plant the Seeds</w:t>
                        </w:r>
                      </w:p>
                      <w:p w14:paraId="6EEB5545" w14:textId="77777777" w:rsidR="008F5410" w:rsidRPr="00A62F65" w:rsidRDefault="008F5410" w:rsidP="008F5410">
                        <w:pPr>
                          <w:widowControl w:val="0"/>
                          <w:spacing w:line="360" w:lineRule="auto"/>
                          <w:jc w:val="center"/>
                          <w:rPr>
                            <w:rFonts w:ascii="Arial" w:hAnsi="Arial" w:cs="Arial"/>
                            <w:color w:val="FFFFFE"/>
                            <w:sz w:val="40"/>
                            <w:szCs w:val="40"/>
                            <w:lang w:val="en"/>
                          </w:rPr>
                        </w:pPr>
                        <w:r w:rsidRPr="00A62F65">
                          <w:rPr>
                            <w:rFonts w:ascii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val="en"/>
                          </w:rPr>
                          <w:t xml:space="preserve">for a Secure </w:t>
                        </w:r>
                        <w:r w:rsidRPr="00A62F65">
                          <w:rPr>
                            <w:rFonts w:ascii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val="en"/>
                          </w:rPr>
                          <w:br/>
                          <w:t>Future.</w:t>
                        </w:r>
                      </w:p>
                    </w:txbxContent>
                  </v:textbox>
                </v:shape>
                <v:rect id="Rectangle 32" o:spid="_x0000_s1034" style="position:absolute;width:54864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" filled="f" strokecolor="#cfcdcd [2894]" strokeweight=".5pt"/>
                <v:shape id="_x0000_s1035" type="#_x0000_t202" style="position:absolute;left:35596;top:31133;width:1543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" filled="f" fillcolor="#fffffe" stroked="f" strokecolor="#212120" insetpen="t">
                  <v:textbox inset="2.88pt,2.88pt,2.88pt,2.88pt">
                    <w:txbxContent>
                      <w:p w14:paraId="25E364C5" w14:textId="77777777" w:rsidR="008F5410" w:rsidRDefault="008F5410" w:rsidP="008F5410">
                        <w:pPr>
                          <w:widowControl w:val="0"/>
                          <w:rPr>
                            <w:rFonts w:ascii="Arial" w:hAnsi="Arial" w:cs="Arial"/>
                            <w:color w:val="634D45"/>
                            <w:sz w:val="23"/>
                            <w:szCs w:val="23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  <w:color w:val="634D45"/>
                            <w:sz w:val="23"/>
                            <w:szCs w:val="23"/>
                            <w:lang w:val="en"/>
                          </w:rPr>
                          <w:t>Financial Consultation</w:t>
                        </w:r>
                      </w:p>
                    </w:txbxContent>
                  </v:textbox>
                </v:shape>
                <v:group id="Group 34" o:spid="_x0000_s1036" style="position:absolute;left:39732;top:25581;width:6395;height:4553" coordsize="6394,4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112" o:spid="_x0000_s1037" style="position:absolute;left:3619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" path="m126,c66,7,23,30,,45v14,32,31,75,42,117c42,162,28,177,9,191v53,11,106,4,106,4c144,106,126,,126,xe" fillcolor="#f28d2c" stroked="f" strokecolor="#212120">
                    <v:shadow color="#8c8682"/>
                    <v:path arrowok="t" o:connecttype="custom" o:connectlocs="242808,0;0,86715;80936,312175;17343,368058;221611,375766;242808,0" o:connectangles="0,0,0,0,0,0"/>
                  </v:shape>
                  <v:shape id="Freeform 113" o:spid="_x0000_s1038" style="position:absolute;width:3873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" path="m173,74v,,7,-6,19,-14c178,28,166,7,166,7,76,,,62,,62,62,183,134,236,134,236v23,-1,48,-15,67,-30c195,205,189,204,183,202v,,-21,-81,-10,-128xe" fillcolor="#e73454" stroked="f" strokecolor="#212120">
                    <v:shadow color="#8c8682"/>
                    <v:path arrowok="t" o:connecttype="custom" o:connectlocs="333391,142762;370006,115753;319901,13505;0,119611;258233,455295;387350,397419;352662,389702;333391,142762" o:connectangles="0,0,0,0,0,0,0,0"/>
                  </v:shape>
                  <v:shape id="Freeform 114" o:spid="_x0000_s1039" style="position:absolute;left:3048;top:1143;width:1390;height:2819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" path="m72,117c61,75,44,32,30,,18,8,11,14,11,14,,61,21,142,21,142v6,2,12,3,18,4c58,132,72,117,72,117xe" fillcolor="#ac2e28" stroked="f" strokecolor="#212120">
                    <v:shadow color="#8c8682"/>
                    <v:path arrowok="t" o:connecttype="custom" o:connectlocs="139065,225938;57944,0;21246,27035;40561,274216;75327,281940;139065,225938" o:connectangles="0,0,0,0,0,0"/>
                  </v:shape>
                </v:group>
                <w10:wrap anchorx="margin"/>
              </v:group>
            </w:pict>
          </mc:Fallback>
        </mc:AlternateContent>
      </w:r>
    </w:p>
    <w:p w14:paraId="6FB4481A" w14:textId="77777777" w:rsidR="00C55C86" w:rsidRDefault="008F5410">
      <w:r>
        <w:rPr>
          <w:noProof/>
        </w:rPr>
        <mc:AlternateContent>
          <mc:Choice Requires="wpg">
            <w:drawing>
              <wp:anchor distT="0" distB="0" distL="114300" distR="114300" simplePos="0" relativeHeight="251625983" behindDoc="0" locked="0" layoutInCell="1" allowOverlap="1" wp14:anchorId="47816162" wp14:editId="4981CF35">
                <wp:simplePos x="0" y="0"/>
                <wp:positionH relativeFrom="margin">
                  <wp:align>left</wp:align>
                </wp:positionH>
                <wp:positionV relativeFrom="paragraph">
                  <wp:posOffset>3939994</wp:posOffset>
                </wp:positionV>
                <wp:extent cx="5491571" cy="3663406"/>
                <wp:effectExtent l="0" t="0" r="13970" b="1333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1571" cy="3663406"/>
                          <a:chOff x="0" y="0"/>
                          <a:chExt cx="5491571" cy="3663406"/>
                        </a:xfrm>
                      </wpg:grpSpPr>
                      <pic:pic xmlns:pic="http://schemas.openxmlformats.org/drawingml/2006/picture">
                        <pic:nvPicPr>
                          <pic:cNvPr id="40" name="Picture 3" descr="C:\Documents and Settings\tamic.MCG\Desktop\PubWORK\FN9980201-PB\FN99802-IMG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10886"/>
                            <a:ext cx="3837940" cy="365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" name="Freeform 4"/>
                        <wps:cNvSpPr>
                          <a:spLocks/>
                        </wps:cNvSpPr>
                        <wps:spPr bwMode="auto">
                          <a:xfrm>
                            <a:off x="2373086" y="0"/>
                            <a:ext cx="3118485" cy="2300605"/>
                          </a:xfrm>
                          <a:custGeom>
                            <a:avLst/>
                            <a:gdLst>
                              <a:gd name="T0" fmla="*/ 1463 w 1463"/>
                              <a:gd name="T1" fmla="*/ 923 h 1044"/>
                              <a:gd name="T2" fmla="*/ 1463 w 1463"/>
                              <a:gd name="T3" fmla="*/ 0 h 1044"/>
                              <a:gd name="T4" fmla="*/ 0 w 1463"/>
                              <a:gd name="T5" fmla="*/ 0 h 1044"/>
                              <a:gd name="T6" fmla="*/ 536 w 1463"/>
                              <a:gd name="T7" fmla="*/ 1044 h 1044"/>
                              <a:gd name="T8" fmla="*/ 1457 w 1463"/>
                              <a:gd name="T9" fmla="*/ 923 h 1044"/>
                              <a:gd name="T10" fmla="*/ 1463 w 1463"/>
                              <a:gd name="T11" fmla="*/ 923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63" h="1044">
                                <a:moveTo>
                                  <a:pt x="1463" y="923"/>
                                </a:moveTo>
                                <a:cubicBezTo>
                                  <a:pt x="1463" y="0"/>
                                  <a:pt x="1463" y="0"/>
                                  <a:pt x="1463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00" y="279"/>
                                  <a:pt x="464" y="699"/>
                                  <a:pt x="536" y="1044"/>
                                </a:cubicBezTo>
                                <a:cubicBezTo>
                                  <a:pt x="799" y="984"/>
                                  <a:pt x="1148" y="922"/>
                                  <a:pt x="1457" y="923"/>
                                </a:cubicBezTo>
                                <a:cubicBezTo>
                                  <a:pt x="1459" y="923"/>
                                  <a:pt x="1461" y="923"/>
                                  <a:pt x="1463" y="9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8BB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"/>
                        <wps:cNvSpPr>
                          <a:spLocks/>
                        </wps:cNvSpPr>
                        <wps:spPr bwMode="auto">
                          <a:xfrm>
                            <a:off x="2699657" y="2024743"/>
                            <a:ext cx="2787650" cy="1635860"/>
                          </a:xfrm>
                          <a:custGeom>
                            <a:avLst/>
                            <a:gdLst>
                              <a:gd name="T0" fmla="*/ 380 w 1308"/>
                              <a:gd name="T1" fmla="*/ 124 h 735"/>
                              <a:gd name="T2" fmla="*/ 339 w 1308"/>
                              <a:gd name="T3" fmla="*/ 214 h 735"/>
                              <a:gd name="T4" fmla="*/ 252 w 1308"/>
                              <a:gd name="T5" fmla="*/ 374 h 735"/>
                              <a:gd name="T6" fmla="*/ 245 w 1308"/>
                              <a:gd name="T7" fmla="*/ 384 h 735"/>
                              <a:gd name="T8" fmla="*/ 3 w 1308"/>
                              <a:gd name="T9" fmla="*/ 733 h 735"/>
                              <a:gd name="T10" fmla="*/ 2 w 1308"/>
                              <a:gd name="T11" fmla="*/ 733 h 735"/>
                              <a:gd name="T12" fmla="*/ 0 w 1308"/>
                              <a:gd name="T13" fmla="*/ 735 h 735"/>
                              <a:gd name="T14" fmla="*/ 1308 w 1308"/>
                              <a:gd name="T15" fmla="*/ 735 h 735"/>
                              <a:gd name="T16" fmla="*/ 1308 w 1308"/>
                              <a:gd name="T17" fmla="*/ 0 h 735"/>
                              <a:gd name="T18" fmla="*/ 381 w 1308"/>
                              <a:gd name="T19" fmla="*/ 121 h 735"/>
                              <a:gd name="T20" fmla="*/ 381 w 1308"/>
                              <a:gd name="T21" fmla="*/ 121 h 735"/>
                              <a:gd name="T22" fmla="*/ 380 w 1308"/>
                              <a:gd name="T23" fmla="*/ 124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08" h="735">
                                <a:moveTo>
                                  <a:pt x="380" y="124"/>
                                </a:moveTo>
                                <a:cubicBezTo>
                                  <a:pt x="376" y="134"/>
                                  <a:pt x="363" y="166"/>
                                  <a:pt x="339" y="214"/>
                                </a:cubicBezTo>
                                <a:cubicBezTo>
                                  <a:pt x="318" y="256"/>
                                  <a:pt x="289" y="310"/>
                                  <a:pt x="252" y="374"/>
                                </a:cubicBezTo>
                                <a:cubicBezTo>
                                  <a:pt x="249" y="377"/>
                                  <a:pt x="247" y="381"/>
                                  <a:pt x="245" y="384"/>
                                </a:cubicBezTo>
                                <a:cubicBezTo>
                                  <a:pt x="186" y="483"/>
                                  <a:pt x="107" y="603"/>
                                  <a:pt x="3" y="733"/>
                                </a:cubicBezTo>
                                <a:cubicBezTo>
                                  <a:pt x="3" y="733"/>
                                  <a:pt x="2" y="733"/>
                                  <a:pt x="2" y="733"/>
                                </a:cubicBezTo>
                                <a:cubicBezTo>
                                  <a:pt x="1" y="734"/>
                                  <a:pt x="1" y="735"/>
                                  <a:pt x="0" y="735"/>
                                </a:cubicBezTo>
                                <a:cubicBezTo>
                                  <a:pt x="1308" y="735"/>
                                  <a:pt x="1308" y="735"/>
                                  <a:pt x="1308" y="735"/>
                                </a:cubicBezTo>
                                <a:cubicBezTo>
                                  <a:pt x="1308" y="0"/>
                                  <a:pt x="1308" y="0"/>
                                  <a:pt x="1308" y="0"/>
                                </a:cubicBezTo>
                                <a:cubicBezTo>
                                  <a:pt x="971" y="3"/>
                                  <a:pt x="636" y="63"/>
                                  <a:pt x="381" y="121"/>
                                </a:cubicBezTo>
                                <a:cubicBezTo>
                                  <a:pt x="381" y="121"/>
                                  <a:pt x="381" y="121"/>
                                  <a:pt x="381" y="121"/>
                                </a:cubicBezTo>
                                <a:cubicBezTo>
                                  <a:pt x="381" y="121"/>
                                  <a:pt x="381" y="122"/>
                                  <a:pt x="380" y="1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CDAC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6"/>
                        <wps:cNvSpPr>
                          <a:spLocks/>
                        </wps:cNvSpPr>
                        <wps:spPr bwMode="auto">
                          <a:xfrm>
                            <a:off x="10886" y="1926771"/>
                            <a:ext cx="631825" cy="1732280"/>
                          </a:xfrm>
                          <a:custGeom>
                            <a:avLst/>
                            <a:gdLst>
                              <a:gd name="T0" fmla="*/ 9 w 282"/>
                              <a:gd name="T1" fmla="*/ 32 h 786"/>
                              <a:gd name="T2" fmla="*/ 0 w 282"/>
                              <a:gd name="T3" fmla="*/ 0 h 786"/>
                              <a:gd name="T4" fmla="*/ 0 w 282"/>
                              <a:gd name="T5" fmla="*/ 786 h 786"/>
                              <a:gd name="T6" fmla="*/ 282 w 282"/>
                              <a:gd name="T7" fmla="*/ 786 h 786"/>
                              <a:gd name="T8" fmla="*/ 9 w 282"/>
                              <a:gd name="T9" fmla="*/ 32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2" h="786">
                                <a:moveTo>
                                  <a:pt x="9" y="32"/>
                                </a:moveTo>
                                <a:cubicBezTo>
                                  <a:pt x="6" y="22"/>
                                  <a:pt x="3" y="11"/>
                                  <a:pt x="0" y="0"/>
                                </a:cubicBezTo>
                                <a:cubicBezTo>
                                  <a:pt x="0" y="786"/>
                                  <a:pt x="0" y="786"/>
                                  <a:pt x="0" y="786"/>
                                </a:cubicBezTo>
                                <a:cubicBezTo>
                                  <a:pt x="282" y="786"/>
                                  <a:pt x="282" y="786"/>
                                  <a:pt x="282" y="786"/>
                                </a:cubicBezTo>
                                <a:cubicBezTo>
                                  <a:pt x="227" y="654"/>
                                  <a:pt x="101" y="357"/>
                                  <a:pt x="9" y="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8D2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971800" y="348343"/>
                            <a:ext cx="243713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A698E77" w14:textId="77777777" w:rsidR="008F5410" w:rsidRPr="00A62F65" w:rsidRDefault="008F5410" w:rsidP="008F5410">
                              <w:pPr>
                                <w:widowControl w:val="0"/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en"/>
                                </w:rPr>
                              </w:pPr>
                              <w:r w:rsidRPr="00A62F65">
                                <w:rPr>
                                  <w:rFonts w:ascii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en"/>
                                </w:rPr>
                                <w:t>Plant the Seeds</w:t>
                              </w:r>
                            </w:p>
                            <w:p w14:paraId="3E8B71A7" w14:textId="77777777" w:rsidR="008F5410" w:rsidRPr="00A62F65" w:rsidRDefault="008F5410" w:rsidP="008F5410">
                              <w:pPr>
                                <w:widowControl w:val="0"/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color w:val="FFFFFE"/>
                                  <w:sz w:val="40"/>
                                  <w:szCs w:val="40"/>
                                  <w:lang w:val="en"/>
                                </w:rPr>
                              </w:pPr>
                              <w:r w:rsidRPr="00A62F65">
                                <w:rPr>
                                  <w:rFonts w:ascii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en"/>
                                </w:rPr>
                                <w:t xml:space="preserve">for a Secure </w:t>
                              </w:r>
                              <w:r w:rsidRPr="00A62F65">
                                <w:rPr>
                                  <w:rFonts w:ascii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en"/>
                                </w:rPr>
                                <w:br/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3559629" y="3113314"/>
                            <a:ext cx="15430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347EEB1" w14:textId="77777777" w:rsidR="008F5410" w:rsidRDefault="008F5410" w:rsidP="008F5410">
                              <w:pPr>
                                <w:widowControl w:val="0"/>
                                <w:rPr>
                                  <w:rFonts w:ascii="Arial" w:hAnsi="Arial" w:cs="Arial"/>
                                  <w:color w:val="634D45"/>
                                  <w:sz w:val="23"/>
                                  <w:szCs w:val="23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634D45"/>
                                  <w:sz w:val="23"/>
                                  <w:szCs w:val="23"/>
                                  <w:lang w:val="en"/>
                                </w:rPr>
                                <w:t>Financial Consultation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48" name="Group 48"/>
                        <wpg:cNvGrpSpPr/>
                        <wpg:grpSpPr>
                          <a:xfrm>
                            <a:off x="3973286" y="2558143"/>
                            <a:ext cx="639445" cy="455295"/>
                            <a:chOff x="0" y="0"/>
                            <a:chExt cx="639445" cy="455295"/>
                          </a:xfrm>
                        </wpg:grpSpPr>
                        <wps:wsp>
                          <wps:cNvPr id="49" name="Freeform 112"/>
                          <wps:cNvSpPr>
                            <a:spLocks/>
                          </wps:cNvSpPr>
                          <wps:spPr bwMode="auto">
                            <a:xfrm>
                              <a:off x="361950" y="28575"/>
                              <a:ext cx="277495" cy="389255"/>
                            </a:xfrm>
                            <a:custGeom>
                              <a:avLst/>
                              <a:gdLst>
                                <a:gd name="T0" fmla="*/ 126 w 144"/>
                                <a:gd name="T1" fmla="*/ 0 h 202"/>
                                <a:gd name="T2" fmla="*/ 0 w 144"/>
                                <a:gd name="T3" fmla="*/ 45 h 202"/>
                                <a:gd name="T4" fmla="*/ 42 w 144"/>
                                <a:gd name="T5" fmla="*/ 162 h 202"/>
                                <a:gd name="T6" fmla="*/ 9 w 144"/>
                                <a:gd name="T7" fmla="*/ 191 h 202"/>
                                <a:gd name="T8" fmla="*/ 115 w 144"/>
                                <a:gd name="T9" fmla="*/ 195 h 202"/>
                                <a:gd name="T10" fmla="*/ 126 w 144"/>
                                <a:gd name="T11" fmla="*/ 0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4" h="202">
                                  <a:moveTo>
                                    <a:pt x="126" y="0"/>
                                  </a:moveTo>
                                  <a:cubicBezTo>
                                    <a:pt x="66" y="7"/>
                                    <a:pt x="23" y="30"/>
                                    <a:pt x="0" y="45"/>
                                  </a:cubicBezTo>
                                  <a:cubicBezTo>
                                    <a:pt x="14" y="77"/>
                                    <a:pt x="31" y="120"/>
                                    <a:pt x="42" y="162"/>
                                  </a:cubicBezTo>
                                  <a:cubicBezTo>
                                    <a:pt x="42" y="162"/>
                                    <a:pt x="28" y="177"/>
                                    <a:pt x="9" y="191"/>
                                  </a:cubicBezTo>
                                  <a:cubicBezTo>
                                    <a:pt x="62" y="202"/>
                                    <a:pt x="115" y="195"/>
                                    <a:pt x="115" y="195"/>
                                  </a:cubicBezTo>
                                  <a:cubicBezTo>
                                    <a:pt x="144" y="106"/>
                                    <a:pt x="126" y="0"/>
                                    <a:pt x="1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8D2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87350" cy="455295"/>
                            </a:xfrm>
                            <a:custGeom>
                              <a:avLst/>
                              <a:gdLst>
                                <a:gd name="T0" fmla="*/ 173 w 201"/>
                                <a:gd name="T1" fmla="*/ 74 h 236"/>
                                <a:gd name="T2" fmla="*/ 192 w 201"/>
                                <a:gd name="T3" fmla="*/ 60 h 236"/>
                                <a:gd name="T4" fmla="*/ 166 w 201"/>
                                <a:gd name="T5" fmla="*/ 7 h 236"/>
                                <a:gd name="T6" fmla="*/ 0 w 201"/>
                                <a:gd name="T7" fmla="*/ 62 h 236"/>
                                <a:gd name="T8" fmla="*/ 134 w 201"/>
                                <a:gd name="T9" fmla="*/ 236 h 236"/>
                                <a:gd name="T10" fmla="*/ 201 w 201"/>
                                <a:gd name="T11" fmla="*/ 206 h 236"/>
                                <a:gd name="T12" fmla="*/ 183 w 201"/>
                                <a:gd name="T13" fmla="*/ 202 h 236"/>
                                <a:gd name="T14" fmla="*/ 173 w 201"/>
                                <a:gd name="T15" fmla="*/ 74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1" h="236">
                                  <a:moveTo>
                                    <a:pt x="173" y="74"/>
                                  </a:moveTo>
                                  <a:cubicBezTo>
                                    <a:pt x="173" y="74"/>
                                    <a:pt x="180" y="68"/>
                                    <a:pt x="192" y="60"/>
                                  </a:cubicBezTo>
                                  <a:cubicBezTo>
                                    <a:pt x="178" y="28"/>
                                    <a:pt x="166" y="7"/>
                                    <a:pt x="166" y="7"/>
                                  </a:cubicBezTo>
                                  <a:cubicBezTo>
                                    <a:pt x="76" y="0"/>
                                    <a:pt x="0" y="62"/>
                                    <a:pt x="0" y="62"/>
                                  </a:cubicBezTo>
                                  <a:cubicBezTo>
                                    <a:pt x="62" y="183"/>
                                    <a:pt x="134" y="236"/>
                                    <a:pt x="134" y="236"/>
                                  </a:cubicBezTo>
                                  <a:cubicBezTo>
                                    <a:pt x="157" y="235"/>
                                    <a:pt x="182" y="221"/>
                                    <a:pt x="201" y="206"/>
                                  </a:cubicBezTo>
                                  <a:cubicBezTo>
                                    <a:pt x="195" y="205"/>
                                    <a:pt x="189" y="204"/>
                                    <a:pt x="183" y="202"/>
                                  </a:cubicBezTo>
                                  <a:cubicBezTo>
                                    <a:pt x="183" y="202"/>
                                    <a:pt x="162" y="121"/>
                                    <a:pt x="173" y="7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3454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14"/>
                          <wps:cNvSpPr>
                            <a:spLocks/>
                          </wps:cNvSpPr>
                          <wps:spPr bwMode="auto">
                            <a:xfrm>
                              <a:off x="304800" y="114300"/>
                              <a:ext cx="139065" cy="281940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17 h 146"/>
                                <a:gd name="T2" fmla="*/ 30 w 72"/>
                                <a:gd name="T3" fmla="*/ 0 h 146"/>
                                <a:gd name="T4" fmla="*/ 11 w 72"/>
                                <a:gd name="T5" fmla="*/ 14 h 146"/>
                                <a:gd name="T6" fmla="*/ 21 w 72"/>
                                <a:gd name="T7" fmla="*/ 142 h 146"/>
                                <a:gd name="T8" fmla="*/ 39 w 72"/>
                                <a:gd name="T9" fmla="*/ 146 h 146"/>
                                <a:gd name="T10" fmla="*/ 72 w 72"/>
                                <a:gd name="T11" fmla="*/ 117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146">
                                  <a:moveTo>
                                    <a:pt x="72" y="117"/>
                                  </a:moveTo>
                                  <a:cubicBezTo>
                                    <a:pt x="61" y="75"/>
                                    <a:pt x="44" y="32"/>
                                    <a:pt x="30" y="0"/>
                                  </a:cubicBezTo>
                                  <a:cubicBezTo>
                                    <a:pt x="18" y="8"/>
                                    <a:pt x="11" y="14"/>
                                    <a:pt x="11" y="14"/>
                                  </a:cubicBezTo>
                                  <a:cubicBezTo>
                                    <a:pt x="0" y="61"/>
                                    <a:pt x="21" y="142"/>
                                    <a:pt x="21" y="142"/>
                                  </a:cubicBezTo>
                                  <a:cubicBezTo>
                                    <a:pt x="27" y="144"/>
                                    <a:pt x="33" y="145"/>
                                    <a:pt x="39" y="146"/>
                                  </a:cubicBezTo>
                                  <a:cubicBezTo>
                                    <a:pt x="58" y="132"/>
                                    <a:pt x="72" y="117"/>
                                    <a:pt x="72" y="1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C2E28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816162" id="Group 39" o:spid="_x0000_s1040" style="position:absolute;margin-left:0;margin-top:310.25pt;width:432.4pt;height:288.45pt;z-index:251625983;mso-position-horizontal:left;mso-position-horizontal-relative:margin" coordsize="54915,36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">
                <v:shape id="Picture 3" o:spid="_x0000_s1041" type="#_x0000_t75" style="position:absolute;left:108;top:108;width:38380;height:36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">
                  <v:imagedata r:id="rId16" r:href="rId18"/>
                </v:shape>
                <v:shape id="Freeform 4" o:spid="_x0000_s1042" style="position:absolute;left:23730;width:31185;height:23006;visibility:visible;mso-wrap-style:square;v-text-anchor:top" coordsize="1463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" path="m1463,923c1463,,1463,,1463,,,,,,,,200,279,464,699,536,1044,799,984,1148,922,1457,923v2,,4,,6,xe" fillcolor="#228bb5" stroked="f" strokecolor="#212120">
                  <v:shadow color="#8c8682"/>
                  <v:path arrowok="t" o:connecttype="custom" o:connectlocs="3118485,2033964;3118485,0;0,0;1142521,2300605;3105696,2033964;3118485,2033964" o:connectangles="0,0,0,0,0,0"/>
                </v:shape>
                <v:shape id="Freeform 5" o:spid="_x0000_s1043" style="position:absolute;left:26996;top:20247;width:27877;height:16359;visibility:visible;mso-wrap-style:square;v-text-anchor:top" coordsize="1308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" path="m380,124v-4,10,-17,42,-41,90c318,256,289,310,252,374v-3,3,-5,7,-7,10c186,483,107,603,3,733v,,-1,,-1,c1,734,1,735,,735v1308,,1308,,1308,c1308,,1308,,1308,,971,3,636,63,381,121v,,,,,c381,121,381,122,380,124xe" fillcolor="#dcdacd" stroked="f" strokecolor="#212120">
                  <v:shadow color="#8c8682"/>
                  <v:path arrowok="t" o:connecttype="custom" o:connectlocs="809868,275982;722487,476291;537070,832397;522152,854653;6394,1631409;4262,1631409;0,1635860;2787650,1635860;2787650,0;811999,269305;811999,269305;809868,275982" o:connectangles="0,0,0,0,0,0,0,0,0,0,0,0"/>
                </v:shape>
                <v:shape id="Freeform 6" o:spid="_x0000_s1044" style="position:absolute;left:108;top:19267;width:6319;height:17323;visibility:visible;mso-wrap-style:square;v-text-anchor:top" coordsize="282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" path="m9,32c6,22,3,11,,,,786,,786,,786v282,,282,,282,c227,654,101,357,9,32xe" fillcolor="#f28d2c" stroked="f" strokecolor="#212120">
                  <v:shadow color="#8c8682"/>
                  <v:path arrowok="t" o:connecttype="custom" o:connectlocs="20165,70525;0,0;0,1732280;631825,1732280;20165,70525" o:connectangles="0,0,0,0,0"/>
                </v:shape>
                <v:rect id="Rectangle 44" o:spid="_x0000_s1045" style="position:absolute;width:54864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" filled="f" strokecolor="#cfcdcd [2894]" strokeweight=".5pt"/>
                <v:shape id="Text Box 8" o:spid="_x0000_s1046" type="#_x0000_t202" style="position:absolute;left:29718;top:3483;width:24371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" filled="f" fillcolor="#fffffe" stroked="f" strokecolor="#212120" insetpen="t">
                  <v:textbox inset="2.88pt,2.88pt,2.88pt,2.88pt">
                    <w:txbxContent>
                      <w:p w14:paraId="7A698E77" w14:textId="77777777" w:rsidR="008F5410" w:rsidRPr="00A62F65" w:rsidRDefault="008F5410" w:rsidP="008F5410">
                        <w:pPr>
                          <w:widowControl w:val="0"/>
                          <w:spacing w:line="360" w:lineRule="auto"/>
                          <w:jc w:val="center"/>
                          <w:rPr>
                            <w:rFonts w:ascii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val="en"/>
                          </w:rPr>
                        </w:pPr>
                        <w:r w:rsidRPr="00A62F65">
                          <w:rPr>
                            <w:rFonts w:ascii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val="en"/>
                          </w:rPr>
                          <w:t>Plant the Seeds</w:t>
                        </w:r>
                      </w:p>
                      <w:p w14:paraId="3E8B71A7" w14:textId="77777777" w:rsidR="008F5410" w:rsidRPr="00A62F65" w:rsidRDefault="008F5410" w:rsidP="008F5410">
                        <w:pPr>
                          <w:widowControl w:val="0"/>
                          <w:spacing w:line="360" w:lineRule="auto"/>
                          <w:jc w:val="center"/>
                          <w:rPr>
                            <w:rFonts w:ascii="Arial" w:hAnsi="Arial" w:cs="Arial"/>
                            <w:color w:val="FFFFFE"/>
                            <w:sz w:val="40"/>
                            <w:szCs w:val="40"/>
                            <w:lang w:val="en"/>
                          </w:rPr>
                        </w:pPr>
                        <w:r w:rsidRPr="00A62F65">
                          <w:rPr>
                            <w:rFonts w:ascii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val="en"/>
                          </w:rPr>
                          <w:t xml:space="preserve">for a Secure </w:t>
                        </w:r>
                        <w:r w:rsidRPr="00A62F65">
                          <w:rPr>
                            <w:rFonts w:ascii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val="en"/>
                          </w:rPr>
                          <w:br/>
                          <w:t>Future.</w:t>
                        </w:r>
                      </w:p>
                    </w:txbxContent>
                  </v:textbox>
                </v:shape>
                <v:rect id="Rectangle 46" o:spid="_x0000_s1047" style="position:absolute;width:54864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" filled="f" strokecolor="#cfcdcd [2894]" strokeweight=".5pt"/>
                <v:shape id="_x0000_s1048" type="#_x0000_t202" style="position:absolute;left:35596;top:31133;width:1543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" filled="f" fillcolor="#fffffe" stroked="f" strokecolor="#212120" insetpen="t">
                  <v:textbox inset="2.88pt,2.88pt,2.88pt,2.88pt">
                    <w:txbxContent>
                      <w:p w14:paraId="7347EEB1" w14:textId="77777777" w:rsidR="008F5410" w:rsidRDefault="008F5410" w:rsidP="008F5410">
                        <w:pPr>
                          <w:widowControl w:val="0"/>
                          <w:rPr>
                            <w:rFonts w:ascii="Arial" w:hAnsi="Arial" w:cs="Arial"/>
                            <w:color w:val="634D45"/>
                            <w:sz w:val="23"/>
                            <w:szCs w:val="23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  <w:color w:val="634D45"/>
                            <w:sz w:val="23"/>
                            <w:szCs w:val="23"/>
                            <w:lang w:val="en"/>
                          </w:rPr>
                          <w:t>Financial Consultation</w:t>
                        </w:r>
                      </w:p>
                    </w:txbxContent>
                  </v:textbox>
                </v:shape>
                <v:group id="Group 48" o:spid="_x0000_s1049" style="position:absolute;left:39732;top:25581;width:6395;height:4553" coordsize="6394,4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112" o:spid="_x0000_s1050" style="position:absolute;left:3619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" path="m126,c66,7,23,30,,45v14,32,31,75,42,117c42,162,28,177,9,191v53,11,106,4,106,4c144,106,126,,126,xe" fillcolor="#f28d2c" stroked="f" strokecolor="#212120">
                    <v:shadow color="#8c8682"/>
                    <v:path arrowok="t" o:connecttype="custom" o:connectlocs="242808,0;0,86715;80936,312175;17343,368058;221611,375766;242808,0" o:connectangles="0,0,0,0,0,0"/>
                  </v:shape>
                  <v:shape id="Freeform 113" o:spid="_x0000_s1051" style="position:absolute;width:3873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" path="m173,74v,,7,-6,19,-14c178,28,166,7,166,7,76,,,62,,62,62,183,134,236,134,236v23,-1,48,-15,67,-30c195,205,189,204,183,202v,,-21,-81,-10,-128xe" fillcolor="#e73454" stroked="f" strokecolor="#212120">
                    <v:shadow color="#8c8682"/>
                    <v:path arrowok="t" o:connecttype="custom" o:connectlocs="333391,142762;370006,115753;319901,13505;0,119611;258233,455295;387350,397419;352662,389702;333391,142762" o:connectangles="0,0,0,0,0,0,0,0"/>
                  </v:shape>
                  <v:shape id="Freeform 114" o:spid="_x0000_s1052" style="position:absolute;left:3048;top:1143;width:1390;height:2819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" path="m72,117c61,75,44,32,30,,18,8,11,14,11,14,,61,21,142,21,142v6,2,12,3,18,4c58,132,72,117,72,117xe" fillcolor="#ac2e28" stroked="f" strokecolor="#212120">
                    <v:shadow color="#8c8682"/>
                    <v:path arrowok="t" o:connecttype="custom" o:connectlocs="139065,225938;57944,0;21246,27035;40561,274216;75327,281940;139065,225938" o:connectangles="0,0,0,0,0,0"/>
                  </v:shape>
                </v:group>
                <w10:wrap anchorx="margin"/>
              </v:group>
            </w:pict>
          </mc:Fallback>
        </mc:AlternateContent>
      </w:r>
      <w:r w:rsidR="00C55C86">
        <w:br w:type="page"/>
      </w:r>
    </w:p>
    <w:p w14:paraId="723F107E" w14:textId="77777777" w:rsidR="005F70E4" w:rsidRDefault="005911D7">
      <w:r>
        <w:rPr>
          <w:noProof/>
        </w:rPr>
        <w:lastRenderedPageBreak/>
        <w:drawing>
          <wp:anchor distT="0" distB="0" distL="114300" distR="114300" simplePos="0" relativeHeight="251706880" behindDoc="0" locked="0" layoutInCell="1" allowOverlap="1" wp14:anchorId="13F6FF98" wp14:editId="05B82DCF">
            <wp:simplePos x="0" y="0"/>
            <wp:positionH relativeFrom="margin">
              <wp:posOffset>-914400</wp:posOffset>
            </wp:positionH>
            <wp:positionV relativeFrom="margin">
              <wp:posOffset>7543800</wp:posOffset>
            </wp:positionV>
            <wp:extent cx="7306056" cy="1124712"/>
            <wp:effectExtent l="0" t="0" r="0" b="0"/>
            <wp:wrapNone/>
            <wp:docPr id="7" name="Picture 7" descr="LayoutReady.com ad link to website.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LayoutReady.com ad&#10; link to website">
                      <a:hlinkClick r:id="rId19"/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056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5C20B89" wp14:editId="00413621">
                <wp:simplePos x="0" y="0"/>
                <wp:positionH relativeFrom="column">
                  <wp:posOffset>1152525</wp:posOffset>
                </wp:positionH>
                <wp:positionV relativeFrom="paragraph">
                  <wp:posOffset>2143125</wp:posOffset>
                </wp:positionV>
                <wp:extent cx="1697036" cy="1516038"/>
                <wp:effectExtent l="0" t="0" r="0" b="8255"/>
                <wp:wrapNone/>
                <wp:docPr id="53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7036" cy="1516038"/>
                        </a:xfrm>
                        <a:custGeom>
                          <a:avLst/>
                          <a:gdLst>
                            <a:gd name="T0" fmla="*/ 198 w 756"/>
                            <a:gd name="T1" fmla="*/ 828 h 828"/>
                            <a:gd name="T2" fmla="*/ 756 w 756"/>
                            <a:gd name="T3" fmla="*/ 828 h 828"/>
                            <a:gd name="T4" fmla="*/ 756 w 756"/>
                            <a:gd name="T5" fmla="*/ 0 h 828"/>
                            <a:gd name="T6" fmla="*/ 9 w 756"/>
                            <a:gd name="T7" fmla="*/ 362 h 828"/>
                            <a:gd name="T8" fmla="*/ 0 w 756"/>
                            <a:gd name="T9" fmla="*/ 404 h 828"/>
                            <a:gd name="T10" fmla="*/ 210 w 756"/>
                            <a:gd name="T11" fmla="*/ 477 h 828"/>
                            <a:gd name="T12" fmla="*/ 198 w 756"/>
                            <a:gd name="T13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756" h="828">
                              <a:moveTo>
                                <a:pt x="198" y="828"/>
                              </a:moveTo>
                              <a:cubicBezTo>
                                <a:pt x="756" y="828"/>
                                <a:pt x="756" y="828"/>
                                <a:pt x="756" y="828"/>
                              </a:cubicBezTo>
                              <a:cubicBezTo>
                                <a:pt x="756" y="0"/>
                                <a:pt x="756" y="0"/>
                                <a:pt x="756" y="0"/>
                              </a:cubicBezTo>
                              <a:cubicBezTo>
                                <a:pt x="278" y="110"/>
                                <a:pt x="9" y="362"/>
                                <a:pt x="9" y="362"/>
                              </a:cubicBezTo>
                              <a:cubicBezTo>
                                <a:pt x="6" y="375"/>
                                <a:pt x="3" y="390"/>
                                <a:pt x="0" y="404"/>
                              </a:cubicBezTo>
                              <a:cubicBezTo>
                                <a:pt x="71" y="425"/>
                                <a:pt x="142" y="449"/>
                                <a:pt x="210" y="477"/>
                              </a:cubicBezTo>
                              <a:cubicBezTo>
                                <a:pt x="210" y="477"/>
                                <a:pt x="219" y="626"/>
                                <a:pt x="198" y="8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1EEE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98508" id="Freeform 48" o:spid="_x0000_s1026" style="position:absolute;margin-left:90.75pt;margin-top:168.75pt;width:133.6pt;height:119.3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" path="m198,828v558,,558,,558,c756,,756,,756,,278,110,9,362,9,362,6,375,3,390,,404v71,21,142,45,210,73c210,477,219,626,198,828xe" fillcolor="#f1eee7" stroked="f" strokecolor="#212120">
                <v:shadow color="#8c8682"/>
                <v:path arrowok="t" o:connecttype="custom" o:connectlocs="444462,1516038;1697036,1516038;1697036,0;20203,662809;0,739709;471399,873370;444462,1516038" o:connectangles="0,0,0,0,0,0,0"/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0C63BAB" wp14:editId="2FEC0B5B">
                <wp:simplePos x="0" y="0"/>
                <wp:positionH relativeFrom="column">
                  <wp:posOffset>19050</wp:posOffset>
                </wp:positionH>
                <wp:positionV relativeFrom="paragraph">
                  <wp:posOffset>2714625</wp:posOffset>
                </wp:positionV>
                <wp:extent cx="1133514" cy="946426"/>
                <wp:effectExtent l="0" t="0" r="9525" b="6350"/>
                <wp:wrapNone/>
                <wp:docPr id="54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3514" cy="946426"/>
                        </a:xfrm>
                        <a:custGeom>
                          <a:avLst/>
                          <a:gdLst>
                            <a:gd name="T0" fmla="*/ 504 w 505"/>
                            <a:gd name="T1" fmla="*/ 93 h 517"/>
                            <a:gd name="T2" fmla="*/ 0 w 505"/>
                            <a:gd name="T3" fmla="*/ 0 h 517"/>
                            <a:gd name="T4" fmla="*/ 0 w 505"/>
                            <a:gd name="T5" fmla="*/ 517 h 517"/>
                            <a:gd name="T6" fmla="*/ 505 w 505"/>
                            <a:gd name="T7" fmla="*/ 517 h 517"/>
                            <a:gd name="T8" fmla="*/ 504 w 505"/>
                            <a:gd name="T9" fmla="*/ 93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5" h="517">
                              <a:moveTo>
                                <a:pt x="504" y="93"/>
                              </a:moveTo>
                              <a:cubicBezTo>
                                <a:pt x="332" y="44"/>
                                <a:pt x="158" y="16"/>
                                <a:pt x="0" y="0"/>
                              </a:cubicBezTo>
                              <a:cubicBezTo>
                                <a:pt x="0" y="517"/>
                                <a:pt x="0" y="517"/>
                                <a:pt x="0" y="517"/>
                              </a:cubicBezTo>
                              <a:cubicBezTo>
                                <a:pt x="505" y="517"/>
                                <a:pt x="505" y="517"/>
                                <a:pt x="505" y="517"/>
                              </a:cubicBezTo>
                              <a:cubicBezTo>
                                <a:pt x="488" y="376"/>
                                <a:pt x="482" y="221"/>
                                <a:pt x="504" y="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E9D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D17E1" id="Freeform 49" o:spid="_x0000_s1026" style="position:absolute;margin-left:1.5pt;margin-top:213.75pt;width:89.25pt;height:74.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5,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" path="m504,93c332,44,158,16,,,,517,,517,,517v505,,505,,505,c488,376,482,221,504,93xe" fillcolor="#ece9db" stroked="f" strokecolor="#212120">
                <v:shadow color="#8c8682"/>
                <v:path arrowok="t" o:connecttype="custom" o:connectlocs="1131269,170247;0,0;0,946426;1133514,946426;1131269,170247" o:connectangles="0,0,0,0,0"/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D7C6A11" wp14:editId="78FDD701">
                <wp:simplePos x="0" y="0"/>
                <wp:positionH relativeFrom="column">
                  <wp:posOffset>1095375</wp:posOffset>
                </wp:positionH>
                <wp:positionV relativeFrom="paragraph">
                  <wp:posOffset>2886075</wp:posOffset>
                </wp:positionV>
                <wp:extent cx="548640" cy="775426"/>
                <wp:effectExtent l="0" t="0" r="3810" b="5715"/>
                <wp:wrapNone/>
                <wp:docPr id="55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" cy="775426"/>
                        </a:xfrm>
                        <a:custGeom>
                          <a:avLst/>
                          <a:gdLst>
                            <a:gd name="T0" fmla="*/ 23 w 241"/>
                            <a:gd name="T1" fmla="*/ 424 h 424"/>
                            <a:gd name="T2" fmla="*/ 220 w 241"/>
                            <a:gd name="T3" fmla="*/ 424 h 424"/>
                            <a:gd name="T4" fmla="*/ 232 w 241"/>
                            <a:gd name="T5" fmla="*/ 73 h 424"/>
                            <a:gd name="T6" fmla="*/ 22 w 241"/>
                            <a:gd name="T7" fmla="*/ 0 h 424"/>
                            <a:gd name="T8" fmla="*/ 23 w 241"/>
                            <a:gd name="T9" fmla="*/ 424 h 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" h="424">
                              <a:moveTo>
                                <a:pt x="23" y="424"/>
                              </a:moveTo>
                              <a:cubicBezTo>
                                <a:pt x="220" y="424"/>
                                <a:pt x="220" y="424"/>
                                <a:pt x="220" y="424"/>
                              </a:cubicBezTo>
                              <a:cubicBezTo>
                                <a:pt x="241" y="222"/>
                                <a:pt x="232" y="73"/>
                                <a:pt x="232" y="73"/>
                              </a:cubicBezTo>
                              <a:cubicBezTo>
                                <a:pt x="164" y="45"/>
                                <a:pt x="93" y="21"/>
                                <a:pt x="22" y="0"/>
                              </a:cubicBezTo>
                              <a:cubicBezTo>
                                <a:pt x="0" y="128"/>
                                <a:pt x="6" y="283"/>
                                <a:pt x="23" y="4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2E0D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7CE38" id="Freeform 50" o:spid="_x0000_s1026" style="position:absolute;margin-left:86.25pt;margin-top:227.25pt;width:43.2pt;height:61.0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1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" path="m23,424v197,,197,,197,c241,222,232,73,232,73,164,45,93,21,22,,,128,6,283,23,424xe" fillcolor="#e2e0d2" stroked="f" strokecolor="#212120">
                <v:shadow color="#8c8682"/>
                <v:path arrowok="t" o:connecttype="custom" o:connectlocs="52360,775426;500833,775426;528151,133505;50083,0;52360,775426" o:connectangles="0,0,0,0,0"/>
              </v:shape>
            </w:pict>
          </mc:Fallback>
        </mc:AlternateContent>
      </w:r>
      <w:r w:rsidR="00FC2F2D">
        <w:rPr>
          <w:noProof/>
        </w:rPr>
        <w:drawing>
          <wp:anchor distT="0" distB="0" distL="114300" distR="114300" simplePos="0" relativeHeight="251674112" behindDoc="0" locked="0" layoutInCell="1" allowOverlap="1" wp14:anchorId="3D2E307C" wp14:editId="3006C6E9">
            <wp:simplePos x="0" y="0"/>
            <wp:positionH relativeFrom="column">
              <wp:posOffset>19050</wp:posOffset>
            </wp:positionH>
            <wp:positionV relativeFrom="paragraph">
              <wp:posOffset>9525</wp:posOffset>
            </wp:positionV>
            <wp:extent cx="2828925" cy="913765"/>
            <wp:effectExtent l="0" t="0" r="9525" b="635"/>
            <wp:wrapNone/>
            <wp:docPr id="56" name="Picture 56" descr="C:\Documents and Settings\tamic.MCG\Desktop\PubWORK\FN9980201-PB\FN99802-IM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C:\Documents and Settings\tamic.MCG\Desktop\PubWORK\FN9980201-PB\FN99802-IMG04.JPG"/>
                    <pic:cNvPicPr>
                      <a:picLocks noChangeAspect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F09A586" wp14:editId="001FC719">
                <wp:simplePos x="0" y="0"/>
                <wp:positionH relativeFrom="column">
                  <wp:posOffset>180975</wp:posOffset>
                </wp:positionH>
                <wp:positionV relativeFrom="paragraph">
                  <wp:posOffset>1190625</wp:posOffset>
                </wp:positionV>
                <wp:extent cx="2496185" cy="499110"/>
                <wp:effectExtent l="0" t="0" r="0" b="0"/>
                <wp:wrapNone/>
                <wp:docPr id="5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7F216E" w14:textId="77777777" w:rsidR="0001383D" w:rsidRPr="001B1277" w:rsidRDefault="0001383D" w:rsidP="003224E4">
                            <w:pPr>
                              <w:widowControl w:val="0"/>
                              <w:spacing w:line="312" w:lineRule="auto"/>
                              <w:rPr>
                                <w:rFonts w:ascii="Arial" w:hAnsi="Arial" w:cs="Arial"/>
                                <w:caps/>
                                <w:color w:val="C0414D"/>
                                <w:spacing w:val="6"/>
                                <w:sz w:val="14"/>
                                <w:szCs w:val="19"/>
                                <w:lang w:val="en"/>
                              </w:rPr>
                            </w:pPr>
                            <w:r w:rsidRPr="001B1277">
                              <w:rPr>
                                <w:rFonts w:ascii="Arial" w:hAnsi="Arial" w:cs="Arial"/>
                                <w:caps/>
                                <w:color w:val="C0414D"/>
                                <w:spacing w:val="6"/>
                                <w:sz w:val="14"/>
                                <w:szCs w:val="19"/>
                                <w:lang w:val="en"/>
                              </w:rPr>
                              <w:t>having an in-depth understanding of your needs and goals is a fundamental process to the way we work with you.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9A586" id="Text Box 52" o:spid="_x0000_s1053" type="#_x0000_t202" style="position:absolute;margin-left:14.25pt;margin-top:93.75pt;width:196.55pt;height:39.3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027F216E" w14:textId="77777777" w:rsidR="0001383D" w:rsidRPr="001B1277" w:rsidRDefault="0001383D" w:rsidP="003224E4">
                      <w:pPr>
                        <w:widowControl w:val="0"/>
                        <w:spacing w:line="312" w:lineRule="auto"/>
                        <w:rPr>
                          <w:rFonts w:ascii="Arial" w:hAnsi="Arial" w:cs="Arial"/>
                          <w:caps/>
                          <w:color w:val="C0414D"/>
                          <w:spacing w:val="6"/>
                          <w:sz w:val="14"/>
                          <w:szCs w:val="19"/>
                          <w:lang w:val="en"/>
                        </w:rPr>
                      </w:pPr>
                      <w:r w:rsidRPr="001B1277">
                        <w:rPr>
                          <w:rFonts w:ascii="Arial" w:hAnsi="Arial" w:cs="Arial"/>
                          <w:caps/>
                          <w:color w:val="C0414D"/>
                          <w:spacing w:val="6"/>
                          <w:sz w:val="14"/>
                          <w:szCs w:val="19"/>
                          <w:lang w:val="en"/>
                        </w:rPr>
                        <w:t>having an in-depth understanding of your needs and goals is a fundamental process to the way we work with you.</w:t>
                      </w:r>
                    </w:p>
                  </w:txbxContent>
                </v:textbox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E25AD26" wp14:editId="667064F1">
                <wp:simplePos x="0" y="0"/>
                <wp:positionH relativeFrom="column">
                  <wp:posOffset>180975</wp:posOffset>
                </wp:positionH>
                <wp:positionV relativeFrom="paragraph">
                  <wp:posOffset>1638300</wp:posOffset>
                </wp:positionV>
                <wp:extent cx="1247775" cy="1327785"/>
                <wp:effectExtent l="0" t="0" r="9525" b="5715"/>
                <wp:wrapNone/>
                <wp:docPr id="5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32F29D" w14:textId="77777777" w:rsidR="0001383D" w:rsidRPr="001B1277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8"/>
                                <w:lang w:val="en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ountry-region">
                                <w:r w:rsidRPr="001B1277">
                                  <w:rPr>
                                    <w:sz w:val="14"/>
                                    <w:szCs w:val="18"/>
                                    <w:lang w:val="en"/>
                                  </w:rPr>
                                  <w:t>Nam</w:t>
                                </w:r>
                              </w:smartTag>
                            </w:smartTag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liber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tempor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cum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soluta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nobis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eleifend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option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congue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nihil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imperdiet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doming id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quod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mazim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placerat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facer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wisi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ad minim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veniam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possim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assum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arum lorem dolore sit. Vel illum dolore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eu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feugiat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facilisis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at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vero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eros et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accumsan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et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iusto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odio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dignissim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5AD26" id="Text Box 53" o:spid="_x0000_s1054" type="#_x0000_t202" style="position:absolute;margin-left:14.25pt;margin-top:129pt;width:98.25pt;height:104.5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3A32F29D" w14:textId="77777777" w:rsidR="0001383D" w:rsidRPr="001B1277" w:rsidRDefault="0001383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8"/>
                          <w:lang w:val="en"/>
                        </w:rPr>
                      </w:pPr>
                      <w:smartTag w:uri="urn:schemas-microsoft-com:office:smarttags" w:element="place">
                        <w:smartTag w:uri="urn:schemas-microsoft-com:office:smarttags" w:element="country-region">
                          <w:r w:rsidRPr="001B1277">
                            <w:rPr>
                              <w:sz w:val="14"/>
                              <w:szCs w:val="18"/>
                              <w:lang w:val="en"/>
                            </w:rPr>
                            <w:t>Nam</w:t>
                          </w:r>
                        </w:smartTag>
                      </w:smartTag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liber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tempor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cum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soluta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nobis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eleifend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option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congue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nihil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imperdiet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doming id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quod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mazim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placerat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facer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wisi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enim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ad minim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veniam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possim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assum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arum lorem dolore sit. Vel illum dolore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eu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feugiat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nulla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facilisis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at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vero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eros et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accumsan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et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iusto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odio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dignissim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0DD6D7D" wp14:editId="49BDF228">
                <wp:simplePos x="0" y="0"/>
                <wp:positionH relativeFrom="column">
                  <wp:posOffset>1562100</wp:posOffset>
                </wp:positionH>
                <wp:positionV relativeFrom="paragraph">
                  <wp:posOffset>1638300</wp:posOffset>
                </wp:positionV>
                <wp:extent cx="1203960" cy="887730"/>
                <wp:effectExtent l="0" t="0" r="0" b="7620"/>
                <wp:wrapNone/>
                <wp:docPr id="6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88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4727F7" w14:textId="77777777" w:rsidR="0001383D" w:rsidRPr="003224E4" w:rsidRDefault="0001383D" w:rsidP="003224E4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3224E4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val="en"/>
                              </w:rPr>
                              <w:t>•</w:t>
                            </w:r>
                            <w:r w:rsidRPr="003224E4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  <w:t xml:space="preserve"> Advice and Planning</w:t>
                            </w:r>
                          </w:p>
                          <w:p w14:paraId="3FD50845" w14:textId="77777777" w:rsidR="0001383D" w:rsidRPr="003224E4" w:rsidRDefault="0001383D" w:rsidP="003224E4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3224E4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val="en"/>
                              </w:rPr>
                              <w:t>•</w:t>
                            </w:r>
                            <w:r w:rsidRPr="003224E4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  <w:t xml:space="preserve"> Asset Allocation</w:t>
                            </w:r>
                          </w:p>
                          <w:p w14:paraId="6AAB1B3A" w14:textId="77777777" w:rsidR="0001383D" w:rsidRPr="003224E4" w:rsidRDefault="0001383D" w:rsidP="003224E4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3224E4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val="en"/>
                              </w:rPr>
                              <w:t>•</w:t>
                            </w:r>
                            <w:r w:rsidRPr="003224E4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  <w:t xml:space="preserve"> Managing</w:t>
                            </w:r>
                          </w:p>
                          <w:p w14:paraId="414069F2" w14:textId="77777777" w:rsidR="0001383D" w:rsidRPr="003224E4" w:rsidRDefault="0001383D" w:rsidP="003224E4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3224E4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val="en"/>
                              </w:rPr>
                              <w:t>•</w:t>
                            </w:r>
                            <w:r w:rsidRPr="003224E4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  <w:t xml:space="preserve"> Income Taxes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D6D7D" id="Text Box 54" o:spid="_x0000_s1055" type="#_x0000_t202" style="position:absolute;margin-left:123pt;margin-top:129pt;width:94.8pt;height:69.9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374727F7" w14:textId="77777777" w:rsidR="0001383D" w:rsidRPr="003224E4" w:rsidRDefault="0001383D" w:rsidP="003224E4">
                      <w:pPr>
                        <w:widowControl w:val="0"/>
                        <w:spacing w:line="288" w:lineRule="auto"/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</w:pPr>
                      <w:r w:rsidRPr="003224E4">
                        <w:rPr>
                          <w:color w:val="634D45"/>
                          <w:spacing w:val="16"/>
                          <w:sz w:val="18"/>
                          <w:szCs w:val="22"/>
                          <w:lang w:val="en"/>
                        </w:rPr>
                        <w:t>•</w:t>
                      </w:r>
                      <w:r w:rsidRPr="003224E4"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  <w:t xml:space="preserve"> Advice and Planning</w:t>
                      </w:r>
                    </w:p>
                    <w:p w14:paraId="3FD50845" w14:textId="77777777" w:rsidR="0001383D" w:rsidRPr="003224E4" w:rsidRDefault="0001383D" w:rsidP="003224E4">
                      <w:pPr>
                        <w:widowControl w:val="0"/>
                        <w:spacing w:line="288" w:lineRule="auto"/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</w:pPr>
                      <w:r w:rsidRPr="003224E4">
                        <w:rPr>
                          <w:color w:val="634D45"/>
                          <w:spacing w:val="16"/>
                          <w:sz w:val="18"/>
                          <w:szCs w:val="22"/>
                          <w:lang w:val="en"/>
                        </w:rPr>
                        <w:t>•</w:t>
                      </w:r>
                      <w:r w:rsidRPr="003224E4"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  <w:t xml:space="preserve"> Asset Allocation</w:t>
                      </w:r>
                    </w:p>
                    <w:p w14:paraId="6AAB1B3A" w14:textId="77777777" w:rsidR="0001383D" w:rsidRPr="003224E4" w:rsidRDefault="0001383D" w:rsidP="003224E4">
                      <w:pPr>
                        <w:widowControl w:val="0"/>
                        <w:spacing w:line="288" w:lineRule="auto"/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</w:pPr>
                      <w:r w:rsidRPr="003224E4">
                        <w:rPr>
                          <w:color w:val="634D45"/>
                          <w:spacing w:val="16"/>
                          <w:sz w:val="18"/>
                          <w:szCs w:val="22"/>
                          <w:lang w:val="en"/>
                        </w:rPr>
                        <w:t>•</w:t>
                      </w:r>
                      <w:r w:rsidRPr="003224E4"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  <w:t xml:space="preserve"> Managing</w:t>
                      </w:r>
                    </w:p>
                    <w:p w14:paraId="414069F2" w14:textId="77777777" w:rsidR="0001383D" w:rsidRPr="003224E4" w:rsidRDefault="0001383D" w:rsidP="003224E4">
                      <w:pPr>
                        <w:widowControl w:val="0"/>
                        <w:spacing w:line="288" w:lineRule="auto"/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</w:pPr>
                      <w:r w:rsidRPr="003224E4">
                        <w:rPr>
                          <w:color w:val="634D45"/>
                          <w:spacing w:val="16"/>
                          <w:sz w:val="18"/>
                          <w:szCs w:val="22"/>
                          <w:lang w:val="en"/>
                        </w:rPr>
                        <w:t>•</w:t>
                      </w:r>
                      <w:r w:rsidRPr="003224E4"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  <w:t xml:space="preserve"> Income Taxes</w:t>
                      </w:r>
                    </w:p>
                  </w:txbxContent>
                </v:textbox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6FFC6A5" wp14:editId="6D746C46">
                <wp:simplePos x="0" y="0"/>
                <wp:positionH relativeFrom="column">
                  <wp:posOffset>180975</wp:posOffset>
                </wp:positionH>
                <wp:positionV relativeFrom="paragraph">
                  <wp:posOffset>3124200</wp:posOffset>
                </wp:positionV>
                <wp:extent cx="1164590" cy="332740"/>
                <wp:effectExtent l="0" t="0" r="0" b="0"/>
                <wp:wrapNone/>
                <wp:docPr id="6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6FAE6A" w14:textId="77777777" w:rsidR="0001383D" w:rsidRPr="001B1277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rFonts w:ascii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  <w:lang w:val="en"/>
                              </w:rPr>
                            </w:pPr>
                            <w:r w:rsidRPr="001B1277">
                              <w:rPr>
                                <w:rFonts w:ascii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  <w:lang w:val="en"/>
                              </w:rPr>
                              <w:t>Please call for a free</w:t>
                            </w:r>
                          </w:p>
                          <w:p w14:paraId="2B83108B" w14:textId="77777777" w:rsidR="0001383D" w:rsidRPr="001B1277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rFonts w:ascii="Arial" w:hAnsi="Arial" w:cs="Arial"/>
                                <w:color w:val="228BB5"/>
                                <w:sz w:val="16"/>
                                <w:szCs w:val="24"/>
                                <w:lang w:val="en"/>
                              </w:rPr>
                            </w:pPr>
                            <w:r w:rsidRPr="001B1277">
                              <w:rPr>
                                <w:rFonts w:ascii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  <w:lang w:val="en"/>
                              </w:rPr>
                              <w:t>financial consultation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FC6A5" id="Text Box 56" o:spid="_x0000_s1056" type="#_x0000_t202" style="position:absolute;margin-left:14.25pt;margin-top:246pt;width:91.7pt;height:26.2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" filled="f" fillcolor="#fffffe" stroked="f" strokecolor="#212120" insetpen="t">
                <v:textbox inset="2.88pt,2.88pt,2.88pt,2.88pt">
                  <w:txbxContent>
                    <w:p w14:paraId="646FAE6A" w14:textId="77777777" w:rsidR="0001383D" w:rsidRPr="001B1277" w:rsidRDefault="0001383D" w:rsidP="001B1277">
                      <w:pPr>
                        <w:widowControl w:val="0"/>
                        <w:spacing w:line="264" w:lineRule="auto"/>
                        <w:rPr>
                          <w:rFonts w:ascii="Arial" w:hAnsi="Arial" w:cs="Arial"/>
                          <w:color w:val="228BB5"/>
                          <w:spacing w:val="4"/>
                          <w:sz w:val="16"/>
                          <w:szCs w:val="24"/>
                          <w:lang w:val="en"/>
                        </w:rPr>
                      </w:pPr>
                      <w:r w:rsidRPr="001B1277">
                        <w:rPr>
                          <w:rFonts w:ascii="Arial" w:hAnsi="Arial" w:cs="Arial"/>
                          <w:color w:val="228BB5"/>
                          <w:spacing w:val="4"/>
                          <w:sz w:val="16"/>
                          <w:szCs w:val="24"/>
                          <w:lang w:val="en"/>
                        </w:rPr>
                        <w:t>Please call for a free</w:t>
                      </w:r>
                    </w:p>
                    <w:p w14:paraId="2B83108B" w14:textId="77777777" w:rsidR="0001383D" w:rsidRPr="001B1277" w:rsidRDefault="0001383D" w:rsidP="001B1277">
                      <w:pPr>
                        <w:widowControl w:val="0"/>
                        <w:spacing w:line="264" w:lineRule="auto"/>
                        <w:rPr>
                          <w:rFonts w:ascii="Arial" w:hAnsi="Arial" w:cs="Arial"/>
                          <w:color w:val="228BB5"/>
                          <w:sz w:val="16"/>
                          <w:szCs w:val="24"/>
                          <w:lang w:val="en"/>
                        </w:rPr>
                      </w:pPr>
                      <w:r w:rsidRPr="001B1277">
                        <w:rPr>
                          <w:rFonts w:ascii="Arial" w:hAnsi="Arial" w:cs="Arial"/>
                          <w:color w:val="228BB5"/>
                          <w:spacing w:val="4"/>
                          <w:sz w:val="16"/>
                          <w:szCs w:val="24"/>
                          <w:lang w:val="en"/>
                        </w:rPr>
                        <w:t>financial consultation</w:t>
                      </w:r>
                    </w:p>
                  </w:txbxContent>
                </v:textbox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66AAC72" wp14:editId="6566645C">
                <wp:simplePos x="0" y="0"/>
                <wp:positionH relativeFrom="column">
                  <wp:posOffset>1695450</wp:posOffset>
                </wp:positionH>
                <wp:positionV relativeFrom="paragraph">
                  <wp:posOffset>2867025</wp:posOffset>
                </wp:positionV>
                <wp:extent cx="1088390" cy="687070"/>
                <wp:effectExtent l="0" t="0" r="0" b="0"/>
                <wp:wrapNone/>
                <wp:docPr id="6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D03BB0" w14:textId="77777777" w:rsidR="0001383D" w:rsidRPr="001B1277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  <w:lang w:val="en"/>
                              </w:rPr>
                            </w:pPr>
                            <w:r w:rsidRPr="001B1277">
                              <w:rPr>
                                <w:sz w:val="14"/>
                                <w:szCs w:val="17"/>
                                <w:lang w:val="en"/>
                              </w:rPr>
                              <w:t>(543) 543-5432</w:t>
                            </w:r>
                          </w:p>
                          <w:p w14:paraId="198EC10E" w14:textId="77777777" w:rsidR="0001383D" w:rsidRPr="001B1277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  <w:lang w:val="en"/>
                              </w:rPr>
                            </w:pPr>
                            <w:r w:rsidRPr="001B1277">
                              <w:rPr>
                                <w:sz w:val="14"/>
                                <w:szCs w:val="17"/>
                                <w:lang w:val="en"/>
                              </w:rPr>
                              <w:t>(800) 543-5432</w:t>
                            </w:r>
                          </w:p>
                          <w:p w14:paraId="14910211" w14:textId="77777777" w:rsidR="0001383D" w:rsidRPr="001B1277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  <w:lang w:val="en"/>
                              </w:rPr>
                            </w:pPr>
                            <w:r w:rsidRPr="001B1277">
                              <w:rPr>
                                <w:sz w:val="14"/>
                                <w:szCs w:val="17"/>
                                <w:lang w:val="en"/>
                              </w:rPr>
                              <w:t>www.yourwebsitehere.com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AAC72" id="Text Box 57" o:spid="_x0000_s1057" type="#_x0000_t202" style="position:absolute;margin-left:133.5pt;margin-top:225.75pt;width:85.7pt;height:54.1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" filled="f" fillcolor="#fffffe" stroked="f" strokecolor="#212120" insetpen="t">
                <v:textbox inset="2.88pt,2.88pt,2.88pt,2.88pt">
                  <w:txbxContent>
                    <w:p w14:paraId="52D03BB0" w14:textId="77777777" w:rsidR="0001383D" w:rsidRPr="001B1277" w:rsidRDefault="0001383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  <w:lang w:val="en"/>
                        </w:rPr>
                      </w:pPr>
                      <w:r w:rsidRPr="001B1277">
                        <w:rPr>
                          <w:sz w:val="14"/>
                          <w:szCs w:val="17"/>
                          <w:lang w:val="en"/>
                        </w:rPr>
                        <w:t>(543) 543-5432</w:t>
                      </w:r>
                    </w:p>
                    <w:p w14:paraId="198EC10E" w14:textId="77777777" w:rsidR="0001383D" w:rsidRPr="001B1277" w:rsidRDefault="0001383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  <w:lang w:val="en"/>
                        </w:rPr>
                      </w:pPr>
                      <w:r w:rsidRPr="001B1277">
                        <w:rPr>
                          <w:sz w:val="14"/>
                          <w:szCs w:val="17"/>
                          <w:lang w:val="en"/>
                        </w:rPr>
                        <w:t>(800) 543-5432</w:t>
                      </w:r>
                    </w:p>
                    <w:p w14:paraId="14910211" w14:textId="77777777" w:rsidR="0001383D" w:rsidRPr="001B1277" w:rsidRDefault="0001383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  <w:lang w:val="en"/>
                        </w:rPr>
                      </w:pPr>
                      <w:r w:rsidRPr="001B1277">
                        <w:rPr>
                          <w:sz w:val="14"/>
                          <w:szCs w:val="17"/>
                          <w:lang w:val="en"/>
                        </w:rPr>
                        <w:t>www.yourwebsitehere.com</w:t>
                      </w:r>
                    </w:p>
                  </w:txbxContent>
                </v:textbox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424FA2F" wp14:editId="399EB1F8">
                <wp:simplePos x="0" y="0"/>
                <wp:positionH relativeFrom="column">
                  <wp:posOffset>1228725</wp:posOffset>
                </wp:positionH>
                <wp:positionV relativeFrom="paragraph">
                  <wp:posOffset>3257550</wp:posOffset>
                </wp:positionV>
                <wp:extent cx="469900" cy="207645"/>
                <wp:effectExtent l="0" t="0" r="6350" b="1905"/>
                <wp:wrapNone/>
                <wp:docPr id="6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6C812E" w14:textId="77777777" w:rsidR="0001383D" w:rsidRPr="00B91F8B" w:rsidRDefault="0001383D" w:rsidP="0001383D">
                            <w:pPr>
                              <w:widowControl w:val="0"/>
                              <w:rPr>
                                <w:rFonts w:ascii="Wingdings 3" w:hAnsi="Wingdings 3"/>
                                <w:color w:val="C0414D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B91F8B">
                              <w:rPr>
                                <w:rFonts w:ascii="Wingdings 3" w:hAnsi="Wingdings 3"/>
                                <w:color w:val="C0414D"/>
                                <w:spacing w:val="60"/>
                                <w:sz w:val="14"/>
                                <w:szCs w:val="14"/>
                                <w:lang w:val="en"/>
                              </w:rPr>
                              <w:t></w:t>
                            </w:r>
                            <w:r w:rsidRPr="00B91F8B">
                              <w:rPr>
                                <w:rFonts w:ascii="Wingdings 3" w:hAnsi="Wingdings 3"/>
                                <w:color w:val="C0414D"/>
                                <w:spacing w:val="60"/>
                                <w:sz w:val="14"/>
                                <w:szCs w:val="14"/>
                                <w:lang w:val="en"/>
                              </w:rPr>
                              <w:t></w:t>
                            </w:r>
                            <w:r w:rsidRPr="00B91F8B">
                              <w:rPr>
                                <w:rFonts w:ascii="Wingdings 3" w:hAnsi="Wingdings 3"/>
                                <w:color w:val="C0414D"/>
                                <w:spacing w:val="60"/>
                                <w:sz w:val="14"/>
                                <w:szCs w:val="14"/>
                                <w:lang w:val="en"/>
                              </w:rPr>
                              <w:t>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4FA2F" id="Text Box 58" o:spid="_x0000_s1058" type="#_x0000_t202" style="position:absolute;margin-left:96.75pt;margin-top:256.5pt;width:37pt;height:16.3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666C812E" w14:textId="77777777" w:rsidR="0001383D" w:rsidRPr="00B91F8B" w:rsidRDefault="0001383D" w:rsidP="0001383D">
                      <w:pPr>
                        <w:widowControl w:val="0"/>
                        <w:rPr>
                          <w:rFonts w:ascii="Wingdings 3" w:hAnsi="Wingdings 3"/>
                          <w:color w:val="C0414D"/>
                          <w:sz w:val="14"/>
                          <w:szCs w:val="14"/>
                          <w:lang w:val="en"/>
                        </w:rPr>
                      </w:pPr>
                      <w:r w:rsidRPr="00B91F8B">
                        <w:rPr>
                          <w:rFonts w:ascii="Wingdings 3" w:hAnsi="Wingdings 3"/>
                          <w:color w:val="C0414D"/>
                          <w:spacing w:val="60"/>
                          <w:sz w:val="14"/>
                          <w:szCs w:val="14"/>
                          <w:lang w:val="en"/>
                        </w:rPr>
                        <w:t></w:t>
                      </w:r>
                      <w:r w:rsidRPr="00B91F8B">
                        <w:rPr>
                          <w:rFonts w:ascii="Wingdings 3" w:hAnsi="Wingdings 3"/>
                          <w:color w:val="C0414D"/>
                          <w:spacing w:val="60"/>
                          <w:sz w:val="14"/>
                          <w:szCs w:val="14"/>
                          <w:lang w:val="en"/>
                        </w:rPr>
                        <w:t></w:t>
                      </w:r>
                      <w:r w:rsidRPr="00B91F8B">
                        <w:rPr>
                          <w:rFonts w:ascii="Wingdings 3" w:hAnsi="Wingdings 3"/>
                          <w:color w:val="C0414D"/>
                          <w:spacing w:val="60"/>
                          <w:sz w:val="14"/>
                          <w:szCs w:val="14"/>
                          <w:lang w:val="en"/>
                        </w:rPr>
                        <w:t></w:t>
                      </w:r>
                    </w:p>
                  </w:txbxContent>
                </v:textbox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81E4938" wp14:editId="5CEB9FD1">
                <wp:simplePos x="0" y="0"/>
                <wp:positionH relativeFrom="column">
                  <wp:posOffset>19050</wp:posOffset>
                </wp:positionH>
                <wp:positionV relativeFrom="paragraph">
                  <wp:posOffset>914400</wp:posOffset>
                </wp:positionV>
                <wp:extent cx="2827777" cy="259839"/>
                <wp:effectExtent l="0" t="0" r="0" b="6985"/>
                <wp:wrapNone/>
                <wp:docPr id="64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27777" cy="259839"/>
                        </a:xfrm>
                        <a:custGeom>
                          <a:avLst/>
                          <a:gdLst>
                            <a:gd name="T0" fmla="*/ 0 w 1261"/>
                            <a:gd name="T1" fmla="*/ 0 h 112"/>
                            <a:gd name="T2" fmla="*/ 0 w 1261"/>
                            <a:gd name="T3" fmla="*/ 112 h 112"/>
                            <a:gd name="T4" fmla="*/ 447 w 1261"/>
                            <a:gd name="T5" fmla="*/ 55 h 112"/>
                            <a:gd name="T6" fmla="*/ 1261 w 1261"/>
                            <a:gd name="T7" fmla="*/ 8 h 112"/>
                            <a:gd name="T8" fmla="*/ 1261 w 1261"/>
                            <a:gd name="T9" fmla="*/ 1 h 112"/>
                            <a:gd name="T10" fmla="*/ 0 w 1261"/>
                            <a:gd name="T11" fmla="*/ 0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61" h="112">
                              <a:moveTo>
                                <a:pt x="0" y="0"/>
                              </a:moveTo>
                              <a:cubicBezTo>
                                <a:pt x="0" y="112"/>
                                <a:pt x="0" y="112"/>
                                <a:pt x="0" y="112"/>
                              </a:cubicBezTo>
                              <a:cubicBezTo>
                                <a:pt x="38" y="107"/>
                                <a:pt x="220" y="80"/>
                                <a:pt x="447" y="55"/>
                              </a:cubicBezTo>
                              <a:cubicBezTo>
                                <a:pt x="617" y="36"/>
                                <a:pt x="999" y="18"/>
                                <a:pt x="1261" y="8"/>
                              </a:cubicBezTo>
                              <a:cubicBezTo>
                                <a:pt x="1261" y="1"/>
                                <a:pt x="1261" y="1"/>
                                <a:pt x="1261" y="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8BB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F6EB1" id="Freeform 65" o:spid="_x0000_s1026" style="position:absolute;margin-left:1.5pt;margin-top:1in;width:222.65pt;height:20.4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61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" path="m,c,112,,112,,112,38,107,220,80,447,55,617,36,999,18,1261,8v,-7,,-7,,-7l,xe" fillcolor="#228bb5" stroked="f" strokecolor="#212120">
                <v:shadow color="#8c8682"/>
                <v:path arrowok="t" o:connecttype="custom" o:connectlocs="0,0;0,259839;1002392,127600;2827777,18560;2827777,2320;0,0" o:connectangles="0,0,0,0,0,0"/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65EF0C9" wp14:editId="13484363">
                <wp:simplePos x="0" y="0"/>
                <wp:positionH relativeFrom="column">
                  <wp:posOffset>9525</wp:posOffset>
                </wp:positionH>
                <wp:positionV relativeFrom="paragraph">
                  <wp:posOffset>0</wp:posOffset>
                </wp:positionV>
                <wp:extent cx="5486400" cy="365760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657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6EAC9A" id="Rectangle 25" o:spid="_x0000_s1026" style="position:absolute;margin-left:.75pt;margin-top:0;width:6in;height:4in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" filled="f" strokecolor="#cfcdcd [2894]" strokeweight=".5pt"/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64DE3D0" wp14:editId="05297AE8">
                <wp:simplePos x="0" y="0"/>
                <wp:positionH relativeFrom="column">
                  <wp:posOffset>1628775</wp:posOffset>
                </wp:positionH>
                <wp:positionV relativeFrom="paragraph">
                  <wp:posOffset>2886075</wp:posOffset>
                </wp:positionV>
                <wp:extent cx="1134745" cy="210207"/>
                <wp:effectExtent l="0" t="0" r="8255" b="0"/>
                <wp:wrapNone/>
                <wp:docPr id="65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210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0F06EC" w14:textId="77777777" w:rsidR="00FA3CB3" w:rsidRPr="00B91F8B" w:rsidRDefault="00FA3CB3" w:rsidP="00FA3CB3">
                            <w:pPr>
                              <w:widowControl w:val="0"/>
                              <w:rPr>
                                <w:rFonts w:ascii="Arial" w:hAnsi="Arial" w:cs="Arial"/>
                                <w:color w:val="634D45"/>
                                <w:sz w:val="16"/>
                                <w:szCs w:val="23"/>
                                <w:lang w:val="en"/>
                              </w:rPr>
                            </w:pPr>
                            <w:r w:rsidRPr="00B91F8B">
                              <w:rPr>
                                <w:rFonts w:ascii="Arial" w:hAnsi="Arial" w:cs="Arial"/>
                                <w:color w:val="634D45"/>
                                <w:sz w:val="16"/>
                                <w:szCs w:val="23"/>
                                <w:lang w:val="en"/>
                              </w:rPr>
                              <w:t>Financial Consultation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DE3D0" id="Text Box 107" o:spid="_x0000_s1059" type="#_x0000_t202" style="position:absolute;margin-left:128.25pt;margin-top:227.25pt;width:89.35pt;height:16.5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2A0F06EC" w14:textId="77777777" w:rsidR="00FA3CB3" w:rsidRPr="00B91F8B" w:rsidRDefault="00FA3CB3" w:rsidP="00FA3CB3">
                      <w:pPr>
                        <w:widowControl w:val="0"/>
                        <w:rPr>
                          <w:rFonts w:ascii="Arial" w:hAnsi="Arial" w:cs="Arial"/>
                          <w:color w:val="634D45"/>
                          <w:sz w:val="16"/>
                          <w:szCs w:val="23"/>
                          <w:lang w:val="en"/>
                        </w:rPr>
                      </w:pPr>
                      <w:r w:rsidRPr="00B91F8B">
                        <w:rPr>
                          <w:rFonts w:ascii="Arial" w:hAnsi="Arial" w:cs="Arial"/>
                          <w:color w:val="634D45"/>
                          <w:sz w:val="16"/>
                          <w:szCs w:val="23"/>
                          <w:lang w:val="en"/>
                        </w:rPr>
                        <w:t>Financial Consultation</w:t>
                      </w:r>
                    </w:p>
                  </w:txbxContent>
                </v:textbox>
              </v:shape>
            </w:pict>
          </mc:Fallback>
        </mc:AlternateContent>
      </w:r>
      <w:r w:rsidR="00FC2F2D">
        <w:rPr>
          <w:noProof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235CCFAE" wp14:editId="3A97FEEF">
                <wp:simplePos x="0" y="0"/>
                <wp:positionH relativeFrom="column">
                  <wp:posOffset>1933575</wp:posOffset>
                </wp:positionH>
                <wp:positionV relativeFrom="paragraph">
                  <wp:posOffset>2533650</wp:posOffset>
                </wp:positionV>
                <wp:extent cx="470242" cy="334930"/>
                <wp:effectExtent l="0" t="0" r="6350" b="8255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242" cy="334930"/>
                          <a:chOff x="0" y="0"/>
                          <a:chExt cx="639445" cy="455295"/>
                        </a:xfrm>
                      </wpg:grpSpPr>
                      <wps:wsp>
                        <wps:cNvPr id="68" name="Freeform 112"/>
                        <wps:cNvSpPr>
                          <a:spLocks/>
                        </wps:cNvSpPr>
                        <wps:spPr bwMode="auto">
                          <a:xfrm>
                            <a:off x="361950" y="28575"/>
                            <a:ext cx="277495" cy="389255"/>
                          </a:xfrm>
                          <a:custGeom>
                            <a:avLst/>
                            <a:gdLst>
                              <a:gd name="T0" fmla="*/ 126 w 144"/>
                              <a:gd name="T1" fmla="*/ 0 h 202"/>
                              <a:gd name="T2" fmla="*/ 0 w 144"/>
                              <a:gd name="T3" fmla="*/ 45 h 202"/>
                              <a:gd name="T4" fmla="*/ 42 w 144"/>
                              <a:gd name="T5" fmla="*/ 162 h 202"/>
                              <a:gd name="T6" fmla="*/ 9 w 144"/>
                              <a:gd name="T7" fmla="*/ 191 h 202"/>
                              <a:gd name="T8" fmla="*/ 115 w 144"/>
                              <a:gd name="T9" fmla="*/ 195 h 202"/>
                              <a:gd name="T10" fmla="*/ 126 w 144"/>
                              <a:gd name="T11" fmla="*/ 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4" h="202">
                                <a:moveTo>
                                  <a:pt x="126" y="0"/>
                                </a:moveTo>
                                <a:cubicBezTo>
                                  <a:pt x="66" y="7"/>
                                  <a:pt x="23" y="30"/>
                                  <a:pt x="0" y="45"/>
                                </a:cubicBezTo>
                                <a:cubicBezTo>
                                  <a:pt x="14" y="77"/>
                                  <a:pt x="31" y="120"/>
                                  <a:pt x="42" y="162"/>
                                </a:cubicBezTo>
                                <a:cubicBezTo>
                                  <a:pt x="42" y="162"/>
                                  <a:pt x="28" y="177"/>
                                  <a:pt x="9" y="191"/>
                                </a:cubicBezTo>
                                <a:cubicBezTo>
                                  <a:pt x="62" y="202"/>
                                  <a:pt x="115" y="195"/>
                                  <a:pt x="115" y="195"/>
                                </a:cubicBezTo>
                                <a:cubicBezTo>
                                  <a:pt x="144" y="106"/>
                                  <a:pt x="126" y="0"/>
                                  <a:pt x="1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8D2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7350" cy="455295"/>
                          </a:xfrm>
                          <a:custGeom>
                            <a:avLst/>
                            <a:gdLst>
                              <a:gd name="T0" fmla="*/ 173 w 201"/>
                              <a:gd name="T1" fmla="*/ 74 h 236"/>
                              <a:gd name="T2" fmla="*/ 192 w 201"/>
                              <a:gd name="T3" fmla="*/ 60 h 236"/>
                              <a:gd name="T4" fmla="*/ 166 w 201"/>
                              <a:gd name="T5" fmla="*/ 7 h 236"/>
                              <a:gd name="T6" fmla="*/ 0 w 201"/>
                              <a:gd name="T7" fmla="*/ 62 h 236"/>
                              <a:gd name="T8" fmla="*/ 134 w 201"/>
                              <a:gd name="T9" fmla="*/ 236 h 236"/>
                              <a:gd name="T10" fmla="*/ 201 w 201"/>
                              <a:gd name="T11" fmla="*/ 206 h 236"/>
                              <a:gd name="T12" fmla="*/ 183 w 201"/>
                              <a:gd name="T13" fmla="*/ 202 h 236"/>
                              <a:gd name="T14" fmla="*/ 173 w 201"/>
                              <a:gd name="T15" fmla="*/ 74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1" h="236">
                                <a:moveTo>
                                  <a:pt x="173" y="74"/>
                                </a:moveTo>
                                <a:cubicBezTo>
                                  <a:pt x="173" y="74"/>
                                  <a:pt x="180" y="68"/>
                                  <a:pt x="192" y="60"/>
                                </a:cubicBezTo>
                                <a:cubicBezTo>
                                  <a:pt x="178" y="28"/>
                                  <a:pt x="166" y="7"/>
                                  <a:pt x="166" y="7"/>
                                </a:cubicBezTo>
                                <a:cubicBezTo>
                                  <a:pt x="76" y="0"/>
                                  <a:pt x="0" y="62"/>
                                  <a:pt x="0" y="62"/>
                                </a:cubicBezTo>
                                <a:cubicBezTo>
                                  <a:pt x="62" y="183"/>
                                  <a:pt x="134" y="236"/>
                                  <a:pt x="134" y="236"/>
                                </a:cubicBezTo>
                                <a:cubicBezTo>
                                  <a:pt x="157" y="235"/>
                                  <a:pt x="182" y="221"/>
                                  <a:pt x="201" y="206"/>
                                </a:cubicBezTo>
                                <a:cubicBezTo>
                                  <a:pt x="195" y="205"/>
                                  <a:pt x="189" y="204"/>
                                  <a:pt x="183" y="202"/>
                                </a:cubicBezTo>
                                <a:cubicBezTo>
                                  <a:pt x="183" y="202"/>
                                  <a:pt x="162" y="121"/>
                                  <a:pt x="173" y="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345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14"/>
                        <wps:cNvSpPr>
                          <a:spLocks/>
                        </wps:cNvSpPr>
                        <wps:spPr bwMode="auto">
                          <a:xfrm>
                            <a:off x="304800" y="114300"/>
                            <a:ext cx="139065" cy="281940"/>
                          </a:xfrm>
                          <a:custGeom>
                            <a:avLst/>
                            <a:gdLst>
                              <a:gd name="T0" fmla="*/ 72 w 72"/>
                              <a:gd name="T1" fmla="*/ 117 h 146"/>
                              <a:gd name="T2" fmla="*/ 30 w 72"/>
                              <a:gd name="T3" fmla="*/ 0 h 146"/>
                              <a:gd name="T4" fmla="*/ 11 w 72"/>
                              <a:gd name="T5" fmla="*/ 14 h 146"/>
                              <a:gd name="T6" fmla="*/ 21 w 72"/>
                              <a:gd name="T7" fmla="*/ 142 h 146"/>
                              <a:gd name="T8" fmla="*/ 39 w 72"/>
                              <a:gd name="T9" fmla="*/ 146 h 146"/>
                              <a:gd name="T10" fmla="*/ 72 w 72"/>
                              <a:gd name="T11" fmla="*/ 117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146">
                                <a:moveTo>
                                  <a:pt x="72" y="117"/>
                                </a:moveTo>
                                <a:cubicBezTo>
                                  <a:pt x="61" y="75"/>
                                  <a:pt x="44" y="32"/>
                                  <a:pt x="30" y="0"/>
                                </a:cubicBezTo>
                                <a:cubicBezTo>
                                  <a:pt x="18" y="8"/>
                                  <a:pt x="11" y="14"/>
                                  <a:pt x="11" y="14"/>
                                </a:cubicBezTo>
                                <a:cubicBezTo>
                                  <a:pt x="0" y="61"/>
                                  <a:pt x="21" y="142"/>
                                  <a:pt x="21" y="142"/>
                                </a:cubicBezTo>
                                <a:cubicBezTo>
                                  <a:pt x="27" y="144"/>
                                  <a:pt x="33" y="145"/>
                                  <a:pt x="39" y="146"/>
                                </a:cubicBezTo>
                                <a:cubicBezTo>
                                  <a:pt x="58" y="132"/>
                                  <a:pt x="72" y="117"/>
                                  <a:pt x="72" y="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C2E2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1E149" id="Group 75" o:spid="_x0000_s1026" style="position:absolute;margin-left:152.25pt;margin-top:199.5pt;width:37.05pt;height:26.35pt;z-index:251684352" coordsize="6394,4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">
                <v:shape id="Freeform 112" o:spid="_x0000_s1027" style="position:absolute;left:3619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" path="m126,c66,7,23,30,,45v14,32,31,75,42,117c42,162,28,177,9,191v53,11,106,4,106,4c144,106,126,,126,xe" fillcolor="#f28d2c" stroked="f" strokecolor="#212120">
                  <v:shadow color="#8c8682"/>
                  <v:path arrowok="t" o:connecttype="custom" o:connectlocs="242808,0;0,86715;80936,312175;17343,368058;221611,375766;242808,0" o:connectangles="0,0,0,0,0,0"/>
                </v:shape>
                <v:shape id="Freeform 113" o:spid="_x0000_s1028" style="position:absolute;width:3873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" path="m173,74v,,7,-6,19,-14c178,28,166,7,166,7,76,,,62,,62,62,183,134,236,134,236v23,-1,48,-15,67,-30c195,205,189,204,183,202v,,-21,-81,-10,-128xe" fillcolor="#e73454" stroked="f" strokecolor="#212120">
                  <v:shadow color="#8c8682"/>
                  <v:path arrowok="t" o:connecttype="custom" o:connectlocs="333391,142762;370006,115753;319901,13505;0,119611;258233,455295;387350,397419;352662,389702;333391,142762" o:connectangles="0,0,0,0,0,0,0,0"/>
                </v:shape>
                <v:shape id="Freeform 114" o:spid="_x0000_s1029" style="position:absolute;left:3048;top:1143;width:1390;height:2819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" path="m72,117c61,75,44,32,30,,18,8,11,14,11,14,,61,21,142,21,142v6,2,12,3,18,4c58,132,72,117,72,117xe" fillcolor="#ac2e28" stroked="f" strokecolor="#212120">
                  <v:shadow color="#8c8682"/>
                  <v:path arrowok="t" o:connecttype="custom" o:connectlocs="139065,225938;57944,0;21246,27035;40561,274216;75327,281940;139065,225938" o:connectangles="0,0,0,0,0,0"/>
                </v:shape>
              </v:group>
            </w:pict>
          </mc:Fallback>
        </mc:AlternateContent>
      </w:r>
      <w:r w:rsidR="00FC2F2D">
        <w:rPr>
          <w:noProof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741BDD8E" wp14:editId="6C0F7C68">
                <wp:simplePos x="0" y="0"/>
                <wp:positionH relativeFrom="column">
                  <wp:posOffset>4552950</wp:posOffset>
                </wp:positionH>
                <wp:positionV relativeFrom="paragraph">
                  <wp:posOffset>180975</wp:posOffset>
                </wp:positionV>
                <wp:extent cx="800100" cy="685800"/>
                <wp:effectExtent l="0" t="0" r="0" b="19050"/>
                <wp:wrapNone/>
                <wp:docPr id="13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685800"/>
                          <a:chOff x="112014000" y="108476276"/>
                          <a:chExt cx="800100" cy="685800"/>
                        </a:xfrm>
                      </wpg:grpSpPr>
                      <wps:wsp>
                        <wps:cNvPr id="13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12065574" y="108476276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6350" algn="in">
                            <a:solidFill>
                              <a:srgbClr val="21212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12014000" y="108527850"/>
                            <a:ext cx="8001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B16098F" w14:textId="77777777" w:rsidR="0034201E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  <w:t>PRST-STD</w:t>
                              </w:r>
                            </w:p>
                            <w:p w14:paraId="57797BDA" w14:textId="77777777" w:rsidR="0034201E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country-region">
                                  <w:r>
                                    <w:rPr>
                                      <w:rFonts w:ascii="Arial" w:hAnsi="Arial" w:cs="Arial"/>
                                      <w:w w:val="90"/>
                                      <w:sz w:val="13"/>
                                      <w:szCs w:val="13"/>
                                      <w:lang w:val="en"/>
                                    </w:rPr>
                                    <w:t>U.S.</w:t>
                                  </w:r>
                                </w:smartTag>
                              </w:smartTag>
                              <w:r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  <w:t xml:space="preserve"> POSTAGE</w:t>
                              </w:r>
                            </w:p>
                            <w:p w14:paraId="6A915048" w14:textId="77777777" w:rsidR="0034201E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  <w:t>PAID</w:t>
                              </w:r>
                            </w:p>
                            <w:p w14:paraId="63C1BE2F" w14:textId="77777777" w:rsidR="0034201E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  <w:t>CITY, ST</w:t>
                              </w:r>
                            </w:p>
                            <w:p w14:paraId="1AA9FDB9" w14:textId="77777777" w:rsidR="0034201E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  <w:t>PERMIT NO. XXX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1BDD8E" id="Group 20" o:spid="_x0000_s1060" style="position:absolute;margin-left:358.5pt;margin-top:14.25pt;width:63pt;height:54pt;z-index:251685376" coordorigin="1120140,1084762" coordsize="8001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">
                <v:rect id="Rectangle 21" o:spid="_x0000_s1061" style="position:absolute;left:1120655;top:1084762;width:685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" filled="f" fillcolor="#fffffe" strokecolor="#212120" strokeweight=".5pt" insetpen="t">
                  <v:shadow color="#dcd6d4"/>
                  <v:textbox inset="2.88pt,2.88pt,2.88pt,2.88pt"/>
                </v:rect>
                <v:shape id="Text Box 22" o:spid="_x0000_s1062" type="#_x0000_t202" style="position:absolute;left:1120140;top:1085278;width:8001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" filled="f" fillcolor="#fffffe" stroked="f" strokecolor="#212120" insetpen="t">
                  <v:textbox inset="2.88pt,2.88pt,2.88pt,2.88pt">
                    <w:txbxContent>
                      <w:p w14:paraId="3B16098F" w14:textId="77777777" w:rsidR="0034201E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  <w:t>PRST-STD</w:t>
                        </w:r>
                      </w:p>
                      <w:p w14:paraId="57797BDA" w14:textId="77777777" w:rsidR="0034201E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</w:pPr>
                        <w:smartTag w:uri="urn:schemas-microsoft-com:office:smarttags" w:element="place">
                          <w:smartTag w:uri="urn:schemas-microsoft-com:office:smarttags" w:element="country-region">
                            <w:r>
                              <w:rPr>
                                <w:rFonts w:ascii="Arial" w:hAnsi="Arial" w:cs="Arial"/>
                                <w:w w:val="90"/>
                                <w:sz w:val="13"/>
                                <w:szCs w:val="13"/>
                                <w:lang w:val="en"/>
                              </w:rPr>
                              <w:t>U.S.</w:t>
                            </w:r>
                          </w:smartTag>
                        </w:smartTag>
                        <w:r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  <w:t xml:space="preserve"> POSTAGE</w:t>
                        </w:r>
                      </w:p>
                      <w:p w14:paraId="6A915048" w14:textId="77777777" w:rsidR="0034201E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  <w:t>PAID</w:t>
                        </w:r>
                      </w:p>
                      <w:p w14:paraId="63C1BE2F" w14:textId="77777777" w:rsidR="0034201E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  <w:t>CITY, ST</w:t>
                        </w:r>
                      </w:p>
                      <w:p w14:paraId="1AA9FDB9" w14:textId="77777777" w:rsidR="0034201E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  <w:t>PERMIT NO. XXX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9248A4F" wp14:editId="79DABB28">
                <wp:simplePos x="0" y="0"/>
                <wp:positionH relativeFrom="column">
                  <wp:posOffset>2981325</wp:posOffset>
                </wp:positionH>
                <wp:positionV relativeFrom="paragraph">
                  <wp:posOffset>161925</wp:posOffset>
                </wp:positionV>
                <wp:extent cx="1485900" cy="628650"/>
                <wp:effectExtent l="0" t="0" r="0" b="0"/>
                <wp:wrapNone/>
                <wp:docPr id="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4C9329" w14:textId="77777777" w:rsidR="0034201E" w:rsidRPr="0034201E" w:rsidRDefault="0034201E" w:rsidP="0034201E">
                            <w:pPr>
                              <w:widowControl w:val="0"/>
                              <w:spacing w:line="288" w:lineRule="auto"/>
                              <w:rPr>
                                <w:rFonts w:ascii="Arial" w:hAnsi="Arial" w:cs="Arial"/>
                                <w:color w:val="634D45"/>
                                <w:sz w:val="18"/>
                                <w:szCs w:val="22"/>
                                <w:lang w:val="en"/>
                              </w:rPr>
                            </w:pPr>
                            <w:r w:rsidRPr="0034201E">
                              <w:rPr>
                                <w:rFonts w:ascii="Arial" w:hAnsi="Arial" w:cs="Arial"/>
                                <w:color w:val="634D45"/>
                                <w:sz w:val="18"/>
                                <w:szCs w:val="22"/>
                                <w:lang w:val="en"/>
                              </w:rPr>
                              <w:t>Financial Consultation</w:t>
                            </w:r>
                          </w:p>
                          <w:p w14:paraId="6DB64510" w14:textId="77777777" w:rsidR="0034201E" w:rsidRPr="0034201E" w:rsidRDefault="0034201E" w:rsidP="0034201E">
                            <w:pPr>
                              <w:widowControl w:val="0"/>
                              <w:spacing w:line="288" w:lineRule="auto"/>
                              <w:rPr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34201E">
                              <w:rPr>
                                <w:sz w:val="14"/>
                                <w:szCs w:val="18"/>
                                <w:lang w:val="en"/>
                              </w:rPr>
                              <w:t>5432 Any Street West</w:t>
                            </w:r>
                          </w:p>
                          <w:p w14:paraId="0484675C" w14:textId="77777777" w:rsidR="0034201E" w:rsidRPr="0034201E" w:rsidRDefault="0034201E" w:rsidP="0034201E">
                            <w:pPr>
                              <w:widowControl w:val="0"/>
                              <w:spacing w:line="288" w:lineRule="auto"/>
                              <w:rPr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34201E">
                              <w:rPr>
                                <w:sz w:val="14"/>
                                <w:szCs w:val="18"/>
                                <w:lang w:val="en"/>
                              </w:rPr>
                              <w:t>Townsville, State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48A4F" id="Text Box 61" o:spid="_x0000_s1063" type="#_x0000_t202" style="position:absolute;margin-left:234.75pt;margin-top:12.75pt;width:117pt;height:49.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D4C9329" w14:textId="77777777" w:rsidR="0034201E" w:rsidRPr="0034201E" w:rsidRDefault="0034201E" w:rsidP="0034201E">
                      <w:pPr>
                        <w:widowControl w:val="0"/>
                        <w:spacing w:line="288" w:lineRule="auto"/>
                        <w:rPr>
                          <w:rFonts w:ascii="Arial" w:hAnsi="Arial" w:cs="Arial"/>
                          <w:color w:val="634D45"/>
                          <w:sz w:val="18"/>
                          <w:szCs w:val="22"/>
                          <w:lang w:val="en"/>
                        </w:rPr>
                      </w:pPr>
                      <w:r w:rsidRPr="0034201E">
                        <w:rPr>
                          <w:rFonts w:ascii="Arial" w:hAnsi="Arial" w:cs="Arial"/>
                          <w:color w:val="634D45"/>
                          <w:sz w:val="18"/>
                          <w:szCs w:val="22"/>
                          <w:lang w:val="en"/>
                        </w:rPr>
                        <w:t>Financial Consultation</w:t>
                      </w:r>
                    </w:p>
                    <w:p w14:paraId="6DB64510" w14:textId="77777777" w:rsidR="0034201E" w:rsidRPr="0034201E" w:rsidRDefault="0034201E" w:rsidP="0034201E">
                      <w:pPr>
                        <w:widowControl w:val="0"/>
                        <w:spacing w:line="288" w:lineRule="auto"/>
                        <w:rPr>
                          <w:sz w:val="14"/>
                          <w:szCs w:val="18"/>
                          <w:lang w:val="en"/>
                        </w:rPr>
                      </w:pPr>
                      <w:r w:rsidRPr="0034201E">
                        <w:rPr>
                          <w:sz w:val="14"/>
                          <w:szCs w:val="18"/>
                          <w:lang w:val="en"/>
                        </w:rPr>
                        <w:t>5432 Any Street West</w:t>
                      </w:r>
                    </w:p>
                    <w:p w14:paraId="0484675C" w14:textId="77777777" w:rsidR="0034201E" w:rsidRPr="0034201E" w:rsidRDefault="0034201E" w:rsidP="0034201E">
                      <w:pPr>
                        <w:widowControl w:val="0"/>
                        <w:spacing w:line="288" w:lineRule="auto"/>
                        <w:rPr>
                          <w:sz w:val="14"/>
                          <w:szCs w:val="18"/>
                          <w:lang w:val="en"/>
                        </w:rPr>
                      </w:pPr>
                      <w:r w:rsidRPr="0034201E">
                        <w:rPr>
                          <w:sz w:val="14"/>
                          <w:szCs w:val="18"/>
                          <w:lang w:val="en"/>
                        </w:rPr>
                        <w:t>Townsville, State 54321</w:t>
                      </w:r>
                    </w:p>
                  </w:txbxContent>
                </v:textbox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74AF227" wp14:editId="7138AF7C">
                <wp:simplePos x="0" y="0"/>
                <wp:positionH relativeFrom="column">
                  <wp:posOffset>1152525</wp:posOffset>
                </wp:positionH>
                <wp:positionV relativeFrom="paragraph">
                  <wp:posOffset>6229350</wp:posOffset>
                </wp:positionV>
                <wp:extent cx="1697036" cy="1516038"/>
                <wp:effectExtent l="0" t="0" r="0" b="8255"/>
                <wp:wrapNone/>
                <wp:docPr id="111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7036" cy="1516038"/>
                        </a:xfrm>
                        <a:custGeom>
                          <a:avLst/>
                          <a:gdLst>
                            <a:gd name="T0" fmla="*/ 198 w 756"/>
                            <a:gd name="T1" fmla="*/ 828 h 828"/>
                            <a:gd name="T2" fmla="*/ 756 w 756"/>
                            <a:gd name="T3" fmla="*/ 828 h 828"/>
                            <a:gd name="T4" fmla="*/ 756 w 756"/>
                            <a:gd name="T5" fmla="*/ 0 h 828"/>
                            <a:gd name="T6" fmla="*/ 9 w 756"/>
                            <a:gd name="T7" fmla="*/ 362 h 828"/>
                            <a:gd name="T8" fmla="*/ 0 w 756"/>
                            <a:gd name="T9" fmla="*/ 404 h 828"/>
                            <a:gd name="T10" fmla="*/ 210 w 756"/>
                            <a:gd name="T11" fmla="*/ 477 h 828"/>
                            <a:gd name="T12" fmla="*/ 198 w 756"/>
                            <a:gd name="T13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756" h="828">
                              <a:moveTo>
                                <a:pt x="198" y="828"/>
                              </a:moveTo>
                              <a:cubicBezTo>
                                <a:pt x="756" y="828"/>
                                <a:pt x="756" y="828"/>
                                <a:pt x="756" y="828"/>
                              </a:cubicBezTo>
                              <a:cubicBezTo>
                                <a:pt x="756" y="0"/>
                                <a:pt x="756" y="0"/>
                                <a:pt x="756" y="0"/>
                              </a:cubicBezTo>
                              <a:cubicBezTo>
                                <a:pt x="278" y="110"/>
                                <a:pt x="9" y="362"/>
                                <a:pt x="9" y="362"/>
                              </a:cubicBezTo>
                              <a:cubicBezTo>
                                <a:pt x="6" y="375"/>
                                <a:pt x="3" y="390"/>
                                <a:pt x="0" y="404"/>
                              </a:cubicBezTo>
                              <a:cubicBezTo>
                                <a:pt x="71" y="425"/>
                                <a:pt x="142" y="449"/>
                                <a:pt x="210" y="477"/>
                              </a:cubicBezTo>
                              <a:cubicBezTo>
                                <a:pt x="210" y="477"/>
                                <a:pt x="219" y="626"/>
                                <a:pt x="198" y="8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1EEE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F8872" id="Freeform 48" o:spid="_x0000_s1026" style="position:absolute;margin-left:90.75pt;margin-top:490.5pt;width:133.6pt;height:119.3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" path="m198,828v558,,558,,558,c756,,756,,756,,278,110,9,362,9,362,6,375,3,390,,404v71,21,142,45,210,73c210,477,219,626,198,828xe" fillcolor="#f1eee7" stroked="f" strokecolor="#212120">
                <v:shadow color="#8c8682"/>
                <v:path arrowok="t" o:connecttype="custom" o:connectlocs="444462,1516038;1697036,1516038;1697036,0;20203,662809;0,739709;471399,873370;444462,1516038" o:connectangles="0,0,0,0,0,0,0"/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6B128C7" wp14:editId="7576102A">
                <wp:simplePos x="0" y="0"/>
                <wp:positionH relativeFrom="column">
                  <wp:posOffset>19050</wp:posOffset>
                </wp:positionH>
                <wp:positionV relativeFrom="paragraph">
                  <wp:posOffset>6800850</wp:posOffset>
                </wp:positionV>
                <wp:extent cx="1133514" cy="946426"/>
                <wp:effectExtent l="0" t="0" r="9525" b="6350"/>
                <wp:wrapNone/>
                <wp:docPr id="112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3514" cy="946426"/>
                        </a:xfrm>
                        <a:custGeom>
                          <a:avLst/>
                          <a:gdLst>
                            <a:gd name="T0" fmla="*/ 504 w 505"/>
                            <a:gd name="T1" fmla="*/ 93 h 517"/>
                            <a:gd name="T2" fmla="*/ 0 w 505"/>
                            <a:gd name="T3" fmla="*/ 0 h 517"/>
                            <a:gd name="T4" fmla="*/ 0 w 505"/>
                            <a:gd name="T5" fmla="*/ 517 h 517"/>
                            <a:gd name="T6" fmla="*/ 505 w 505"/>
                            <a:gd name="T7" fmla="*/ 517 h 517"/>
                            <a:gd name="T8" fmla="*/ 504 w 505"/>
                            <a:gd name="T9" fmla="*/ 93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5" h="517">
                              <a:moveTo>
                                <a:pt x="504" y="93"/>
                              </a:moveTo>
                              <a:cubicBezTo>
                                <a:pt x="332" y="44"/>
                                <a:pt x="158" y="16"/>
                                <a:pt x="0" y="0"/>
                              </a:cubicBezTo>
                              <a:cubicBezTo>
                                <a:pt x="0" y="517"/>
                                <a:pt x="0" y="517"/>
                                <a:pt x="0" y="517"/>
                              </a:cubicBezTo>
                              <a:cubicBezTo>
                                <a:pt x="505" y="517"/>
                                <a:pt x="505" y="517"/>
                                <a:pt x="505" y="517"/>
                              </a:cubicBezTo>
                              <a:cubicBezTo>
                                <a:pt x="488" y="376"/>
                                <a:pt x="482" y="221"/>
                                <a:pt x="504" y="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E9D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951F8" id="Freeform 49" o:spid="_x0000_s1026" style="position:absolute;margin-left:1.5pt;margin-top:535.5pt;width:89.25pt;height:74.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5,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" path="m504,93c332,44,158,16,,,,517,,517,,517v505,,505,,505,c488,376,482,221,504,93xe" fillcolor="#ece9db" stroked="f" strokecolor="#212120">
                <v:shadow color="#8c8682"/>
                <v:path arrowok="t" o:connecttype="custom" o:connectlocs="1131269,170247;0,0;0,946426;1133514,946426;1131269,170247" o:connectangles="0,0,0,0,0"/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D570C19" wp14:editId="1F780A34">
                <wp:simplePos x="0" y="0"/>
                <wp:positionH relativeFrom="column">
                  <wp:posOffset>1095375</wp:posOffset>
                </wp:positionH>
                <wp:positionV relativeFrom="paragraph">
                  <wp:posOffset>6972300</wp:posOffset>
                </wp:positionV>
                <wp:extent cx="548640" cy="775426"/>
                <wp:effectExtent l="0" t="0" r="3810" b="5715"/>
                <wp:wrapNone/>
                <wp:docPr id="113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" cy="775426"/>
                        </a:xfrm>
                        <a:custGeom>
                          <a:avLst/>
                          <a:gdLst>
                            <a:gd name="T0" fmla="*/ 23 w 241"/>
                            <a:gd name="T1" fmla="*/ 424 h 424"/>
                            <a:gd name="T2" fmla="*/ 220 w 241"/>
                            <a:gd name="T3" fmla="*/ 424 h 424"/>
                            <a:gd name="T4" fmla="*/ 232 w 241"/>
                            <a:gd name="T5" fmla="*/ 73 h 424"/>
                            <a:gd name="T6" fmla="*/ 22 w 241"/>
                            <a:gd name="T7" fmla="*/ 0 h 424"/>
                            <a:gd name="T8" fmla="*/ 23 w 241"/>
                            <a:gd name="T9" fmla="*/ 424 h 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" h="424">
                              <a:moveTo>
                                <a:pt x="23" y="424"/>
                              </a:moveTo>
                              <a:cubicBezTo>
                                <a:pt x="220" y="424"/>
                                <a:pt x="220" y="424"/>
                                <a:pt x="220" y="424"/>
                              </a:cubicBezTo>
                              <a:cubicBezTo>
                                <a:pt x="241" y="222"/>
                                <a:pt x="232" y="73"/>
                                <a:pt x="232" y="73"/>
                              </a:cubicBezTo>
                              <a:cubicBezTo>
                                <a:pt x="164" y="45"/>
                                <a:pt x="93" y="21"/>
                                <a:pt x="22" y="0"/>
                              </a:cubicBezTo>
                              <a:cubicBezTo>
                                <a:pt x="0" y="128"/>
                                <a:pt x="6" y="283"/>
                                <a:pt x="23" y="4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2E0D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AFB33" id="Freeform 50" o:spid="_x0000_s1026" style="position:absolute;margin-left:86.25pt;margin-top:549pt;width:43.2pt;height:61.0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1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" path="m23,424v197,,197,,197,c241,222,232,73,232,73,164,45,93,21,22,,,128,6,283,23,424xe" fillcolor="#e2e0d2" stroked="f" strokecolor="#212120">
                <v:shadow color="#8c8682"/>
                <v:path arrowok="t" o:connecttype="custom" o:connectlocs="52360,775426;500833,775426;528151,133505;50083,0;52360,775426" o:connectangles="0,0,0,0,0"/>
              </v:shape>
            </w:pict>
          </mc:Fallback>
        </mc:AlternateContent>
      </w:r>
      <w:r w:rsidR="00FC2F2D">
        <w:rPr>
          <w:noProof/>
        </w:rPr>
        <w:drawing>
          <wp:anchor distT="0" distB="0" distL="114300" distR="114300" simplePos="0" relativeHeight="251692544" behindDoc="0" locked="0" layoutInCell="1" allowOverlap="1" wp14:anchorId="5B2C2EAD" wp14:editId="49078F1E">
            <wp:simplePos x="0" y="0"/>
            <wp:positionH relativeFrom="column">
              <wp:posOffset>19050</wp:posOffset>
            </wp:positionH>
            <wp:positionV relativeFrom="paragraph">
              <wp:posOffset>4095750</wp:posOffset>
            </wp:positionV>
            <wp:extent cx="2828925" cy="913765"/>
            <wp:effectExtent l="0" t="0" r="9525" b="635"/>
            <wp:wrapNone/>
            <wp:docPr id="114" name="Picture 114" descr="C:\Documents and Settings\tamic.MCG\Desktop\PubWORK\FN9980201-PB\FN99802-IM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C:\Documents and Settings\tamic.MCG\Desktop\PubWORK\FN9980201-PB\FN99802-IMG04.JPG"/>
                    <pic:cNvPicPr>
                      <a:picLocks noChangeAspect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20A5DCC" wp14:editId="22BD242B">
                <wp:simplePos x="0" y="0"/>
                <wp:positionH relativeFrom="column">
                  <wp:posOffset>180975</wp:posOffset>
                </wp:positionH>
                <wp:positionV relativeFrom="paragraph">
                  <wp:posOffset>5276850</wp:posOffset>
                </wp:positionV>
                <wp:extent cx="2496185" cy="499110"/>
                <wp:effectExtent l="0" t="0" r="0" b="0"/>
                <wp:wrapNone/>
                <wp:docPr id="11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393F9C" w14:textId="77777777" w:rsidR="00FC2F2D" w:rsidRPr="001B1277" w:rsidRDefault="00FC2F2D" w:rsidP="003224E4">
                            <w:pPr>
                              <w:widowControl w:val="0"/>
                              <w:spacing w:line="312" w:lineRule="auto"/>
                              <w:rPr>
                                <w:rFonts w:ascii="Arial" w:hAnsi="Arial" w:cs="Arial"/>
                                <w:caps/>
                                <w:color w:val="C0414D"/>
                                <w:spacing w:val="6"/>
                                <w:sz w:val="14"/>
                                <w:szCs w:val="19"/>
                                <w:lang w:val="en"/>
                              </w:rPr>
                            </w:pPr>
                            <w:r w:rsidRPr="001B1277">
                              <w:rPr>
                                <w:rFonts w:ascii="Arial" w:hAnsi="Arial" w:cs="Arial"/>
                                <w:caps/>
                                <w:color w:val="C0414D"/>
                                <w:spacing w:val="6"/>
                                <w:sz w:val="14"/>
                                <w:szCs w:val="19"/>
                                <w:lang w:val="en"/>
                              </w:rPr>
                              <w:t>having an in-depth understanding of your needs and goals is a fundamental process to the way we work with you.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A5DCC" id="_x0000_s1064" type="#_x0000_t202" style="position:absolute;margin-left:14.25pt;margin-top:415.5pt;width:196.55pt;height:39.3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06393F9C" w14:textId="77777777" w:rsidR="00FC2F2D" w:rsidRPr="001B1277" w:rsidRDefault="00FC2F2D" w:rsidP="003224E4">
                      <w:pPr>
                        <w:widowControl w:val="0"/>
                        <w:spacing w:line="312" w:lineRule="auto"/>
                        <w:rPr>
                          <w:rFonts w:ascii="Arial" w:hAnsi="Arial" w:cs="Arial"/>
                          <w:caps/>
                          <w:color w:val="C0414D"/>
                          <w:spacing w:val="6"/>
                          <w:sz w:val="14"/>
                          <w:szCs w:val="19"/>
                          <w:lang w:val="en"/>
                        </w:rPr>
                      </w:pPr>
                      <w:r w:rsidRPr="001B1277">
                        <w:rPr>
                          <w:rFonts w:ascii="Arial" w:hAnsi="Arial" w:cs="Arial"/>
                          <w:caps/>
                          <w:color w:val="C0414D"/>
                          <w:spacing w:val="6"/>
                          <w:sz w:val="14"/>
                          <w:szCs w:val="19"/>
                          <w:lang w:val="en"/>
                        </w:rPr>
                        <w:t>having an in-depth understanding of your needs and goals is a fundamental process to the way we work with you.</w:t>
                      </w:r>
                    </w:p>
                  </w:txbxContent>
                </v:textbox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D213CEB" wp14:editId="0F2ADF29">
                <wp:simplePos x="0" y="0"/>
                <wp:positionH relativeFrom="column">
                  <wp:posOffset>180975</wp:posOffset>
                </wp:positionH>
                <wp:positionV relativeFrom="paragraph">
                  <wp:posOffset>5724525</wp:posOffset>
                </wp:positionV>
                <wp:extent cx="1247775" cy="1327785"/>
                <wp:effectExtent l="0" t="0" r="9525" b="5715"/>
                <wp:wrapNone/>
                <wp:docPr id="11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24E13F" w14:textId="77777777" w:rsidR="00FC2F2D" w:rsidRPr="001B1277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8"/>
                                <w:lang w:val="en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ountry-region">
                                <w:r w:rsidRPr="001B1277">
                                  <w:rPr>
                                    <w:sz w:val="14"/>
                                    <w:szCs w:val="18"/>
                                    <w:lang w:val="en"/>
                                  </w:rPr>
                                  <w:t>Nam</w:t>
                                </w:r>
                              </w:smartTag>
                            </w:smartTag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liber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tempor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cum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soluta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nobis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eleifend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option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congue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nihil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imperdiet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doming id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quod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mazim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placerat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facer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wisi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ad minim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veniam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possim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assum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arum lorem dolore sit. Vel illum dolore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eu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feugiat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facilisis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at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vero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eros et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accumsan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et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iusto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odio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dignissim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13CEB" id="_x0000_s1065" type="#_x0000_t202" style="position:absolute;margin-left:14.25pt;margin-top:450.75pt;width:98.25pt;height:104.5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7C24E13F" w14:textId="77777777" w:rsidR="00FC2F2D" w:rsidRPr="001B1277" w:rsidRDefault="00FC2F2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8"/>
                          <w:lang w:val="en"/>
                        </w:rPr>
                      </w:pPr>
                      <w:smartTag w:uri="urn:schemas-microsoft-com:office:smarttags" w:element="place">
                        <w:smartTag w:uri="urn:schemas-microsoft-com:office:smarttags" w:element="country-region">
                          <w:r w:rsidRPr="001B1277">
                            <w:rPr>
                              <w:sz w:val="14"/>
                              <w:szCs w:val="18"/>
                              <w:lang w:val="en"/>
                            </w:rPr>
                            <w:t>Nam</w:t>
                          </w:r>
                        </w:smartTag>
                      </w:smartTag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liber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tempor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cum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soluta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nobis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eleifend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option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congue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nihil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imperdiet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doming id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quod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mazim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placerat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facer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wisi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enim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ad minim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veniam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possim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assum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arum lorem dolore sit. Vel illum dolore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eu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feugiat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nulla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facilisis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at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vero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eros et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accumsan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et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iusto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odio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dignissim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ABFEEEC" wp14:editId="303DDB6E">
                <wp:simplePos x="0" y="0"/>
                <wp:positionH relativeFrom="column">
                  <wp:posOffset>1562100</wp:posOffset>
                </wp:positionH>
                <wp:positionV relativeFrom="paragraph">
                  <wp:posOffset>5724525</wp:posOffset>
                </wp:positionV>
                <wp:extent cx="1203960" cy="887730"/>
                <wp:effectExtent l="0" t="0" r="0" b="7620"/>
                <wp:wrapNone/>
                <wp:docPr id="11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88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658D3E" w14:textId="77777777" w:rsidR="00FC2F2D" w:rsidRPr="003224E4" w:rsidRDefault="00FC2F2D" w:rsidP="003224E4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3224E4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val="en"/>
                              </w:rPr>
                              <w:t>•</w:t>
                            </w:r>
                            <w:r w:rsidRPr="003224E4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  <w:t xml:space="preserve"> Advice and Planning</w:t>
                            </w:r>
                          </w:p>
                          <w:p w14:paraId="6DE85FFC" w14:textId="77777777" w:rsidR="00FC2F2D" w:rsidRPr="003224E4" w:rsidRDefault="00FC2F2D" w:rsidP="003224E4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3224E4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val="en"/>
                              </w:rPr>
                              <w:t>•</w:t>
                            </w:r>
                            <w:r w:rsidRPr="003224E4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  <w:t xml:space="preserve"> Asset Allocation</w:t>
                            </w:r>
                          </w:p>
                          <w:p w14:paraId="06B725EF" w14:textId="77777777" w:rsidR="00FC2F2D" w:rsidRPr="003224E4" w:rsidRDefault="00FC2F2D" w:rsidP="003224E4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3224E4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val="en"/>
                              </w:rPr>
                              <w:t>•</w:t>
                            </w:r>
                            <w:r w:rsidRPr="003224E4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  <w:t xml:space="preserve"> Managing</w:t>
                            </w:r>
                          </w:p>
                          <w:p w14:paraId="3B36FE24" w14:textId="77777777" w:rsidR="00FC2F2D" w:rsidRPr="003224E4" w:rsidRDefault="00FC2F2D" w:rsidP="003224E4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3224E4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val="en"/>
                              </w:rPr>
                              <w:t>•</w:t>
                            </w:r>
                            <w:r w:rsidRPr="003224E4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  <w:t xml:space="preserve"> Income Taxes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FEEEC" id="_x0000_s1066" type="#_x0000_t202" style="position:absolute;margin-left:123pt;margin-top:450.75pt;width:94.8pt;height:69.9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57658D3E" w14:textId="77777777" w:rsidR="00FC2F2D" w:rsidRPr="003224E4" w:rsidRDefault="00FC2F2D" w:rsidP="003224E4">
                      <w:pPr>
                        <w:widowControl w:val="0"/>
                        <w:spacing w:line="288" w:lineRule="auto"/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</w:pPr>
                      <w:r w:rsidRPr="003224E4">
                        <w:rPr>
                          <w:color w:val="634D45"/>
                          <w:spacing w:val="16"/>
                          <w:sz w:val="18"/>
                          <w:szCs w:val="22"/>
                          <w:lang w:val="en"/>
                        </w:rPr>
                        <w:t>•</w:t>
                      </w:r>
                      <w:r w:rsidRPr="003224E4"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  <w:t xml:space="preserve"> Advice and Planning</w:t>
                      </w:r>
                    </w:p>
                    <w:p w14:paraId="6DE85FFC" w14:textId="77777777" w:rsidR="00FC2F2D" w:rsidRPr="003224E4" w:rsidRDefault="00FC2F2D" w:rsidP="003224E4">
                      <w:pPr>
                        <w:widowControl w:val="0"/>
                        <w:spacing w:line="288" w:lineRule="auto"/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</w:pPr>
                      <w:r w:rsidRPr="003224E4">
                        <w:rPr>
                          <w:color w:val="634D45"/>
                          <w:spacing w:val="16"/>
                          <w:sz w:val="18"/>
                          <w:szCs w:val="22"/>
                          <w:lang w:val="en"/>
                        </w:rPr>
                        <w:t>•</w:t>
                      </w:r>
                      <w:r w:rsidRPr="003224E4"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  <w:t xml:space="preserve"> Asset Allocation</w:t>
                      </w:r>
                    </w:p>
                    <w:p w14:paraId="06B725EF" w14:textId="77777777" w:rsidR="00FC2F2D" w:rsidRPr="003224E4" w:rsidRDefault="00FC2F2D" w:rsidP="003224E4">
                      <w:pPr>
                        <w:widowControl w:val="0"/>
                        <w:spacing w:line="288" w:lineRule="auto"/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</w:pPr>
                      <w:r w:rsidRPr="003224E4">
                        <w:rPr>
                          <w:color w:val="634D45"/>
                          <w:spacing w:val="16"/>
                          <w:sz w:val="18"/>
                          <w:szCs w:val="22"/>
                          <w:lang w:val="en"/>
                        </w:rPr>
                        <w:t>•</w:t>
                      </w:r>
                      <w:r w:rsidRPr="003224E4"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  <w:t xml:space="preserve"> Managing</w:t>
                      </w:r>
                    </w:p>
                    <w:p w14:paraId="3B36FE24" w14:textId="77777777" w:rsidR="00FC2F2D" w:rsidRPr="003224E4" w:rsidRDefault="00FC2F2D" w:rsidP="003224E4">
                      <w:pPr>
                        <w:widowControl w:val="0"/>
                        <w:spacing w:line="288" w:lineRule="auto"/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</w:pPr>
                      <w:r w:rsidRPr="003224E4">
                        <w:rPr>
                          <w:color w:val="634D45"/>
                          <w:spacing w:val="16"/>
                          <w:sz w:val="18"/>
                          <w:szCs w:val="22"/>
                          <w:lang w:val="en"/>
                        </w:rPr>
                        <w:t>•</w:t>
                      </w:r>
                      <w:r w:rsidRPr="003224E4"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  <w:t xml:space="preserve"> Income Taxes</w:t>
                      </w:r>
                    </w:p>
                  </w:txbxContent>
                </v:textbox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017E300" wp14:editId="3F6C6140">
                <wp:simplePos x="0" y="0"/>
                <wp:positionH relativeFrom="column">
                  <wp:posOffset>180975</wp:posOffset>
                </wp:positionH>
                <wp:positionV relativeFrom="paragraph">
                  <wp:posOffset>7210425</wp:posOffset>
                </wp:positionV>
                <wp:extent cx="1164590" cy="332740"/>
                <wp:effectExtent l="0" t="0" r="0" b="0"/>
                <wp:wrapNone/>
                <wp:docPr id="11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FCCE6E" w14:textId="77777777" w:rsidR="00FC2F2D" w:rsidRPr="001B1277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rFonts w:ascii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  <w:lang w:val="en"/>
                              </w:rPr>
                            </w:pPr>
                            <w:r w:rsidRPr="001B1277">
                              <w:rPr>
                                <w:rFonts w:ascii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  <w:lang w:val="en"/>
                              </w:rPr>
                              <w:t>Please call for a free</w:t>
                            </w:r>
                          </w:p>
                          <w:p w14:paraId="3D882608" w14:textId="77777777" w:rsidR="00FC2F2D" w:rsidRPr="001B1277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rFonts w:ascii="Arial" w:hAnsi="Arial" w:cs="Arial"/>
                                <w:color w:val="228BB5"/>
                                <w:sz w:val="16"/>
                                <w:szCs w:val="24"/>
                                <w:lang w:val="en"/>
                              </w:rPr>
                            </w:pPr>
                            <w:r w:rsidRPr="001B1277">
                              <w:rPr>
                                <w:rFonts w:ascii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  <w:lang w:val="en"/>
                              </w:rPr>
                              <w:t>financial consultation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7E300" id="_x0000_s1067" type="#_x0000_t202" style="position:absolute;margin-left:14.25pt;margin-top:567.75pt;width:91.7pt;height:26.2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" filled="f" fillcolor="#fffffe" stroked="f" strokecolor="#212120" insetpen="t">
                <v:textbox inset="2.88pt,2.88pt,2.88pt,2.88pt">
                  <w:txbxContent>
                    <w:p w14:paraId="40FCCE6E" w14:textId="77777777" w:rsidR="00FC2F2D" w:rsidRPr="001B1277" w:rsidRDefault="00FC2F2D" w:rsidP="001B1277">
                      <w:pPr>
                        <w:widowControl w:val="0"/>
                        <w:spacing w:line="264" w:lineRule="auto"/>
                        <w:rPr>
                          <w:rFonts w:ascii="Arial" w:hAnsi="Arial" w:cs="Arial"/>
                          <w:color w:val="228BB5"/>
                          <w:spacing w:val="4"/>
                          <w:sz w:val="16"/>
                          <w:szCs w:val="24"/>
                          <w:lang w:val="en"/>
                        </w:rPr>
                      </w:pPr>
                      <w:r w:rsidRPr="001B1277">
                        <w:rPr>
                          <w:rFonts w:ascii="Arial" w:hAnsi="Arial" w:cs="Arial"/>
                          <w:color w:val="228BB5"/>
                          <w:spacing w:val="4"/>
                          <w:sz w:val="16"/>
                          <w:szCs w:val="24"/>
                          <w:lang w:val="en"/>
                        </w:rPr>
                        <w:t>Please call for a free</w:t>
                      </w:r>
                    </w:p>
                    <w:p w14:paraId="3D882608" w14:textId="77777777" w:rsidR="00FC2F2D" w:rsidRPr="001B1277" w:rsidRDefault="00FC2F2D" w:rsidP="001B1277">
                      <w:pPr>
                        <w:widowControl w:val="0"/>
                        <w:spacing w:line="264" w:lineRule="auto"/>
                        <w:rPr>
                          <w:rFonts w:ascii="Arial" w:hAnsi="Arial" w:cs="Arial"/>
                          <w:color w:val="228BB5"/>
                          <w:sz w:val="16"/>
                          <w:szCs w:val="24"/>
                          <w:lang w:val="en"/>
                        </w:rPr>
                      </w:pPr>
                      <w:r w:rsidRPr="001B1277">
                        <w:rPr>
                          <w:rFonts w:ascii="Arial" w:hAnsi="Arial" w:cs="Arial"/>
                          <w:color w:val="228BB5"/>
                          <w:spacing w:val="4"/>
                          <w:sz w:val="16"/>
                          <w:szCs w:val="24"/>
                          <w:lang w:val="en"/>
                        </w:rPr>
                        <w:t>financial consultation</w:t>
                      </w:r>
                    </w:p>
                  </w:txbxContent>
                </v:textbox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BDB9D75" wp14:editId="733456BC">
                <wp:simplePos x="0" y="0"/>
                <wp:positionH relativeFrom="column">
                  <wp:posOffset>1695450</wp:posOffset>
                </wp:positionH>
                <wp:positionV relativeFrom="paragraph">
                  <wp:posOffset>6953250</wp:posOffset>
                </wp:positionV>
                <wp:extent cx="1088390" cy="687070"/>
                <wp:effectExtent l="0" t="0" r="0" b="0"/>
                <wp:wrapNone/>
                <wp:docPr id="12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DA7040" w14:textId="77777777" w:rsidR="00FC2F2D" w:rsidRPr="001B1277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  <w:lang w:val="en"/>
                              </w:rPr>
                            </w:pPr>
                            <w:r w:rsidRPr="001B1277">
                              <w:rPr>
                                <w:sz w:val="14"/>
                                <w:szCs w:val="17"/>
                                <w:lang w:val="en"/>
                              </w:rPr>
                              <w:t>(543) 543-5432</w:t>
                            </w:r>
                          </w:p>
                          <w:p w14:paraId="24111EFE" w14:textId="77777777" w:rsidR="00FC2F2D" w:rsidRPr="001B1277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  <w:lang w:val="en"/>
                              </w:rPr>
                            </w:pPr>
                            <w:r w:rsidRPr="001B1277">
                              <w:rPr>
                                <w:sz w:val="14"/>
                                <w:szCs w:val="17"/>
                                <w:lang w:val="en"/>
                              </w:rPr>
                              <w:t>(800) 543-5432</w:t>
                            </w:r>
                          </w:p>
                          <w:p w14:paraId="3FDEC4A6" w14:textId="77777777" w:rsidR="00FC2F2D" w:rsidRPr="001B1277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  <w:lang w:val="en"/>
                              </w:rPr>
                            </w:pPr>
                            <w:r w:rsidRPr="001B1277">
                              <w:rPr>
                                <w:sz w:val="14"/>
                                <w:szCs w:val="17"/>
                                <w:lang w:val="en"/>
                              </w:rPr>
                              <w:t>www.yourwebsitehere.com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B9D75" id="_x0000_s1068" type="#_x0000_t202" style="position:absolute;margin-left:133.5pt;margin-top:547.5pt;width:85.7pt;height:54.1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" filled="f" fillcolor="#fffffe" stroked="f" strokecolor="#212120" insetpen="t">
                <v:textbox inset="2.88pt,2.88pt,2.88pt,2.88pt">
                  <w:txbxContent>
                    <w:p w14:paraId="31DA7040" w14:textId="77777777" w:rsidR="00FC2F2D" w:rsidRPr="001B1277" w:rsidRDefault="00FC2F2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  <w:lang w:val="en"/>
                        </w:rPr>
                      </w:pPr>
                      <w:r w:rsidRPr="001B1277">
                        <w:rPr>
                          <w:sz w:val="14"/>
                          <w:szCs w:val="17"/>
                          <w:lang w:val="en"/>
                        </w:rPr>
                        <w:t>(543) 543-5432</w:t>
                      </w:r>
                    </w:p>
                    <w:p w14:paraId="24111EFE" w14:textId="77777777" w:rsidR="00FC2F2D" w:rsidRPr="001B1277" w:rsidRDefault="00FC2F2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  <w:lang w:val="en"/>
                        </w:rPr>
                      </w:pPr>
                      <w:r w:rsidRPr="001B1277">
                        <w:rPr>
                          <w:sz w:val="14"/>
                          <w:szCs w:val="17"/>
                          <w:lang w:val="en"/>
                        </w:rPr>
                        <w:t>(800) 543-5432</w:t>
                      </w:r>
                    </w:p>
                    <w:p w14:paraId="3FDEC4A6" w14:textId="77777777" w:rsidR="00FC2F2D" w:rsidRPr="001B1277" w:rsidRDefault="00FC2F2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  <w:lang w:val="en"/>
                        </w:rPr>
                      </w:pPr>
                      <w:r w:rsidRPr="001B1277">
                        <w:rPr>
                          <w:sz w:val="14"/>
                          <w:szCs w:val="17"/>
                          <w:lang w:val="en"/>
                        </w:rPr>
                        <w:t>www.yourwebsitehere.com</w:t>
                      </w:r>
                    </w:p>
                  </w:txbxContent>
                </v:textbox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9F06435" wp14:editId="56410D1C">
                <wp:simplePos x="0" y="0"/>
                <wp:positionH relativeFrom="column">
                  <wp:posOffset>1228725</wp:posOffset>
                </wp:positionH>
                <wp:positionV relativeFrom="paragraph">
                  <wp:posOffset>7343775</wp:posOffset>
                </wp:positionV>
                <wp:extent cx="469900" cy="207645"/>
                <wp:effectExtent l="0" t="0" r="6350" b="1905"/>
                <wp:wrapNone/>
                <wp:docPr id="12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F9135F" w14:textId="77777777" w:rsidR="00FC2F2D" w:rsidRPr="00B91F8B" w:rsidRDefault="00FC2F2D" w:rsidP="0001383D">
                            <w:pPr>
                              <w:widowControl w:val="0"/>
                              <w:rPr>
                                <w:rFonts w:ascii="Wingdings 3" w:hAnsi="Wingdings 3"/>
                                <w:color w:val="C0414D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B91F8B">
                              <w:rPr>
                                <w:rFonts w:ascii="Wingdings 3" w:hAnsi="Wingdings 3"/>
                                <w:color w:val="C0414D"/>
                                <w:spacing w:val="60"/>
                                <w:sz w:val="14"/>
                                <w:szCs w:val="14"/>
                                <w:lang w:val="en"/>
                              </w:rPr>
                              <w:t></w:t>
                            </w:r>
                            <w:r w:rsidRPr="00B91F8B">
                              <w:rPr>
                                <w:rFonts w:ascii="Wingdings 3" w:hAnsi="Wingdings 3"/>
                                <w:color w:val="C0414D"/>
                                <w:spacing w:val="60"/>
                                <w:sz w:val="14"/>
                                <w:szCs w:val="14"/>
                                <w:lang w:val="en"/>
                              </w:rPr>
                              <w:t></w:t>
                            </w:r>
                            <w:r w:rsidRPr="00B91F8B">
                              <w:rPr>
                                <w:rFonts w:ascii="Wingdings 3" w:hAnsi="Wingdings 3"/>
                                <w:color w:val="C0414D"/>
                                <w:spacing w:val="60"/>
                                <w:sz w:val="14"/>
                                <w:szCs w:val="14"/>
                                <w:lang w:val="en"/>
                              </w:rPr>
                              <w:t>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06435" id="_x0000_s1069" type="#_x0000_t202" style="position:absolute;margin-left:96.75pt;margin-top:578.25pt;width:37pt;height:16.3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69F9135F" w14:textId="77777777" w:rsidR="00FC2F2D" w:rsidRPr="00B91F8B" w:rsidRDefault="00FC2F2D" w:rsidP="0001383D">
                      <w:pPr>
                        <w:widowControl w:val="0"/>
                        <w:rPr>
                          <w:rFonts w:ascii="Wingdings 3" w:hAnsi="Wingdings 3"/>
                          <w:color w:val="C0414D"/>
                          <w:sz w:val="14"/>
                          <w:szCs w:val="14"/>
                          <w:lang w:val="en"/>
                        </w:rPr>
                      </w:pPr>
                      <w:r w:rsidRPr="00B91F8B">
                        <w:rPr>
                          <w:rFonts w:ascii="Wingdings 3" w:hAnsi="Wingdings 3"/>
                          <w:color w:val="C0414D"/>
                          <w:spacing w:val="60"/>
                          <w:sz w:val="14"/>
                          <w:szCs w:val="14"/>
                          <w:lang w:val="en"/>
                        </w:rPr>
                        <w:t></w:t>
                      </w:r>
                      <w:r w:rsidRPr="00B91F8B">
                        <w:rPr>
                          <w:rFonts w:ascii="Wingdings 3" w:hAnsi="Wingdings 3"/>
                          <w:color w:val="C0414D"/>
                          <w:spacing w:val="60"/>
                          <w:sz w:val="14"/>
                          <w:szCs w:val="14"/>
                          <w:lang w:val="en"/>
                        </w:rPr>
                        <w:t></w:t>
                      </w:r>
                      <w:r w:rsidRPr="00B91F8B">
                        <w:rPr>
                          <w:rFonts w:ascii="Wingdings 3" w:hAnsi="Wingdings 3"/>
                          <w:color w:val="C0414D"/>
                          <w:spacing w:val="60"/>
                          <w:sz w:val="14"/>
                          <w:szCs w:val="14"/>
                          <w:lang w:val="en"/>
                        </w:rPr>
                        <w:t></w:t>
                      </w:r>
                    </w:p>
                  </w:txbxContent>
                </v:textbox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8A0CC6E" wp14:editId="6BCF68F5">
                <wp:simplePos x="0" y="0"/>
                <wp:positionH relativeFrom="column">
                  <wp:posOffset>19050</wp:posOffset>
                </wp:positionH>
                <wp:positionV relativeFrom="paragraph">
                  <wp:posOffset>5000625</wp:posOffset>
                </wp:positionV>
                <wp:extent cx="2827777" cy="259839"/>
                <wp:effectExtent l="0" t="0" r="0" b="6985"/>
                <wp:wrapNone/>
                <wp:docPr id="122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27777" cy="259839"/>
                        </a:xfrm>
                        <a:custGeom>
                          <a:avLst/>
                          <a:gdLst>
                            <a:gd name="T0" fmla="*/ 0 w 1261"/>
                            <a:gd name="T1" fmla="*/ 0 h 112"/>
                            <a:gd name="T2" fmla="*/ 0 w 1261"/>
                            <a:gd name="T3" fmla="*/ 112 h 112"/>
                            <a:gd name="T4" fmla="*/ 447 w 1261"/>
                            <a:gd name="T5" fmla="*/ 55 h 112"/>
                            <a:gd name="T6" fmla="*/ 1261 w 1261"/>
                            <a:gd name="T7" fmla="*/ 8 h 112"/>
                            <a:gd name="T8" fmla="*/ 1261 w 1261"/>
                            <a:gd name="T9" fmla="*/ 1 h 112"/>
                            <a:gd name="T10" fmla="*/ 0 w 1261"/>
                            <a:gd name="T11" fmla="*/ 0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61" h="112">
                              <a:moveTo>
                                <a:pt x="0" y="0"/>
                              </a:moveTo>
                              <a:cubicBezTo>
                                <a:pt x="0" y="112"/>
                                <a:pt x="0" y="112"/>
                                <a:pt x="0" y="112"/>
                              </a:cubicBezTo>
                              <a:cubicBezTo>
                                <a:pt x="38" y="107"/>
                                <a:pt x="220" y="80"/>
                                <a:pt x="447" y="55"/>
                              </a:cubicBezTo>
                              <a:cubicBezTo>
                                <a:pt x="617" y="36"/>
                                <a:pt x="999" y="18"/>
                                <a:pt x="1261" y="8"/>
                              </a:cubicBezTo>
                              <a:cubicBezTo>
                                <a:pt x="1261" y="1"/>
                                <a:pt x="1261" y="1"/>
                                <a:pt x="1261" y="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8BB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4978C" id="Freeform 65" o:spid="_x0000_s1026" style="position:absolute;margin-left:1.5pt;margin-top:393.75pt;width:222.65pt;height:20.4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61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" path="m,c,112,,112,,112,38,107,220,80,447,55,617,36,999,18,1261,8v,-7,,-7,,-7l,xe" fillcolor="#228bb5" stroked="f" strokecolor="#212120">
                <v:shadow color="#8c8682"/>
                <v:path arrowok="t" o:connecttype="custom" o:connectlocs="0,0;0,259839;1002392,127600;2827777,18560;2827777,2320;0,0" o:connectangles="0,0,0,0,0,0"/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EFA6669" wp14:editId="373770BC">
                <wp:simplePos x="0" y="0"/>
                <wp:positionH relativeFrom="column">
                  <wp:posOffset>9525</wp:posOffset>
                </wp:positionH>
                <wp:positionV relativeFrom="paragraph">
                  <wp:posOffset>4086225</wp:posOffset>
                </wp:positionV>
                <wp:extent cx="5486400" cy="3657600"/>
                <wp:effectExtent l="0" t="0" r="19050" b="1905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657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502A83" id="Rectangle 123" o:spid="_x0000_s1026" style="position:absolute;margin-left:.75pt;margin-top:321.75pt;width:6in;height:4in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" filled="f" strokecolor="#cfcdcd [2894]" strokeweight=".5pt"/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4ECA4AD" wp14:editId="65766C85">
                <wp:simplePos x="0" y="0"/>
                <wp:positionH relativeFrom="column">
                  <wp:posOffset>1628775</wp:posOffset>
                </wp:positionH>
                <wp:positionV relativeFrom="paragraph">
                  <wp:posOffset>6972300</wp:posOffset>
                </wp:positionV>
                <wp:extent cx="1134745" cy="210207"/>
                <wp:effectExtent l="0" t="0" r="8255" b="0"/>
                <wp:wrapNone/>
                <wp:docPr id="12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210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F729EB" w14:textId="77777777" w:rsidR="00FC2F2D" w:rsidRPr="00B91F8B" w:rsidRDefault="00FC2F2D" w:rsidP="00FA3CB3">
                            <w:pPr>
                              <w:widowControl w:val="0"/>
                              <w:rPr>
                                <w:rFonts w:ascii="Arial" w:hAnsi="Arial" w:cs="Arial"/>
                                <w:color w:val="634D45"/>
                                <w:sz w:val="16"/>
                                <w:szCs w:val="23"/>
                                <w:lang w:val="en"/>
                              </w:rPr>
                            </w:pPr>
                            <w:r w:rsidRPr="00B91F8B">
                              <w:rPr>
                                <w:rFonts w:ascii="Arial" w:hAnsi="Arial" w:cs="Arial"/>
                                <w:color w:val="634D45"/>
                                <w:sz w:val="16"/>
                                <w:szCs w:val="23"/>
                                <w:lang w:val="en"/>
                              </w:rPr>
                              <w:t>Financial Consultation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CA4AD" id="_x0000_s1070" type="#_x0000_t202" style="position:absolute;margin-left:128.25pt;margin-top:549pt;width:89.35pt;height:16.5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" filled="f" fillcolor="#fffffe" stroked="f" strokecolor="#212120" insetpen="t">
                <v:textbox inset="2.88pt,2.88pt,2.88pt,2.88pt">
                  <w:txbxContent>
                    <w:p w14:paraId="3EF729EB" w14:textId="77777777" w:rsidR="00FC2F2D" w:rsidRPr="00B91F8B" w:rsidRDefault="00FC2F2D" w:rsidP="00FA3CB3">
                      <w:pPr>
                        <w:widowControl w:val="0"/>
                        <w:rPr>
                          <w:rFonts w:ascii="Arial" w:hAnsi="Arial" w:cs="Arial"/>
                          <w:color w:val="634D45"/>
                          <w:sz w:val="16"/>
                          <w:szCs w:val="23"/>
                          <w:lang w:val="en"/>
                        </w:rPr>
                      </w:pPr>
                      <w:r w:rsidRPr="00B91F8B">
                        <w:rPr>
                          <w:rFonts w:ascii="Arial" w:hAnsi="Arial" w:cs="Arial"/>
                          <w:color w:val="634D45"/>
                          <w:sz w:val="16"/>
                          <w:szCs w:val="23"/>
                          <w:lang w:val="en"/>
                        </w:rPr>
                        <w:t>Financial Consultation</w:t>
                      </w:r>
                    </w:p>
                  </w:txbxContent>
                </v:textbox>
              </v:shape>
            </w:pict>
          </mc:Fallback>
        </mc:AlternateContent>
      </w:r>
      <w:r w:rsidR="00FC2F2D">
        <w:rPr>
          <w:noProof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0B2E04D5" wp14:editId="7F7C2309">
                <wp:simplePos x="0" y="0"/>
                <wp:positionH relativeFrom="column">
                  <wp:posOffset>1933575</wp:posOffset>
                </wp:positionH>
                <wp:positionV relativeFrom="paragraph">
                  <wp:posOffset>6619875</wp:posOffset>
                </wp:positionV>
                <wp:extent cx="470242" cy="334930"/>
                <wp:effectExtent l="0" t="0" r="6350" b="8255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242" cy="334930"/>
                          <a:chOff x="0" y="0"/>
                          <a:chExt cx="639445" cy="455295"/>
                        </a:xfrm>
                      </wpg:grpSpPr>
                      <wps:wsp>
                        <wps:cNvPr id="126" name="Freeform 112"/>
                        <wps:cNvSpPr>
                          <a:spLocks/>
                        </wps:cNvSpPr>
                        <wps:spPr bwMode="auto">
                          <a:xfrm>
                            <a:off x="361950" y="28575"/>
                            <a:ext cx="277495" cy="389255"/>
                          </a:xfrm>
                          <a:custGeom>
                            <a:avLst/>
                            <a:gdLst>
                              <a:gd name="T0" fmla="*/ 126 w 144"/>
                              <a:gd name="T1" fmla="*/ 0 h 202"/>
                              <a:gd name="T2" fmla="*/ 0 w 144"/>
                              <a:gd name="T3" fmla="*/ 45 h 202"/>
                              <a:gd name="T4" fmla="*/ 42 w 144"/>
                              <a:gd name="T5" fmla="*/ 162 h 202"/>
                              <a:gd name="T6" fmla="*/ 9 w 144"/>
                              <a:gd name="T7" fmla="*/ 191 h 202"/>
                              <a:gd name="T8" fmla="*/ 115 w 144"/>
                              <a:gd name="T9" fmla="*/ 195 h 202"/>
                              <a:gd name="T10" fmla="*/ 126 w 144"/>
                              <a:gd name="T11" fmla="*/ 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4" h="202">
                                <a:moveTo>
                                  <a:pt x="126" y="0"/>
                                </a:moveTo>
                                <a:cubicBezTo>
                                  <a:pt x="66" y="7"/>
                                  <a:pt x="23" y="30"/>
                                  <a:pt x="0" y="45"/>
                                </a:cubicBezTo>
                                <a:cubicBezTo>
                                  <a:pt x="14" y="77"/>
                                  <a:pt x="31" y="120"/>
                                  <a:pt x="42" y="162"/>
                                </a:cubicBezTo>
                                <a:cubicBezTo>
                                  <a:pt x="42" y="162"/>
                                  <a:pt x="28" y="177"/>
                                  <a:pt x="9" y="191"/>
                                </a:cubicBezTo>
                                <a:cubicBezTo>
                                  <a:pt x="62" y="202"/>
                                  <a:pt x="115" y="195"/>
                                  <a:pt x="115" y="195"/>
                                </a:cubicBezTo>
                                <a:cubicBezTo>
                                  <a:pt x="144" y="106"/>
                                  <a:pt x="126" y="0"/>
                                  <a:pt x="1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8D2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7350" cy="455295"/>
                          </a:xfrm>
                          <a:custGeom>
                            <a:avLst/>
                            <a:gdLst>
                              <a:gd name="T0" fmla="*/ 173 w 201"/>
                              <a:gd name="T1" fmla="*/ 74 h 236"/>
                              <a:gd name="T2" fmla="*/ 192 w 201"/>
                              <a:gd name="T3" fmla="*/ 60 h 236"/>
                              <a:gd name="T4" fmla="*/ 166 w 201"/>
                              <a:gd name="T5" fmla="*/ 7 h 236"/>
                              <a:gd name="T6" fmla="*/ 0 w 201"/>
                              <a:gd name="T7" fmla="*/ 62 h 236"/>
                              <a:gd name="T8" fmla="*/ 134 w 201"/>
                              <a:gd name="T9" fmla="*/ 236 h 236"/>
                              <a:gd name="T10" fmla="*/ 201 w 201"/>
                              <a:gd name="T11" fmla="*/ 206 h 236"/>
                              <a:gd name="T12" fmla="*/ 183 w 201"/>
                              <a:gd name="T13" fmla="*/ 202 h 236"/>
                              <a:gd name="T14" fmla="*/ 173 w 201"/>
                              <a:gd name="T15" fmla="*/ 74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1" h="236">
                                <a:moveTo>
                                  <a:pt x="173" y="74"/>
                                </a:moveTo>
                                <a:cubicBezTo>
                                  <a:pt x="173" y="74"/>
                                  <a:pt x="180" y="68"/>
                                  <a:pt x="192" y="60"/>
                                </a:cubicBezTo>
                                <a:cubicBezTo>
                                  <a:pt x="178" y="28"/>
                                  <a:pt x="166" y="7"/>
                                  <a:pt x="166" y="7"/>
                                </a:cubicBezTo>
                                <a:cubicBezTo>
                                  <a:pt x="76" y="0"/>
                                  <a:pt x="0" y="62"/>
                                  <a:pt x="0" y="62"/>
                                </a:cubicBezTo>
                                <a:cubicBezTo>
                                  <a:pt x="62" y="183"/>
                                  <a:pt x="134" y="236"/>
                                  <a:pt x="134" y="236"/>
                                </a:cubicBezTo>
                                <a:cubicBezTo>
                                  <a:pt x="157" y="235"/>
                                  <a:pt x="182" y="221"/>
                                  <a:pt x="201" y="206"/>
                                </a:cubicBezTo>
                                <a:cubicBezTo>
                                  <a:pt x="195" y="205"/>
                                  <a:pt x="189" y="204"/>
                                  <a:pt x="183" y="202"/>
                                </a:cubicBezTo>
                                <a:cubicBezTo>
                                  <a:pt x="183" y="202"/>
                                  <a:pt x="162" y="121"/>
                                  <a:pt x="173" y="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345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14"/>
                        <wps:cNvSpPr>
                          <a:spLocks/>
                        </wps:cNvSpPr>
                        <wps:spPr bwMode="auto">
                          <a:xfrm>
                            <a:off x="304800" y="114300"/>
                            <a:ext cx="139065" cy="281940"/>
                          </a:xfrm>
                          <a:custGeom>
                            <a:avLst/>
                            <a:gdLst>
                              <a:gd name="T0" fmla="*/ 72 w 72"/>
                              <a:gd name="T1" fmla="*/ 117 h 146"/>
                              <a:gd name="T2" fmla="*/ 30 w 72"/>
                              <a:gd name="T3" fmla="*/ 0 h 146"/>
                              <a:gd name="T4" fmla="*/ 11 w 72"/>
                              <a:gd name="T5" fmla="*/ 14 h 146"/>
                              <a:gd name="T6" fmla="*/ 21 w 72"/>
                              <a:gd name="T7" fmla="*/ 142 h 146"/>
                              <a:gd name="T8" fmla="*/ 39 w 72"/>
                              <a:gd name="T9" fmla="*/ 146 h 146"/>
                              <a:gd name="T10" fmla="*/ 72 w 72"/>
                              <a:gd name="T11" fmla="*/ 117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146">
                                <a:moveTo>
                                  <a:pt x="72" y="117"/>
                                </a:moveTo>
                                <a:cubicBezTo>
                                  <a:pt x="61" y="75"/>
                                  <a:pt x="44" y="32"/>
                                  <a:pt x="30" y="0"/>
                                </a:cubicBezTo>
                                <a:cubicBezTo>
                                  <a:pt x="18" y="8"/>
                                  <a:pt x="11" y="14"/>
                                  <a:pt x="11" y="14"/>
                                </a:cubicBezTo>
                                <a:cubicBezTo>
                                  <a:pt x="0" y="61"/>
                                  <a:pt x="21" y="142"/>
                                  <a:pt x="21" y="142"/>
                                </a:cubicBezTo>
                                <a:cubicBezTo>
                                  <a:pt x="27" y="144"/>
                                  <a:pt x="33" y="145"/>
                                  <a:pt x="39" y="146"/>
                                </a:cubicBezTo>
                                <a:cubicBezTo>
                                  <a:pt x="58" y="132"/>
                                  <a:pt x="72" y="117"/>
                                  <a:pt x="72" y="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C2E2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E0826B" id="Group 125" o:spid="_x0000_s1026" style="position:absolute;margin-left:152.25pt;margin-top:521.25pt;width:37.05pt;height:26.35pt;z-index:251702784" coordsize="6394,4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">
                <v:shape id="Freeform 112" o:spid="_x0000_s1027" style="position:absolute;left:3619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" path="m126,c66,7,23,30,,45v14,32,31,75,42,117c42,162,28,177,9,191v53,11,106,4,106,4c144,106,126,,126,xe" fillcolor="#f28d2c" stroked="f" strokecolor="#212120">
                  <v:shadow color="#8c8682"/>
                  <v:path arrowok="t" o:connecttype="custom" o:connectlocs="242808,0;0,86715;80936,312175;17343,368058;221611,375766;242808,0" o:connectangles="0,0,0,0,0,0"/>
                </v:shape>
                <v:shape id="Freeform 113" o:spid="_x0000_s1028" style="position:absolute;width:3873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" path="m173,74v,,7,-6,19,-14c178,28,166,7,166,7,76,,,62,,62,62,183,134,236,134,236v23,-1,48,-15,67,-30c195,205,189,204,183,202v,,-21,-81,-10,-128xe" fillcolor="#e73454" stroked="f" strokecolor="#212120">
                  <v:shadow color="#8c8682"/>
                  <v:path arrowok="t" o:connecttype="custom" o:connectlocs="333391,142762;370006,115753;319901,13505;0,119611;258233,455295;387350,397419;352662,389702;333391,142762" o:connectangles="0,0,0,0,0,0,0,0"/>
                </v:shape>
                <v:shape id="Freeform 114" o:spid="_x0000_s1029" style="position:absolute;left:3048;top:1143;width:1390;height:2819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" path="m72,117c61,75,44,32,30,,18,8,11,14,11,14,,61,21,142,21,142v6,2,12,3,18,4c58,132,72,117,72,117xe" fillcolor="#ac2e28" stroked="f" strokecolor="#212120">
                  <v:shadow color="#8c8682"/>
                  <v:path arrowok="t" o:connecttype="custom" o:connectlocs="139065,225938;57944,0;21246,27035;40561,274216;75327,281940;139065,225938" o:connectangles="0,0,0,0,0,0"/>
                </v:shape>
              </v:group>
            </w:pict>
          </mc:Fallback>
        </mc:AlternateContent>
      </w:r>
      <w:r w:rsidR="00FC2F2D">
        <w:rPr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5859114B" wp14:editId="6BF9625B">
                <wp:simplePos x="0" y="0"/>
                <wp:positionH relativeFrom="column">
                  <wp:posOffset>4552950</wp:posOffset>
                </wp:positionH>
                <wp:positionV relativeFrom="paragraph">
                  <wp:posOffset>4267200</wp:posOffset>
                </wp:positionV>
                <wp:extent cx="800100" cy="685800"/>
                <wp:effectExtent l="0" t="0" r="0" b="19050"/>
                <wp:wrapNone/>
                <wp:docPr id="12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685800"/>
                          <a:chOff x="112014000" y="108476276"/>
                          <a:chExt cx="800100" cy="685800"/>
                        </a:xfrm>
                      </wpg:grpSpPr>
                      <wps:wsp>
                        <wps:cNvPr id="13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12065574" y="108476276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6350" algn="in">
                            <a:solidFill>
                              <a:srgbClr val="21212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12014000" y="108527850"/>
                            <a:ext cx="8001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D571373" w14:textId="77777777" w:rsidR="00FC2F2D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  <w:t>PRST-STD</w:t>
                              </w:r>
                            </w:p>
                            <w:p w14:paraId="3091D98D" w14:textId="77777777" w:rsidR="00FC2F2D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  <w:t>U.S. POSTAGE</w:t>
                              </w:r>
                            </w:p>
                            <w:p w14:paraId="6653C798" w14:textId="77777777" w:rsidR="00FC2F2D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  <w:t>PAID</w:t>
                              </w:r>
                            </w:p>
                            <w:p w14:paraId="371CF619" w14:textId="77777777" w:rsidR="00FC2F2D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  <w:t>CITY, ST</w:t>
                              </w:r>
                            </w:p>
                            <w:p w14:paraId="6D19FBCA" w14:textId="77777777" w:rsidR="00FC2F2D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  <w:t>PERMIT NO. XXX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59114B" id="_x0000_s1071" style="position:absolute;margin-left:358.5pt;margin-top:336pt;width:63pt;height:54pt;z-index:251703808" coordorigin="1120140,1084762" coordsize="8001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">
                <v:rect id="Rectangle 21" o:spid="_x0000_s1072" style="position:absolute;left:1120655;top:1084762;width:685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" filled="f" fillcolor="#fffffe" strokecolor="#212120" strokeweight=".5pt" insetpen="t">
                  <v:shadow color="#dcd6d4"/>
                  <v:textbox inset="2.88pt,2.88pt,2.88pt,2.88pt"/>
                </v:rect>
                <v:shape id="Text Box 22" o:spid="_x0000_s1073" type="#_x0000_t202" style="position:absolute;left:1120140;top:1085278;width:8001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" filled="f" fillcolor="#fffffe" stroked="f" strokecolor="#212120" insetpen="t">
                  <v:textbox inset="2.88pt,2.88pt,2.88pt,2.88pt">
                    <w:txbxContent>
                      <w:p w14:paraId="1D571373" w14:textId="77777777" w:rsidR="00FC2F2D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  <w:t>PRST-STD</w:t>
                        </w:r>
                      </w:p>
                      <w:p w14:paraId="3091D98D" w14:textId="77777777" w:rsidR="00FC2F2D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  <w:t>U.S. POSTAGE</w:t>
                        </w:r>
                      </w:p>
                      <w:p w14:paraId="6653C798" w14:textId="77777777" w:rsidR="00FC2F2D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  <w:t>PAID</w:t>
                        </w:r>
                      </w:p>
                      <w:p w14:paraId="371CF619" w14:textId="77777777" w:rsidR="00FC2F2D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  <w:t>CITY, ST</w:t>
                        </w:r>
                      </w:p>
                      <w:p w14:paraId="6D19FBCA" w14:textId="77777777" w:rsidR="00FC2F2D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  <w:t>PERMIT NO. XXX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93F1D6A" wp14:editId="65585C20">
                <wp:simplePos x="0" y="0"/>
                <wp:positionH relativeFrom="column">
                  <wp:posOffset>2981325</wp:posOffset>
                </wp:positionH>
                <wp:positionV relativeFrom="paragraph">
                  <wp:posOffset>4248150</wp:posOffset>
                </wp:positionV>
                <wp:extent cx="1485900" cy="628650"/>
                <wp:effectExtent l="0" t="0" r="0" b="0"/>
                <wp:wrapNone/>
                <wp:docPr id="13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788B25" w14:textId="77777777" w:rsidR="00FC2F2D" w:rsidRPr="0034201E" w:rsidRDefault="00FC2F2D" w:rsidP="0034201E">
                            <w:pPr>
                              <w:widowControl w:val="0"/>
                              <w:spacing w:line="288" w:lineRule="auto"/>
                              <w:rPr>
                                <w:rFonts w:ascii="Arial" w:hAnsi="Arial" w:cs="Arial"/>
                                <w:color w:val="634D45"/>
                                <w:sz w:val="18"/>
                                <w:szCs w:val="22"/>
                                <w:lang w:val="en"/>
                              </w:rPr>
                            </w:pPr>
                            <w:r w:rsidRPr="0034201E">
                              <w:rPr>
                                <w:rFonts w:ascii="Arial" w:hAnsi="Arial" w:cs="Arial"/>
                                <w:color w:val="634D45"/>
                                <w:sz w:val="18"/>
                                <w:szCs w:val="22"/>
                                <w:lang w:val="en"/>
                              </w:rPr>
                              <w:t>Financial Consultation</w:t>
                            </w:r>
                          </w:p>
                          <w:p w14:paraId="2B7EAB43" w14:textId="77777777" w:rsidR="00FC2F2D" w:rsidRPr="0034201E" w:rsidRDefault="00FC2F2D" w:rsidP="0034201E">
                            <w:pPr>
                              <w:widowControl w:val="0"/>
                              <w:spacing w:line="288" w:lineRule="auto"/>
                              <w:rPr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34201E">
                              <w:rPr>
                                <w:sz w:val="14"/>
                                <w:szCs w:val="18"/>
                                <w:lang w:val="en"/>
                              </w:rPr>
                              <w:t>5432 Any Street West</w:t>
                            </w:r>
                          </w:p>
                          <w:p w14:paraId="357CF23F" w14:textId="77777777" w:rsidR="00FC2F2D" w:rsidRPr="0034201E" w:rsidRDefault="00FC2F2D" w:rsidP="0034201E">
                            <w:pPr>
                              <w:widowControl w:val="0"/>
                              <w:spacing w:line="288" w:lineRule="auto"/>
                              <w:rPr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34201E">
                              <w:rPr>
                                <w:sz w:val="14"/>
                                <w:szCs w:val="18"/>
                                <w:lang w:val="en"/>
                              </w:rPr>
                              <w:t>Townsville, State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F1D6A" id="_x0000_s1074" type="#_x0000_t202" style="position:absolute;margin-left:234.75pt;margin-top:334.5pt;width:117pt;height:49.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00788B25" w14:textId="77777777" w:rsidR="00FC2F2D" w:rsidRPr="0034201E" w:rsidRDefault="00FC2F2D" w:rsidP="0034201E">
                      <w:pPr>
                        <w:widowControl w:val="0"/>
                        <w:spacing w:line="288" w:lineRule="auto"/>
                        <w:rPr>
                          <w:rFonts w:ascii="Arial" w:hAnsi="Arial" w:cs="Arial"/>
                          <w:color w:val="634D45"/>
                          <w:sz w:val="18"/>
                          <w:szCs w:val="22"/>
                          <w:lang w:val="en"/>
                        </w:rPr>
                      </w:pPr>
                      <w:r w:rsidRPr="0034201E">
                        <w:rPr>
                          <w:rFonts w:ascii="Arial" w:hAnsi="Arial" w:cs="Arial"/>
                          <w:color w:val="634D45"/>
                          <w:sz w:val="18"/>
                          <w:szCs w:val="22"/>
                          <w:lang w:val="en"/>
                        </w:rPr>
                        <w:t>Financial Consultation</w:t>
                      </w:r>
                    </w:p>
                    <w:p w14:paraId="2B7EAB43" w14:textId="77777777" w:rsidR="00FC2F2D" w:rsidRPr="0034201E" w:rsidRDefault="00FC2F2D" w:rsidP="0034201E">
                      <w:pPr>
                        <w:widowControl w:val="0"/>
                        <w:spacing w:line="288" w:lineRule="auto"/>
                        <w:rPr>
                          <w:sz w:val="14"/>
                          <w:szCs w:val="18"/>
                          <w:lang w:val="en"/>
                        </w:rPr>
                      </w:pPr>
                      <w:r w:rsidRPr="0034201E">
                        <w:rPr>
                          <w:sz w:val="14"/>
                          <w:szCs w:val="18"/>
                          <w:lang w:val="en"/>
                        </w:rPr>
                        <w:t>5432 Any Street West</w:t>
                      </w:r>
                    </w:p>
                    <w:p w14:paraId="357CF23F" w14:textId="77777777" w:rsidR="00FC2F2D" w:rsidRPr="0034201E" w:rsidRDefault="00FC2F2D" w:rsidP="0034201E">
                      <w:pPr>
                        <w:widowControl w:val="0"/>
                        <w:spacing w:line="288" w:lineRule="auto"/>
                        <w:rPr>
                          <w:sz w:val="14"/>
                          <w:szCs w:val="18"/>
                          <w:lang w:val="en"/>
                        </w:rPr>
                      </w:pPr>
                      <w:r w:rsidRPr="0034201E">
                        <w:rPr>
                          <w:sz w:val="14"/>
                          <w:szCs w:val="18"/>
                          <w:lang w:val="en"/>
                        </w:rPr>
                        <w:t>Townsville, State 54321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F70E4" w:rsidSect="00B849EC">
      <w:pgSz w:w="12240" w:h="15840" w:code="1"/>
      <w:pgMar w:top="1800" w:right="1800" w:bottom="1800" w:left="1800" w:header="360" w:footer="36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EABB2" w14:textId="77777777" w:rsidR="00836153" w:rsidRDefault="00836153" w:rsidP="00A71C9D">
      <w:r>
        <w:separator/>
      </w:r>
    </w:p>
  </w:endnote>
  <w:endnote w:type="continuationSeparator" w:id="0">
    <w:p w14:paraId="30966DB6" w14:textId="77777777" w:rsidR="00836153" w:rsidRDefault="00836153" w:rsidP="00A71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74807" w14:textId="77777777" w:rsidR="00836153" w:rsidRDefault="00836153" w:rsidP="00A71C9D">
      <w:r>
        <w:separator/>
      </w:r>
    </w:p>
  </w:footnote>
  <w:footnote w:type="continuationSeparator" w:id="0">
    <w:p w14:paraId="144BD97E" w14:textId="77777777" w:rsidR="00836153" w:rsidRDefault="00836153" w:rsidP="00A71C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785A26"/>
    <w:multiLevelType w:val="hybridMultilevel"/>
    <w:tmpl w:val="B7B89A0A"/>
    <w:lvl w:ilvl="0" w:tplc="FC9C7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33C0B" w:themeColor="accent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BC13EA"/>
    <w:multiLevelType w:val="hybridMultilevel"/>
    <w:tmpl w:val="6764BFAC"/>
    <w:lvl w:ilvl="0" w:tplc="15F2464C">
      <w:numFmt w:val="bullet"/>
      <w:pStyle w:val="ListParagraph"/>
      <w:lvlText w:val="•"/>
      <w:lvlJc w:val="left"/>
      <w:pPr>
        <w:ind w:left="319" w:hanging="126"/>
      </w:pPr>
      <w:rPr>
        <w:rFonts w:ascii="Arial" w:hAnsi="Arial" w:hint="default"/>
        <w:color w:val="ED7D31" w:themeColor="accent2"/>
        <w:spacing w:val="-1"/>
        <w:w w:val="100"/>
        <w:sz w:val="20"/>
        <w:szCs w:val="20"/>
        <w:lang w:val="en-US" w:eastAsia="en-US" w:bidi="en-US"/>
      </w:rPr>
    </w:lvl>
    <w:lvl w:ilvl="1" w:tplc="45C28B6A">
      <w:numFmt w:val="bullet"/>
      <w:lvlText w:val="•"/>
      <w:lvlJc w:val="left"/>
      <w:pPr>
        <w:ind w:left="754" w:hanging="126"/>
      </w:pPr>
      <w:rPr>
        <w:rFonts w:hint="default"/>
        <w:lang w:val="en-US" w:eastAsia="en-US" w:bidi="en-US"/>
      </w:rPr>
    </w:lvl>
    <w:lvl w:ilvl="2" w:tplc="EC6C7440">
      <w:numFmt w:val="bullet"/>
      <w:lvlText w:val="•"/>
      <w:lvlJc w:val="left"/>
      <w:pPr>
        <w:ind w:left="1189" w:hanging="126"/>
      </w:pPr>
      <w:rPr>
        <w:rFonts w:hint="default"/>
        <w:lang w:val="en-US" w:eastAsia="en-US" w:bidi="en-US"/>
      </w:rPr>
    </w:lvl>
    <w:lvl w:ilvl="3" w:tplc="153640A8">
      <w:numFmt w:val="bullet"/>
      <w:lvlText w:val="•"/>
      <w:lvlJc w:val="left"/>
      <w:pPr>
        <w:ind w:left="1624" w:hanging="126"/>
      </w:pPr>
      <w:rPr>
        <w:rFonts w:hint="default"/>
        <w:lang w:val="en-US" w:eastAsia="en-US" w:bidi="en-US"/>
      </w:rPr>
    </w:lvl>
    <w:lvl w:ilvl="4" w:tplc="FF448A68">
      <w:numFmt w:val="bullet"/>
      <w:lvlText w:val="•"/>
      <w:lvlJc w:val="left"/>
      <w:pPr>
        <w:ind w:left="2058" w:hanging="126"/>
      </w:pPr>
      <w:rPr>
        <w:rFonts w:hint="default"/>
        <w:lang w:val="en-US" w:eastAsia="en-US" w:bidi="en-US"/>
      </w:rPr>
    </w:lvl>
    <w:lvl w:ilvl="5" w:tplc="18A0F51C">
      <w:numFmt w:val="bullet"/>
      <w:lvlText w:val="•"/>
      <w:lvlJc w:val="left"/>
      <w:pPr>
        <w:ind w:left="2493" w:hanging="126"/>
      </w:pPr>
      <w:rPr>
        <w:rFonts w:hint="default"/>
        <w:lang w:val="en-US" w:eastAsia="en-US" w:bidi="en-US"/>
      </w:rPr>
    </w:lvl>
    <w:lvl w:ilvl="6" w:tplc="D4DEFD6A">
      <w:numFmt w:val="bullet"/>
      <w:lvlText w:val="•"/>
      <w:lvlJc w:val="left"/>
      <w:pPr>
        <w:ind w:left="2928" w:hanging="126"/>
      </w:pPr>
      <w:rPr>
        <w:rFonts w:hint="default"/>
        <w:lang w:val="en-US" w:eastAsia="en-US" w:bidi="en-US"/>
      </w:rPr>
    </w:lvl>
    <w:lvl w:ilvl="7" w:tplc="567ADA76">
      <w:numFmt w:val="bullet"/>
      <w:lvlText w:val="•"/>
      <w:lvlJc w:val="left"/>
      <w:pPr>
        <w:ind w:left="3362" w:hanging="126"/>
      </w:pPr>
      <w:rPr>
        <w:rFonts w:hint="default"/>
        <w:lang w:val="en-US" w:eastAsia="en-US" w:bidi="en-US"/>
      </w:rPr>
    </w:lvl>
    <w:lvl w:ilvl="8" w:tplc="7C9CE5D8">
      <w:numFmt w:val="bullet"/>
      <w:lvlText w:val="•"/>
      <w:lvlJc w:val="left"/>
      <w:pPr>
        <w:ind w:left="3797" w:hanging="126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9EC"/>
    <w:rsid w:val="000057A9"/>
    <w:rsid w:val="0001383D"/>
    <w:rsid w:val="000270A1"/>
    <w:rsid w:val="000637E3"/>
    <w:rsid w:val="000919B4"/>
    <w:rsid w:val="000D247E"/>
    <w:rsid w:val="00184718"/>
    <w:rsid w:val="00194B1B"/>
    <w:rsid w:val="001B1277"/>
    <w:rsid w:val="001B326D"/>
    <w:rsid w:val="002243D6"/>
    <w:rsid w:val="002300CB"/>
    <w:rsid w:val="003224E4"/>
    <w:rsid w:val="0034201E"/>
    <w:rsid w:val="003B7DE5"/>
    <w:rsid w:val="004E05A1"/>
    <w:rsid w:val="00556543"/>
    <w:rsid w:val="005911D7"/>
    <w:rsid w:val="005F70E4"/>
    <w:rsid w:val="00606D3B"/>
    <w:rsid w:val="006934E4"/>
    <w:rsid w:val="006A3F5C"/>
    <w:rsid w:val="008305C5"/>
    <w:rsid w:val="00836153"/>
    <w:rsid w:val="008A37B1"/>
    <w:rsid w:val="008F5410"/>
    <w:rsid w:val="00904EDB"/>
    <w:rsid w:val="00A71C9D"/>
    <w:rsid w:val="00AE00B7"/>
    <w:rsid w:val="00B024DE"/>
    <w:rsid w:val="00B83942"/>
    <w:rsid w:val="00B849EC"/>
    <w:rsid w:val="00B91F8B"/>
    <w:rsid w:val="00C55C86"/>
    <w:rsid w:val="00D0379D"/>
    <w:rsid w:val="00E55634"/>
    <w:rsid w:val="00E65CBA"/>
    <w:rsid w:val="00E7486C"/>
    <w:rsid w:val="00F73D84"/>
    <w:rsid w:val="00FA3CB3"/>
    <w:rsid w:val="00FC2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0D8C2A0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0379D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637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637E3"/>
    <w:rPr>
      <w:color w:val="212120"/>
      <w:kern w:val="28"/>
    </w:rPr>
  </w:style>
  <w:style w:type="paragraph" w:styleId="Footer">
    <w:name w:val="footer"/>
    <w:basedOn w:val="Normal"/>
    <w:link w:val="FooterChar"/>
    <w:rsid w:val="000637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637E3"/>
    <w:rPr>
      <w:color w:val="212120"/>
      <w:kern w:val="28"/>
    </w:rPr>
  </w:style>
  <w:style w:type="paragraph" w:styleId="NoSpacing">
    <w:name w:val="No Spacing"/>
    <w:link w:val="NoSpacingChar"/>
    <w:uiPriority w:val="1"/>
    <w:qFormat/>
    <w:rsid w:val="00B849EC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B849EC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BodyText"/>
    <w:next w:val="Normal"/>
    <w:uiPriority w:val="34"/>
    <w:qFormat/>
    <w:rsid w:val="00B849EC"/>
    <w:pPr>
      <w:widowControl w:val="0"/>
      <w:numPr>
        <w:numId w:val="1"/>
      </w:numPr>
      <w:tabs>
        <w:tab w:val="left" w:pos="316"/>
      </w:tabs>
      <w:autoSpaceDE w:val="0"/>
      <w:autoSpaceDN w:val="0"/>
      <w:spacing w:after="240"/>
    </w:pPr>
    <w:rPr>
      <w:rFonts w:ascii="Arial" w:eastAsia="Arial" w:hAnsi="Arial" w:cs="Arial"/>
      <w:color w:val="44546A" w:themeColor="text2"/>
      <w:kern w:val="0"/>
      <w:szCs w:val="22"/>
      <w:lang w:bidi="en-US"/>
    </w:rPr>
  </w:style>
  <w:style w:type="character" w:styleId="Hyperlink">
    <w:name w:val="Hyperlink"/>
    <w:basedOn w:val="DefaultParagraphFont"/>
    <w:uiPriority w:val="99"/>
    <w:rsid w:val="00B849EC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rsid w:val="00B849EC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849EC"/>
    <w:rPr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yexcelonline.com/109-47.html" TargetMode="External"/><Relationship Id="rId13" Type="http://schemas.openxmlformats.org/officeDocument/2006/relationships/hyperlink" Target="https://www.myexcelonline.com/109-10.html" TargetMode="External"/><Relationship Id="rId18" Type="http://schemas.openxmlformats.org/officeDocument/2006/relationships/image" Target="../../../../../Documents%20and%20Settings/tamic.MCG/Desktop/PubWORK/FN9980201-PB/FN99802-IMG03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1.png"/><Relationship Id="rId12" Type="http://schemas.openxmlformats.org/officeDocument/2006/relationships/hyperlink" Target="https://www.myexcelonline.com/109-3.html" TargetMode="External"/><Relationship Id="rId17" Type="http://schemas.openxmlformats.org/officeDocument/2006/relationships/image" Target="../../../../../Documents%20and%20Settings/tamic.MCG/Desktop/PubWORK/FN9980201-PB/FN99802-IMG03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yexcelonline.com/109-47.html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file:///C:\Documents%20and%20Settings\tamic.MCG\Desktop\PubWORK\FN9980201-PB\FN99802-IMG03.JP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myexcelonline.com/109-10.html" TargetMode="External"/><Relationship Id="rId19" Type="http://schemas.openxmlformats.org/officeDocument/2006/relationships/hyperlink" Target="https://www.layoutready.com/?utm_source=microsoft&amp;utm_medium=file&amp;utm_campaign=office_onlin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yexcelonline.com/109-3.html" TargetMode="External"/><Relationship Id="rId14" Type="http://schemas.openxmlformats.org/officeDocument/2006/relationships/image" Target="media/image2.jpeg"/><Relationship Id="rId22" Type="http://schemas.openxmlformats.org/officeDocument/2006/relationships/image" Target="file:///C:\Documents%20and%20Settings\tamic.MCG\Desktop\PubWORK\FN9980201-PB\FN99802-IMG04.JP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iti\AppData\Roaming\Microsoft\Templates\Financial%20business%20postcard%20(2%20per%20page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Financial business postcard (2 per page)</Template>
  <TotalTime>0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Links>
    <vt:vector size="18" baseType="variant">
      <vt:variant>
        <vt:i4>3276918</vt:i4>
      </vt:variant>
      <vt:variant>
        <vt:i4>-1</vt:i4>
      </vt:variant>
      <vt:variant>
        <vt:i4>1027</vt:i4>
      </vt:variant>
      <vt:variant>
        <vt:i4>1</vt:i4>
      </vt:variant>
      <vt:variant>
        <vt:lpwstr>C:\Documents and Settings\tamic\Desktop\TC999D\TC9990201D-WD\TC9990201-IMG02.jpg</vt:lpwstr>
      </vt:variant>
      <vt:variant>
        <vt:lpwstr/>
      </vt:variant>
      <vt:variant>
        <vt:i4>3276918</vt:i4>
      </vt:variant>
      <vt:variant>
        <vt:i4>-1</vt:i4>
      </vt:variant>
      <vt:variant>
        <vt:i4>1051</vt:i4>
      </vt:variant>
      <vt:variant>
        <vt:i4>1</vt:i4>
      </vt:variant>
      <vt:variant>
        <vt:lpwstr>C:\Documents and Settings\tamic\Desktop\TC999D\TC9990201D-WD\TC9990201-IMG02.jpg</vt:lpwstr>
      </vt:variant>
      <vt:variant>
        <vt:lpwstr/>
      </vt:variant>
      <vt:variant>
        <vt:i4>3276918</vt:i4>
      </vt:variant>
      <vt:variant>
        <vt:i4>-1</vt:i4>
      </vt:variant>
      <vt:variant>
        <vt:i4>1075</vt:i4>
      </vt:variant>
      <vt:variant>
        <vt:i4>1</vt:i4>
      </vt:variant>
      <vt:variant>
        <vt:lpwstr>C:\Documents and Settings\tamic\Desktop\TC999D\TC9990201D-WD\TC9990201-IMG02.jpg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Financial business postcard</dc:title>
  <dc:subject/>
  <dc:creator>MyExcelOnline</dc:creator>
  <cp:keywords/>
  <dc:description/>
  <cp:lastModifiedBy/>
  <cp:revision>1</cp:revision>
  <dcterms:created xsi:type="dcterms:W3CDTF">2022-02-06T11:53:00Z</dcterms:created>
  <dcterms:modified xsi:type="dcterms:W3CDTF">2022-02-06T12:02:00Z</dcterms:modified>
</cp:coreProperties>
</file>