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2052917351"/>
        <w:docPartObj>
          <w:docPartGallery w:val="Cover Pages"/>
          <w:docPartUnique/>
        </w:docPartObj>
      </w:sdtPr>
      <w:sdtContent>
        <w:p w14:paraId="34104DB5" w14:textId="330786F7" w:rsidR="008A1F6A" w:rsidRDefault="008A1F6A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93" behindDoc="0" locked="0" layoutInCell="1" allowOverlap="1" wp14:anchorId="606C9E76" wp14:editId="42080556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 Box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D26C85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6222"/>
                                  <w:gridCol w:w="2997"/>
                                </w:tblGrid>
                                <w:tr w:rsidR="008A1F6A" w14:paraId="2379E2EB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44921F66" w14:textId="23521461" w:rsidR="008A1F6A" w:rsidRPr="008A1F6A" w:rsidRDefault="007D2B44">
                                      <w:pPr>
                                        <w:jc w:val="right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191284CA" wp14:editId="3B7437BF">
                                            <wp:extent cx="3493827" cy="2685261"/>
                                            <wp:effectExtent l="0" t="0" r="0" b="1270"/>
                                            <wp:docPr id="1" name="Picture 1" descr="Invitation celebration card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 descr="Invitation celebration card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0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506328" cy="2694869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b/>
                                          <w:bCs/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alias w:val="Title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14:paraId="34CB6957" w14:textId="7BE6A2BB" w:rsidR="008A1F6A" w:rsidRPr="008A1F6A" w:rsidRDefault="008A1F6A">
                                          <w:pPr>
                                            <w:pStyle w:val="NoSpacing"/>
                                            <w:spacing w:line="312" w:lineRule="auto"/>
                                            <w:jc w:val="right"/>
                                            <w:rPr>
                                              <w:b/>
                                              <w:bCs/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 w:rsidRPr="008A1F6A">
                                            <w:rPr>
                                              <w:b/>
                                              <w:bCs/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celebration card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alias w:val="Subtitle"/>
                                        <w:tag w:val=""/>
                                        <w:id w:val="135407256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Content>
                                        <w:p w14:paraId="7A950DE9" w14:textId="30B27441" w:rsidR="008A1F6A" w:rsidRDefault="008A1F6A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60C371BC" w14:textId="77777777" w:rsidR="008A1F6A" w:rsidRPr="008A1F6A" w:rsidRDefault="008A1F6A" w:rsidP="008A1F6A">
                                      <w:pPr>
                                        <w:rPr>
                                          <w:rFonts w:ascii="Constantia" w:eastAsia="Times New Roman" w:hAnsi="Constantia" w:cs="Times New Roman"/>
                                          <w:caps w:val="0"/>
                                          <w:color w:val="A15A47" w:themeColor="accent6" w:themeShade="80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8A1F6A">
                                        <w:rPr>
                                          <w:rFonts w:ascii="Constantia" w:eastAsia="Times New Roman" w:hAnsi="Constantia" w:cs="Times New Roman"/>
                                          <w:color w:val="A15A47" w:themeColor="accent6" w:themeShade="80"/>
                                          <w:sz w:val="24"/>
                                          <w:szCs w:val="24"/>
                                        </w:rPr>
                                        <w:t>Learn More From Our Free Excel and Office Resources:</w:t>
                                      </w:r>
                                    </w:p>
                                    <w:p w14:paraId="44EF1BFA" w14:textId="77777777" w:rsidR="008A1F6A" w:rsidRPr="008A1F6A" w:rsidRDefault="008A1F6A" w:rsidP="008A1F6A">
                                      <w:pPr>
                                        <w:spacing w:after="160" w:line="259" w:lineRule="auto"/>
                                        <w:rPr>
                                          <w:rFonts w:ascii="Constantia" w:eastAsia="Times New Roman" w:hAnsi="Constantia" w:cs="Times New Roman"/>
                                          <w:color w:val="A15A47" w:themeColor="accent6" w:themeShade="80"/>
                                        </w:rPr>
                                      </w:pPr>
                                    </w:p>
                                    <w:p w14:paraId="24112821" w14:textId="69918DEB" w:rsidR="008A1F6A" w:rsidRPr="008A1F6A" w:rsidRDefault="008A1F6A" w:rsidP="008A1F6A">
                                      <w:pPr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after="160" w:line="259" w:lineRule="auto"/>
                                        <w:contextualSpacing/>
                                        <w:rPr>
                                          <w:rFonts w:ascii="Constantia" w:eastAsia="Times New Roman" w:hAnsi="Constantia" w:cs="Times New Roman"/>
                                          <w:b/>
                                          <w:bCs/>
                                          <w:color w:val="A15A47" w:themeColor="accent6" w:themeShade="80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8A1F6A">
                                        <w:rPr>
                                          <w:rFonts w:ascii="Constantia" w:eastAsia="Times New Roman" w:hAnsi="Constantia" w:cs="Times New Roman"/>
                                          <w:bCs/>
                                          <w:caps w:val="0"/>
                                          <w:color w:val="A15A47" w:themeColor="accent6" w:themeShade="80"/>
                                          <w:sz w:val="24"/>
                                          <w:szCs w:val="24"/>
                                        </w:rPr>
                                        <w:t xml:space="preserve">Webinars: </w:t>
                                      </w:r>
                                      <w:hyperlink r:id="rId11" w:history="1">
                                        <w:r w:rsidRPr="008A1F6A">
                                          <w:rPr>
                                            <w:rFonts w:ascii="Constantia" w:eastAsia="Times New Roman" w:hAnsi="Constantia" w:cs="Times New Roman"/>
                                            <w:bCs/>
                                            <w:caps w:val="0"/>
                                            <w:color w:val="A15A47" w:themeColor="accent6" w:themeShade="80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 xml:space="preserve">Formulas, Pivot Tables </w:t>
                                        </w:r>
                                        <w:r>
                                          <w:rPr>
                                            <w:rFonts w:ascii="Constantia" w:eastAsia="Times New Roman" w:hAnsi="Constantia" w:cs="Times New Roman"/>
                                            <w:bCs/>
                                            <w:caps w:val="0"/>
                                            <w:color w:val="A15A47" w:themeColor="accent6" w:themeShade="80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a</w:t>
                                        </w:r>
                                        <w:r w:rsidRPr="008A1F6A">
                                          <w:rPr>
                                            <w:rFonts w:ascii="Constantia" w:eastAsia="Times New Roman" w:hAnsi="Constantia" w:cs="Times New Roman"/>
                                            <w:bCs/>
                                            <w:caps w:val="0"/>
                                            <w:color w:val="A15A47" w:themeColor="accent6" w:themeShade="80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 xml:space="preserve">nd Macros &amp; </w:t>
                                        </w:r>
                                        <w:r>
                                          <w:rPr>
                                            <w:rFonts w:ascii="Constantia" w:eastAsia="Times New Roman" w:hAnsi="Constantia" w:cs="Times New Roman"/>
                                            <w:bCs/>
                                            <w:caps w:val="0"/>
                                            <w:color w:val="A15A47" w:themeColor="accent6" w:themeShade="80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VBA</w:t>
                                        </w:r>
                                      </w:hyperlink>
                                    </w:p>
                                    <w:p w14:paraId="413D3974" w14:textId="573D5A4D" w:rsidR="008A1F6A" w:rsidRPr="008A1F6A" w:rsidRDefault="008A1F6A" w:rsidP="008A1F6A">
                                      <w:pPr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after="160" w:line="259" w:lineRule="auto"/>
                                        <w:contextualSpacing/>
                                        <w:rPr>
                                          <w:rFonts w:ascii="Constantia" w:eastAsia="Times New Roman" w:hAnsi="Constantia" w:cs="Times New Roman"/>
                                          <w:b/>
                                          <w:bCs/>
                                          <w:color w:val="A15A47" w:themeColor="accent6" w:themeShade="80"/>
                                          <w:sz w:val="24"/>
                                          <w:szCs w:val="24"/>
                                          <w:u w:val="single"/>
                                        </w:rPr>
                                      </w:pPr>
                                      <w:r w:rsidRPr="007B0964">
                                        <w:rPr>
                                          <w:rFonts w:ascii="Constantia" w:eastAsia="Times New Roman" w:hAnsi="Constantia" w:cs="Times New Roman"/>
                                          <w:bCs/>
                                          <w:caps w:val="0"/>
                                          <w:sz w:val="24"/>
                                          <w:szCs w:val="24"/>
                                        </w:rPr>
                                        <w:t xml:space="preserve">Blog </w:t>
                                      </w:r>
                                      <w:r w:rsidRPr="008A1F6A">
                                        <w:rPr>
                                          <w:rFonts w:ascii="Constantia" w:eastAsia="Times New Roman" w:hAnsi="Constantia" w:cs="Times New Roman"/>
                                          <w:bCs/>
                                          <w:caps w:val="0"/>
                                          <w:color w:val="A15A47" w:themeColor="accent6" w:themeShade="80"/>
                                          <w:sz w:val="24"/>
                                          <w:szCs w:val="24"/>
                                        </w:rPr>
                                        <w:t xml:space="preserve">Tutorials: </w:t>
                                      </w:r>
                                      <w:hyperlink r:id="rId12" w:history="1">
                                        <w:r w:rsidRPr="008A1F6A">
                                          <w:rPr>
                                            <w:rFonts w:ascii="Constantia" w:eastAsia="Times New Roman" w:hAnsi="Constantia" w:cs="Times New Roman"/>
                                            <w:bCs/>
                                            <w:caps w:val="0"/>
                                            <w:color w:val="A15A47" w:themeColor="accent6" w:themeShade="80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 xml:space="preserve">Formulas, Pivot Tables, Charts, Macros, </w:t>
                                        </w:r>
                                        <w:r>
                                          <w:rPr>
                                            <w:rFonts w:ascii="Constantia" w:eastAsia="Times New Roman" w:hAnsi="Constantia" w:cs="Times New Roman"/>
                                            <w:bCs/>
                                            <w:caps w:val="0"/>
                                            <w:color w:val="A15A47" w:themeColor="accent6" w:themeShade="80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VBA</w:t>
                                        </w:r>
                                        <w:r w:rsidRPr="008A1F6A">
                                          <w:rPr>
                                            <w:rFonts w:ascii="Constantia" w:eastAsia="Times New Roman" w:hAnsi="Constantia" w:cs="Times New Roman"/>
                                            <w:bCs/>
                                            <w:caps w:val="0"/>
                                            <w:color w:val="A15A47" w:themeColor="accent6" w:themeShade="80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, Power Query, Power Pivot, Analysis</w:t>
                                        </w:r>
                                      </w:hyperlink>
                                    </w:p>
                                    <w:p w14:paraId="64D1EB35" w14:textId="58061F0F" w:rsidR="008A1F6A" w:rsidRPr="008A1F6A" w:rsidRDefault="008A1F6A" w:rsidP="008A1F6A">
                                      <w:pPr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after="160" w:line="259" w:lineRule="auto"/>
                                        <w:contextualSpacing/>
                                        <w:rPr>
                                          <w:rFonts w:ascii="Constantia" w:eastAsia="Times New Roman" w:hAnsi="Constantia" w:cs="Times New Roman"/>
                                          <w:b/>
                                          <w:bCs/>
                                          <w:color w:val="A15A47" w:themeColor="accent6" w:themeShade="80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8A1F6A">
                                        <w:rPr>
                                          <w:rFonts w:ascii="Constantia" w:eastAsia="Times New Roman" w:hAnsi="Constantia" w:cs="Times New Roman"/>
                                          <w:bCs/>
                                          <w:caps w:val="0"/>
                                          <w:color w:val="A15A47" w:themeColor="accent6" w:themeShade="80"/>
                                          <w:sz w:val="24"/>
                                          <w:szCs w:val="24"/>
                                        </w:rPr>
                                        <w:t xml:space="preserve">Excel Podcast: </w:t>
                                      </w:r>
                                      <w:hyperlink r:id="rId13" w:history="1">
                                        <w:r w:rsidRPr="008A1F6A">
                                          <w:rPr>
                                            <w:rFonts w:ascii="Constantia" w:eastAsia="Times New Roman" w:hAnsi="Constantia" w:cs="Times New Roman"/>
                                            <w:bCs/>
                                            <w:caps w:val="0"/>
                                            <w:color w:val="A15A47" w:themeColor="accent6" w:themeShade="80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 xml:space="preserve">Interviewing </w:t>
                                        </w:r>
                                        <w:r>
                                          <w:rPr>
                                            <w:rFonts w:ascii="Constantia" w:eastAsia="Times New Roman" w:hAnsi="Constantia" w:cs="Times New Roman"/>
                                            <w:bCs/>
                                            <w:caps w:val="0"/>
                                            <w:color w:val="A15A47" w:themeColor="accent6" w:themeShade="80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t</w:t>
                                        </w:r>
                                        <w:r w:rsidRPr="008A1F6A">
                                          <w:rPr>
                                            <w:rFonts w:ascii="Constantia" w:eastAsia="Times New Roman" w:hAnsi="Constantia" w:cs="Times New Roman"/>
                                            <w:bCs/>
                                            <w:caps w:val="0"/>
                                            <w:color w:val="A15A47" w:themeColor="accent6" w:themeShade="80"/>
                                            <w:sz w:val="24"/>
                                            <w:szCs w:val="24"/>
                                            <w:u w:val="single"/>
                                          </w:rPr>
                                          <w:t>he Excel Experts</w:t>
                                        </w:r>
                                      </w:hyperlink>
                                    </w:p>
                                    <w:p w14:paraId="643948D0" w14:textId="77777777" w:rsidR="008A1F6A" w:rsidRPr="008A1F6A" w:rsidRDefault="008A1F6A" w:rsidP="008A1F6A">
                                      <w:pPr>
                                        <w:rPr>
                                          <w:rFonts w:ascii="Constantia" w:eastAsia="Times New Roman" w:hAnsi="Constantia" w:cs="Times New Roman"/>
                                          <w:color w:val="A15A47" w:themeColor="accent6" w:themeShade="80"/>
                                          <w:szCs w:val="22"/>
                                        </w:rPr>
                                      </w:pPr>
                                    </w:p>
                                    <w:p w14:paraId="04AB375F" w14:textId="77777777" w:rsidR="008A1F6A" w:rsidRPr="008A1F6A" w:rsidRDefault="008A1F6A" w:rsidP="008A1F6A">
                                      <w:pPr>
                                        <w:rPr>
                                          <w:rFonts w:ascii="Constantia" w:eastAsia="Times New Roman" w:hAnsi="Constantia" w:cs="Times New Roman"/>
                                          <w:caps w:val="0"/>
                                          <w:color w:val="A15A47" w:themeColor="accent6" w:themeShade="80"/>
                                          <w:sz w:val="26"/>
                                          <w:szCs w:val="26"/>
                                        </w:rPr>
                                      </w:pPr>
                                      <w:r w:rsidRPr="008A1F6A">
                                        <w:rPr>
                                          <w:rFonts w:ascii="Constantia" w:eastAsia="Times New Roman" w:hAnsi="Constantia" w:cs="Times New Roman"/>
                                          <w:color w:val="A15A47" w:themeColor="accent6" w:themeShade="80"/>
                                          <w:sz w:val="24"/>
                                          <w:szCs w:val="24"/>
                                        </w:rPr>
                                        <w:t>MyExcelOnline</w:t>
                                      </w:r>
                                      <w:r w:rsidRPr="008A1F6A">
                                        <w:rPr>
                                          <w:rFonts w:ascii="Constantia" w:eastAsia="Times New Roman" w:hAnsi="Constantia" w:cs="Times New Roman"/>
                                          <w:color w:val="A15A47" w:themeColor="accent6" w:themeShade="80"/>
                                          <w:szCs w:val="22"/>
                                        </w:rPr>
                                        <w:t xml:space="preserve">     </w:t>
                                      </w:r>
                                    </w:p>
                                    <w:p w14:paraId="73C9E598" w14:textId="4655B311" w:rsidR="008A1F6A" w:rsidRDefault="008A1F6A">
                                      <w:pPr>
                                        <w:pStyle w:val="NoSpacing"/>
                                      </w:pPr>
                                    </w:p>
                                  </w:tc>
                                </w:tr>
                              </w:tbl>
                              <w:p w14:paraId="16031E07" w14:textId="77777777" w:rsidR="008A1F6A" w:rsidRDefault="008A1F6A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606C9E7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8" o:spid="_x0000_s1026" type="#_x0000_t202" style="position:absolute;margin-left:0;margin-top:0;width:134.85pt;height:302.4pt;z-index:251660293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D26C85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6222"/>
                            <w:gridCol w:w="2997"/>
                          </w:tblGrid>
                          <w:tr w:rsidR="008A1F6A" w14:paraId="2379E2EB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44921F66" w14:textId="23521461" w:rsidR="008A1F6A" w:rsidRPr="008A1F6A" w:rsidRDefault="007D2B44">
                                <w:pPr>
                                  <w:jc w:val="right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91284CA" wp14:editId="3B7437BF">
                                      <wp:extent cx="3493827" cy="2685261"/>
                                      <wp:effectExtent l="0" t="0" r="0" b="1270"/>
                                      <wp:docPr id="1" name="Picture 1" descr="Invitation celebration card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Invitation celebration card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506328" cy="269486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b/>
                                    <w:bCs/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alias w:val="Title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34CB6957" w14:textId="7BE6A2BB" w:rsidR="008A1F6A" w:rsidRPr="008A1F6A" w:rsidRDefault="008A1F6A">
                                    <w:pPr>
                                      <w:pStyle w:val="NoSpacing"/>
                                      <w:spacing w:line="312" w:lineRule="auto"/>
                                      <w:jc w:val="right"/>
                                      <w:rPr>
                                        <w:b/>
                                        <w:bCs/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 w:rsidRPr="008A1F6A">
                                      <w:rPr>
                                        <w:b/>
                                        <w:bCs/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celebration card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Subtitle"/>
                                  <w:tag w:val=""/>
                                  <w:id w:val="135407256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7A950DE9" w14:textId="30B27441" w:rsidR="008A1F6A" w:rsidRDefault="008A1F6A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60C371BC" w14:textId="77777777" w:rsidR="008A1F6A" w:rsidRPr="008A1F6A" w:rsidRDefault="008A1F6A" w:rsidP="008A1F6A">
                                <w:pPr>
                                  <w:rPr>
                                    <w:rFonts w:ascii="Constantia" w:eastAsia="Times New Roman" w:hAnsi="Constantia" w:cs="Times New Roman"/>
                                    <w:caps w:val="0"/>
                                    <w:color w:val="A15A47" w:themeColor="accent6" w:themeShade="80"/>
                                    <w:sz w:val="24"/>
                                    <w:szCs w:val="24"/>
                                  </w:rPr>
                                </w:pPr>
                                <w:r w:rsidRPr="008A1F6A">
                                  <w:rPr>
                                    <w:rFonts w:ascii="Constantia" w:eastAsia="Times New Roman" w:hAnsi="Constantia" w:cs="Times New Roman"/>
                                    <w:color w:val="A15A47" w:themeColor="accent6" w:themeShade="80"/>
                                    <w:sz w:val="24"/>
                                    <w:szCs w:val="24"/>
                                  </w:rPr>
                                  <w:t>Learn More From Our Free Excel and Office Resources:</w:t>
                                </w:r>
                              </w:p>
                              <w:p w14:paraId="44EF1BFA" w14:textId="77777777" w:rsidR="008A1F6A" w:rsidRPr="008A1F6A" w:rsidRDefault="008A1F6A" w:rsidP="008A1F6A">
                                <w:pPr>
                                  <w:spacing w:after="160" w:line="259" w:lineRule="auto"/>
                                  <w:rPr>
                                    <w:rFonts w:ascii="Constantia" w:eastAsia="Times New Roman" w:hAnsi="Constantia" w:cs="Times New Roman"/>
                                    <w:color w:val="A15A47" w:themeColor="accent6" w:themeShade="80"/>
                                  </w:rPr>
                                </w:pPr>
                              </w:p>
                              <w:p w14:paraId="24112821" w14:textId="69918DEB" w:rsidR="008A1F6A" w:rsidRPr="008A1F6A" w:rsidRDefault="008A1F6A" w:rsidP="008A1F6A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after="160" w:line="259" w:lineRule="auto"/>
                                  <w:contextualSpacing/>
                                  <w:rPr>
                                    <w:rFonts w:ascii="Constantia" w:eastAsia="Times New Roman" w:hAnsi="Constantia" w:cs="Times New Roman"/>
                                    <w:b/>
                                    <w:bCs/>
                                    <w:color w:val="A15A47" w:themeColor="accent6" w:themeShade="80"/>
                                    <w:sz w:val="24"/>
                                    <w:szCs w:val="24"/>
                                  </w:rPr>
                                </w:pPr>
                                <w:r w:rsidRPr="008A1F6A">
                                  <w:rPr>
                                    <w:rFonts w:ascii="Constantia" w:eastAsia="Times New Roman" w:hAnsi="Constantia" w:cs="Times New Roman"/>
                                    <w:bCs/>
                                    <w:caps w:val="0"/>
                                    <w:color w:val="A15A47" w:themeColor="accent6" w:themeShade="80"/>
                                    <w:sz w:val="24"/>
                                    <w:szCs w:val="24"/>
                                  </w:rPr>
                                  <w:t xml:space="preserve">Webinars: </w:t>
                                </w:r>
                                <w:hyperlink r:id="rId14" w:history="1">
                                  <w:r w:rsidRPr="008A1F6A">
                                    <w:rPr>
                                      <w:rFonts w:ascii="Constantia" w:eastAsia="Times New Roman" w:hAnsi="Constantia" w:cs="Times New Roman"/>
                                      <w:bCs/>
                                      <w:caps w:val="0"/>
                                      <w:color w:val="A15A47" w:themeColor="accent6" w:themeShade="80"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Formulas, Pivot Tables </w:t>
                                  </w:r>
                                  <w:r>
                                    <w:rPr>
                                      <w:rFonts w:ascii="Constantia" w:eastAsia="Times New Roman" w:hAnsi="Constantia" w:cs="Times New Roman"/>
                                      <w:bCs/>
                                      <w:caps w:val="0"/>
                                      <w:color w:val="A15A47" w:themeColor="accent6" w:themeShade="80"/>
                                      <w:sz w:val="24"/>
                                      <w:szCs w:val="24"/>
                                      <w:u w:val="single"/>
                                    </w:rPr>
                                    <w:t>a</w:t>
                                  </w:r>
                                  <w:r w:rsidRPr="008A1F6A">
                                    <w:rPr>
                                      <w:rFonts w:ascii="Constantia" w:eastAsia="Times New Roman" w:hAnsi="Constantia" w:cs="Times New Roman"/>
                                      <w:bCs/>
                                      <w:caps w:val="0"/>
                                      <w:color w:val="A15A47" w:themeColor="accent6" w:themeShade="80"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nd Macros &amp; </w:t>
                                  </w:r>
                                  <w:r>
                                    <w:rPr>
                                      <w:rFonts w:ascii="Constantia" w:eastAsia="Times New Roman" w:hAnsi="Constantia" w:cs="Times New Roman"/>
                                      <w:bCs/>
                                      <w:caps w:val="0"/>
                                      <w:color w:val="A15A47" w:themeColor="accent6" w:themeShade="80"/>
                                      <w:sz w:val="24"/>
                                      <w:szCs w:val="24"/>
                                      <w:u w:val="single"/>
                                    </w:rPr>
                                    <w:t>VBA</w:t>
                                  </w:r>
                                </w:hyperlink>
                              </w:p>
                              <w:p w14:paraId="413D3974" w14:textId="573D5A4D" w:rsidR="008A1F6A" w:rsidRPr="008A1F6A" w:rsidRDefault="008A1F6A" w:rsidP="008A1F6A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after="160" w:line="259" w:lineRule="auto"/>
                                  <w:contextualSpacing/>
                                  <w:rPr>
                                    <w:rFonts w:ascii="Constantia" w:eastAsia="Times New Roman" w:hAnsi="Constantia" w:cs="Times New Roman"/>
                                    <w:b/>
                                    <w:bCs/>
                                    <w:color w:val="A15A47" w:themeColor="accent6" w:themeShade="80"/>
                                    <w:sz w:val="24"/>
                                    <w:szCs w:val="24"/>
                                    <w:u w:val="single"/>
                                  </w:rPr>
                                </w:pPr>
                                <w:r w:rsidRPr="007B0964">
                                  <w:rPr>
                                    <w:rFonts w:ascii="Constantia" w:eastAsia="Times New Roman" w:hAnsi="Constantia" w:cs="Times New Roman"/>
                                    <w:bCs/>
                                    <w:caps w:val="0"/>
                                    <w:sz w:val="24"/>
                                    <w:szCs w:val="24"/>
                                  </w:rPr>
                                  <w:t xml:space="preserve">Blog </w:t>
                                </w:r>
                                <w:r w:rsidRPr="008A1F6A">
                                  <w:rPr>
                                    <w:rFonts w:ascii="Constantia" w:eastAsia="Times New Roman" w:hAnsi="Constantia" w:cs="Times New Roman"/>
                                    <w:bCs/>
                                    <w:caps w:val="0"/>
                                    <w:color w:val="A15A47" w:themeColor="accent6" w:themeShade="80"/>
                                    <w:sz w:val="24"/>
                                    <w:szCs w:val="24"/>
                                  </w:rPr>
                                  <w:t xml:space="preserve">Tutorials: </w:t>
                                </w:r>
                                <w:hyperlink r:id="rId15" w:history="1">
                                  <w:r w:rsidRPr="008A1F6A">
                                    <w:rPr>
                                      <w:rFonts w:ascii="Constantia" w:eastAsia="Times New Roman" w:hAnsi="Constantia" w:cs="Times New Roman"/>
                                      <w:bCs/>
                                      <w:caps w:val="0"/>
                                      <w:color w:val="A15A47" w:themeColor="accent6" w:themeShade="80"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Formulas, Pivot Tables, Charts, Macros, </w:t>
                                  </w:r>
                                  <w:r>
                                    <w:rPr>
                                      <w:rFonts w:ascii="Constantia" w:eastAsia="Times New Roman" w:hAnsi="Constantia" w:cs="Times New Roman"/>
                                      <w:bCs/>
                                      <w:caps w:val="0"/>
                                      <w:color w:val="A15A47" w:themeColor="accent6" w:themeShade="80"/>
                                      <w:sz w:val="24"/>
                                      <w:szCs w:val="24"/>
                                      <w:u w:val="single"/>
                                    </w:rPr>
                                    <w:t>VBA</w:t>
                                  </w:r>
                                  <w:r w:rsidRPr="008A1F6A">
                                    <w:rPr>
                                      <w:rFonts w:ascii="Constantia" w:eastAsia="Times New Roman" w:hAnsi="Constantia" w:cs="Times New Roman"/>
                                      <w:bCs/>
                                      <w:caps w:val="0"/>
                                      <w:color w:val="A15A47" w:themeColor="accent6" w:themeShade="80"/>
                                      <w:sz w:val="24"/>
                                      <w:szCs w:val="24"/>
                                      <w:u w:val="single"/>
                                    </w:rPr>
                                    <w:t>, Power Query, Power Pivot, Analysis</w:t>
                                  </w:r>
                                </w:hyperlink>
                              </w:p>
                              <w:p w14:paraId="64D1EB35" w14:textId="58061F0F" w:rsidR="008A1F6A" w:rsidRPr="008A1F6A" w:rsidRDefault="008A1F6A" w:rsidP="008A1F6A">
                                <w:pPr>
                                  <w:numPr>
                                    <w:ilvl w:val="0"/>
                                    <w:numId w:val="1"/>
                                  </w:numPr>
                                  <w:spacing w:after="160" w:line="259" w:lineRule="auto"/>
                                  <w:contextualSpacing/>
                                  <w:rPr>
                                    <w:rFonts w:ascii="Constantia" w:eastAsia="Times New Roman" w:hAnsi="Constantia" w:cs="Times New Roman"/>
                                    <w:b/>
                                    <w:bCs/>
                                    <w:color w:val="A15A47" w:themeColor="accent6" w:themeShade="80"/>
                                    <w:sz w:val="24"/>
                                    <w:szCs w:val="24"/>
                                  </w:rPr>
                                </w:pPr>
                                <w:r w:rsidRPr="008A1F6A">
                                  <w:rPr>
                                    <w:rFonts w:ascii="Constantia" w:eastAsia="Times New Roman" w:hAnsi="Constantia" w:cs="Times New Roman"/>
                                    <w:bCs/>
                                    <w:caps w:val="0"/>
                                    <w:color w:val="A15A47" w:themeColor="accent6" w:themeShade="80"/>
                                    <w:sz w:val="24"/>
                                    <w:szCs w:val="24"/>
                                  </w:rPr>
                                  <w:t xml:space="preserve">Excel Podcast: </w:t>
                                </w:r>
                                <w:hyperlink r:id="rId16" w:history="1">
                                  <w:r w:rsidRPr="008A1F6A">
                                    <w:rPr>
                                      <w:rFonts w:ascii="Constantia" w:eastAsia="Times New Roman" w:hAnsi="Constantia" w:cs="Times New Roman"/>
                                      <w:bCs/>
                                      <w:caps w:val="0"/>
                                      <w:color w:val="A15A47" w:themeColor="accent6" w:themeShade="80"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Interviewing </w:t>
                                  </w:r>
                                  <w:r>
                                    <w:rPr>
                                      <w:rFonts w:ascii="Constantia" w:eastAsia="Times New Roman" w:hAnsi="Constantia" w:cs="Times New Roman"/>
                                      <w:bCs/>
                                      <w:caps w:val="0"/>
                                      <w:color w:val="A15A47" w:themeColor="accent6" w:themeShade="80"/>
                                      <w:sz w:val="24"/>
                                      <w:szCs w:val="24"/>
                                      <w:u w:val="single"/>
                                    </w:rPr>
                                    <w:t>t</w:t>
                                  </w:r>
                                  <w:r w:rsidRPr="008A1F6A">
                                    <w:rPr>
                                      <w:rFonts w:ascii="Constantia" w:eastAsia="Times New Roman" w:hAnsi="Constantia" w:cs="Times New Roman"/>
                                      <w:bCs/>
                                      <w:caps w:val="0"/>
                                      <w:color w:val="A15A47" w:themeColor="accent6" w:themeShade="80"/>
                                      <w:sz w:val="24"/>
                                      <w:szCs w:val="24"/>
                                      <w:u w:val="single"/>
                                    </w:rPr>
                                    <w:t>he Excel Experts</w:t>
                                  </w:r>
                                </w:hyperlink>
                              </w:p>
                              <w:p w14:paraId="643948D0" w14:textId="77777777" w:rsidR="008A1F6A" w:rsidRPr="008A1F6A" w:rsidRDefault="008A1F6A" w:rsidP="008A1F6A">
                                <w:pPr>
                                  <w:rPr>
                                    <w:rFonts w:ascii="Constantia" w:eastAsia="Times New Roman" w:hAnsi="Constantia" w:cs="Times New Roman"/>
                                    <w:color w:val="A15A47" w:themeColor="accent6" w:themeShade="80"/>
                                    <w:szCs w:val="22"/>
                                  </w:rPr>
                                </w:pPr>
                              </w:p>
                              <w:p w14:paraId="04AB375F" w14:textId="77777777" w:rsidR="008A1F6A" w:rsidRPr="008A1F6A" w:rsidRDefault="008A1F6A" w:rsidP="008A1F6A">
                                <w:pPr>
                                  <w:rPr>
                                    <w:rFonts w:ascii="Constantia" w:eastAsia="Times New Roman" w:hAnsi="Constantia" w:cs="Times New Roman"/>
                                    <w:caps w:val="0"/>
                                    <w:color w:val="A15A47" w:themeColor="accent6" w:themeShade="80"/>
                                    <w:sz w:val="26"/>
                                    <w:szCs w:val="26"/>
                                  </w:rPr>
                                </w:pPr>
                                <w:r w:rsidRPr="008A1F6A">
                                  <w:rPr>
                                    <w:rFonts w:ascii="Constantia" w:eastAsia="Times New Roman" w:hAnsi="Constantia" w:cs="Times New Roman"/>
                                    <w:color w:val="A15A47" w:themeColor="accent6" w:themeShade="80"/>
                                    <w:sz w:val="24"/>
                                    <w:szCs w:val="24"/>
                                  </w:rPr>
                                  <w:t>MyExcelOnline</w:t>
                                </w:r>
                                <w:r w:rsidRPr="008A1F6A">
                                  <w:rPr>
                                    <w:rFonts w:ascii="Constantia" w:eastAsia="Times New Roman" w:hAnsi="Constantia" w:cs="Times New Roman"/>
                                    <w:color w:val="A15A47" w:themeColor="accent6" w:themeShade="80"/>
                                    <w:szCs w:val="22"/>
                                  </w:rPr>
                                  <w:t xml:space="preserve">     </w:t>
                                </w:r>
                              </w:p>
                              <w:p w14:paraId="73C9E598" w14:textId="4655B311" w:rsidR="008A1F6A" w:rsidRDefault="008A1F6A">
                                <w:pPr>
                                  <w:pStyle w:val="NoSpacing"/>
                                </w:pPr>
                              </w:p>
                            </w:tc>
                          </w:tr>
                        </w:tbl>
                        <w:p w14:paraId="16031E07" w14:textId="77777777" w:rsidR="008A1F6A" w:rsidRDefault="008A1F6A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219B4345" w14:textId="69BA886B" w:rsidR="00756E38" w:rsidRDefault="001F35A4">
      <w:r w:rsidRPr="00CC0F2B">
        <w:rPr>
          <w:noProof/>
        </w:rPr>
        <w:lastRenderedPageBreak/>
        <w:drawing>
          <wp:anchor distT="0" distB="0" distL="114300" distR="114300" simplePos="0" relativeHeight="251658240" behindDoc="1" locked="1" layoutInCell="1" allowOverlap="1" wp14:anchorId="481C70FD" wp14:editId="062781B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440"/>
        <w:gridCol w:w="361"/>
        <w:gridCol w:w="3959"/>
        <w:gridCol w:w="3960"/>
        <w:gridCol w:w="360"/>
        <w:gridCol w:w="1440"/>
      </w:tblGrid>
      <w:tr w:rsidR="004C3321" w:rsidRPr="00FE1301" w14:paraId="43CC409E" w14:textId="77777777" w:rsidTr="004C3321">
        <w:trPr>
          <w:trHeight w:val="907"/>
        </w:trPr>
        <w:tc>
          <w:tcPr>
            <w:tcW w:w="1440" w:type="dxa"/>
            <w:vMerge w:val="restart"/>
            <w:vAlign w:val="bottom"/>
          </w:tcPr>
          <w:p w14:paraId="5C708176" w14:textId="77777777" w:rsidR="004C3321" w:rsidRPr="00036A3C" w:rsidRDefault="004C3321" w:rsidP="00036A3C"/>
        </w:tc>
        <w:tc>
          <w:tcPr>
            <w:tcW w:w="361" w:type="dxa"/>
            <w:vAlign w:val="bottom"/>
          </w:tcPr>
          <w:p w14:paraId="63236C13" w14:textId="77777777" w:rsidR="004C3321" w:rsidRPr="00036A3C" w:rsidRDefault="004C3321" w:rsidP="00036A3C"/>
        </w:tc>
        <w:tc>
          <w:tcPr>
            <w:tcW w:w="3959" w:type="dxa"/>
            <w:vMerge w:val="restart"/>
            <w:vAlign w:val="bottom"/>
          </w:tcPr>
          <w:p w14:paraId="60F5F76E" w14:textId="77777777" w:rsidR="004C3321" w:rsidRPr="00036A3C" w:rsidRDefault="004C3321" w:rsidP="00036A3C"/>
        </w:tc>
        <w:tc>
          <w:tcPr>
            <w:tcW w:w="3960" w:type="dxa"/>
            <w:vMerge w:val="restart"/>
            <w:vAlign w:val="bottom"/>
          </w:tcPr>
          <w:p w14:paraId="572231B1" w14:textId="77777777" w:rsidR="004C3321" w:rsidRPr="00FE1301" w:rsidRDefault="004C3321" w:rsidP="00A52559">
            <w:pPr>
              <w:pStyle w:val="Heading1"/>
            </w:pPr>
          </w:p>
        </w:tc>
        <w:tc>
          <w:tcPr>
            <w:tcW w:w="360" w:type="dxa"/>
            <w:vAlign w:val="bottom"/>
          </w:tcPr>
          <w:p w14:paraId="55D9415F" w14:textId="77777777" w:rsidR="004C3321" w:rsidRPr="00036A3C" w:rsidRDefault="004C3321" w:rsidP="00036A3C"/>
        </w:tc>
        <w:tc>
          <w:tcPr>
            <w:tcW w:w="1440" w:type="dxa"/>
            <w:vMerge w:val="restart"/>
            <w:vAlign w:val="bottom"/>
          </w:tcPr>
          <w:p w14:paraId="0AADACD6" w14:textId="77777777" w:rsidR="004C3321" w:rsidRPr="00036A3C" w:rsidRDefault="004C3321" w:rsidP="00036A3C"/>
        </w:tc>
      </w:tr>
      <w:tr w:rsidR="004C3321" w:rsidRPr="00FE1301" w14:paraId="30C9BFC9" w14:textId="77777777" w:rsidTr="004C3321">
        <w:trPr>
          <w:trHeight w:val="360"/>
        </w:trPr>
        <w:tc>
          <w:tcPr>
            <w:tcW w:w="1440" w:type="dxa"/>
            <w:vMerge/>
            <w:vAlign w:val="bottom"/>
          </w:tcPr>
          <w:p w14:paraId="0DD7D40E" w14:textId="77777777" w:rsidR="004C3321" w:rsidRPr="00036A3C" w:rsidRDefault="004C3321" w:rsidP="00036A3C"/>
        </w:tc>
        <w:tc>
          <w:tcPr>
            <w:tcW w:w="361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2BEECAB8" w14:textId="77777777" w:rsidR="004C3321" w:rsidRPr="00036A3C" w:rsidRDefault="004C3321" w:rsidP="00036A3C"/>
        </w:tc>
        <w:tc>
          <w:tcPr>
            <w:tcW w:w="3959" w:type="dxa"/>
            <w:vMerge/>
            <w:tcBorders>
              <w:left w:val="single" w:sz="4" w:space="0" w:color="auto"/>
            </w:tcBorders>
            <w:vAlign w:val="bottom"/>
          </w:tcPr>
          <w:p w14:paraId="02E3C013" w14:textId="77777777" w:rsidR="004C3321" w:rsidRPr="00036A3C" w:rsidRDefault="004C3321" w:rsidP="00036A3C"/>
        </w:tc>
        <w:tc>
          <w:tcPr>
            <w:tcW w:w="3960" w:type="dxa"/>
            <w:vMerge/>
            <w:tcBorders>
              <w:left w:val="nil"/>
              <w:right w:val="single" w:sz="4" w:space="0" w:color="auto"/>
            </w:tcBorders>
            <w:vAlign w:val="bottom"/>
          </w:tcPr>
          <w:p w14:paraId="764C5A76" w14:textId="77777777" w:rsidR="004C3321" w:rsidRPr="00FE1301" w:rsidRDefault="004C3321" w:rsidP="00A52559">
            <w:pPr>
              <w:pStyle w:val="Heading1"/>
            </w:pPr>
          </w:p>
        </w:tc>
        <w:tc>
          <w:tcPr>
            <w:tcW w:w="36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6A375E99" w14:textId="77777777" w:rsidR="004C3321" w:rsidRPr="00036A3C" w:rsidRDefault="004C3321" w:rsidP="00036A3C"/>
        </w:tc>
        <w:tc>
          <w:tcPr>
            <w:tcW w:w="1440" w:type="dxa"/>
            <w:vMerge/>
            <w:vAlign w:val="bottom"/>
          </w:tcPr>
          <w:p w14:paraId="6934FC8E" w14:textId="77777777" w:rsidR="004C3321" w:rsidRPr="00036A3C" w:rsidRDefault="004C3321" w:rsidP="00036A3C"/>
        </w:tc>
      </w:tr>
      <w:tr w:rsidR="004C3321" w:rsidRPr="00FE1301" w14:paraId="188088A9" w14:textId="77777777" w:rsidTr="004C3321">
        <w:trPr>
          <w:trHeight w:val="3240"/>
        </w:trPr>
        <w:tc>
          <w:tcPr>
            <w:tcW w:w="1440" w:type="dxa"/>
            <w:vAlign w:val="bottom"/>
          </w:tcPr>
          <w:p w14:paraId="46CF4096" w14:textId="77777777" w:rsidR="004C3321" w:rsidRPr="00036A3C" w:rsidRDefault="004C3321" w:rsidP="00036A3C"/>
        </w:tc>
        <w:tc>
          <w:tcPr>
            <w:tcW w:w="361" w:type="dxa"/>
            <w:tcBorders>
              <w:top w:val="single" w:sz="4" w:space="0" w:color="auto"/>
            </w:tcBorders>
            <w:vAlign w:val="bottom"/>
          </w:tcPr>
          <w:p w14:paraId="17ED87AC" w14:textId="77777777" w:rsidR="004C3321" w:rsidRPr="00036A3C" w:rsidRDefault="004C3321" w:rsidP="00036A3C"/>
        </w:tc>
        <w:tc>
          <w:tcPr>
            <w:tcW w:w="3959" w:type="dxa"/>
            <w:vAlign w:val="bottom"/>
          </w:tcPr>
          <w:p w14:paraId="0E7A8869" w14:textId="77777777" w:rsidR="004C3321" w:rsidRPr="00036A3C" w:rsidRDefault="004C3321" w:rsidP="00036A3C"/>
        </w:tc>
        <w:tc>
          <w:tcPr>
            <w:tcW w:w="3960" w:type="dxa"/>
            <w:vAlign w:val="bottom"/>
          </w:tcPr>
          <w:p w14:paraId="0DCFDD18" w14:textId="77777777" w:rsidR="004C3321" w:rsidRDefault="00367A88" w:rsidP="00A52559">
            <w:pPr>
              <w:pStyle w:val="Heading1"/>
            </w:pPr>
            <w:sdt>
              <w:sdtPr>
                <w:id w:val="-1872376223"/>
                <w:placeholder>
                  <w:docPart w:val="5F33A95CC5A34A799BE32D2849981CF8"/>
                </w:placeholder>
                <w:temporary/>
                <w:showingPlcHdr/>
                <w15:appearance w15:val="hidden"/>
              </w:sdtPr>
              <w:sdtEndPr/>
              <w:sdtContent>
                <w:r w:rsidR="004C3321" w:rsidRPr="00676D22">
                  <w:t>Let’s celebrate</w:t>
                </w:r>
              </w:sdtContent>
            </w:sdt>
          </w:p>
        </w:tc>
        <w:tc>
          <w:tcPr>
            <w:tcW w:w="360" w:type="dxa"/>
            <w:tcBorders>
              <w:top w:val="single" w:sz="4" w:space="0" w:color="auto"/>
            </w:tcBorders>
            <w:vAlign w:val="bottom"/>
          </w:tcPr>
          <w:p w14:paraId="7A6196FD" w14:textId="77777777" w:rsidR="004C3321" w:rsidRPr="00036A3C" w:rsidRDefault="004C3321" w:rsidP="00036A3C"/>
        </w:tc>
        <w:tc>
          <w:tcPr>
            <w:tcW w:w="1440" w:type="dxa"/>
            <w:vAlign w:val="bottom"/>
          </w:tcPr>
          <w:p w14:paraId="0CEA6DBC" w14:textId="77777777" w:rsidR="004C3321" w:rsidRPr="00036A3C" w:rsidRDefault="004C3321" w:rsidP="00036A3C"/>
        </w:tc>
      </w:tr>
      <w:tr w:rsidR="004C3321" w:rsidRPr="00FE1301" w14:paraId="43BA6359" w14:textId="77777777" w:rsidTr="004C3321">
        <w:trPr>
          <w:trHeight w:val="2880"/>
        </w:trPr>
        <w:tc>
          <w:tcPr>
            <w:tcW w:w="1440" w:type="dxa"/>
            <w:vAlign w:val="bottom"/>
          </w:tcPr>
          <w:p w14:paraId="16077A30" w14:textId="77777777" w:rsidR="004C3321" w:rsidRPr="00036A3C" w:rsidRDefault="004C3321" w:rsidP="00036A3C"/>
        </w:tc>
        <w:tc>
          <w:tcPr>
            <w:tcW w:w="361" w:type="dxa"/>
            <w:tcBorders>
              <w:bottom w:val="single" w:sz="4" w:space="0" w:color="auto"/>
            </w:tcBorders>
            <w:vAlign w:val="bottom"/>
          </w:tcPr>
          <w:p w14:paraId="37E73F28" w14:textId="77777777" w:rsidR="004C3321" w:rsidRPr="00036A3C" w:rsidRDefault="004C3321" w:rsidP="00036A3C"/>
        </w:tc>
        <w:tc>
          <w:tcPr>
            <w:tcW w:w="3959" w:type="dxa"/>
            <w:vAlign w:val="bottom"/>
          </w:tcPr>
          <w:p w14:paraId="3D6EB274" w14:textId="77777777" w:rsidR="004C3321" w:rsidRPr="00036A3C" w:rsidRDefault="004C3321" w:rsidP="00036A3C"/>
        </w:tc>
        <w:tc>
          <w:tcPr>
            <w:tcW w:w="3960" w:type="dxa"/>
            <w:vAlign w:val="bottom"/>
          </w:tcPr>
          <w:p w14:paraId="5AC0EC92" w14:textId="77777777" w:rsidR="004C3321" w:rsidRPr="00FE1301" w:rsidRDefault="004C3321" w:rsidP="00A52559">
            <w:pPr>
              <w:pStyle w:val="Heading1"/>
            </w:pPr>
          </w:p>
        </w:tc>
        <w:tc>
          <w:tcPr>
            <w:tcW w:w="360" w:type="dxa"/>
            <w:tcBorders>
              <w:bottom w:val="single" w:sz="4" w:space="0" w:color="auto"/>
            </w:tcBorders>
            <w:vAlign w:val="bottom"/>
          </w:tcPr>
          <w:p w14:paraId="3640947A" w14:textId="77777777" w:rsidR="004C3321" w:rsidRPr="00036A3C" w:rsidRDefault="004C3321" w:rsidP="00036A3C"/>
        </w:tc>
        <w:tc>
          <w:tcPr>
            <w:tcW w:w="1440" w:type="dxa"/>
            <w:vAlign w:val="bottom"/>
          </w:tcPr>
          <w:p w14:paraId="668CD453" w14:textId="77777777" w:rsidR="004C3321" w:rsidRPr="00036A3C" w:rsidRDefault="004C3321" w:rsidP="00036A3C"/>
        </w:tc>
      </w:tr>
      <w:tr w:rsidR="004C3321" w:rsidRPr="00FE1301" w14:paraId="2709C89B" w14:textId="77777777" w:rsidTr="004C3321">
        <w:trPr>
          <w:trHeight w:val="3283"/>
        </w:trPr>
        <w:tc>
          <w:tcPr>
            <w:tcW w:w="1440" w:type="dxa"/>
            <w:vAlign w:val="bottom"/>
          </w:tcPr>
          <w:p w14:paraId="60821616" w14:textId="77777777" w:rsidR="004C3321" w:rsidRPr="00036A3C" w:rsidRDefault="004C3321" w:rsidP="00036A3C"/>
        </w:tc>
        <w:tc>
          <w:tcPr>
            <w:tcW w:w="361" w:type="dxa"/>
            <w:tcBorders>
              <w:top w:val="single" w:sz="4" w:space="0" w:color="auto"/>
            </w:tcBorders>
            <w:vAlign w:val="bottom"/>
          </w:tcPr>
          <w:p w14:paraId="79963224" w14:textId="77777777" w:rsidR="004C3321" w:rsidRPr="00036A3C" w:rsidRDefault="004C3321" w:rsidP="00036A3C"/>
        </w:tc>
        <w:tc>
          <w:tcPr>
            <w:tcW w:w="3959" w:type="dxa"/>
            <w:vAlign w:val="bottom"/>
          </w:tcPr>
          <w:p w14:paraId="120E7B5A" w14:textId="77777777" w:rsidR="004C3321" w:rsidRPr="00036A3C" w:rsidRDefault="004C3321" w:rsidP="00036A3C"/>
        </w:tc>
        <w:tc>
          <w:tcPr>
            <w:tcW w:w="3960" w:type="dxa"/>
            <w:vAlign w:val="bottom"/>
          </w:tcPr>
          <w:p w14:paraId="509EF14E" w14:textId="77777777" w:rsidR="004C3321" w:rsidRDefault="00367A88" w:rsidP="00A52559">
            <w:pPr>
              <w:pStyle w:val="Heading1"/>
            </w:pPr>
            <w:sdt>
              <w:sdtPr>
                <w:id w:val="1773124024"/>
                <w:placeholder>
                  <w:docPart w:val="B005F911FAF04D10A861F12F1BFFFF1E"/>
                </w:placeholder>
                <w:temporary/>
                <w:showingPlcHdr/>
                <w15:appearance w15:val="hidden"/>
              </w:sdtPr>
              <w:sdtEndPr/>
              <w:sdtContent>
                <w:r w:rsidR="004C3321" w:rsidRPr="00FE1301">
                  <w:t>Let’s celebrate</w:t>
                </w:r>
              </w:sdtContent>
            </w:sdt>
          </w:p>
        </w:tc>
        <w:tc>
          <w:tcPr>
            <w:tcW w:w="360" w:type="dxa"/>
            <w:tcBorders>
              <w:top w:val="single" w:sz="4" w:space="0" w:color="auto"/>
            </w:tcBorders>
            <w:vAlign w:val="bottom"/>
          </w:tcPr>
          <w:p w14:paraId="7C9C0D5B" w14:textId="77777777" w:rsidR="004C3321" w:rsidRPr="00036A3C" w:rsidRDefault="004C3321" w:rsidP="00036A3C"/>
        </w:tc>
        <w:tc>
          <w:tcPr>
            <w:tcW w:w="1440" w:type="dxa"/>
            <w:vAlign w:val="bottom"/>
          </w:tcPr>
          <w:p w14:paraId="09B95BF7" w14:textId="77777777" w:rsidR="004C3321" w:rsidRPr="00036A3C" w:rsidRDefault="004C3321" w:rsidP="00036A3C"/>
        </w:tc>
      </w:tr>
      <w:tr w:rsidR="004C3321" w:rsidRPr="00374123" w14:paraId="79A3D22E" w14:textId="77777777" w:rsidTr="004C3321">
        <w:trPr>
          <w:trHeight w:val="2822"/>
        </w:trPr>
        <w:tc>
          <w:tcPr>
            <w:tcW w:w="1440" w:type="dxa"/>
            <w:vAlign w:val="bottom"/>
          </w:tcPr>
          <w:p w14:paraId="3D61ACCA" w14:textId="77777777" w:rsidR="004C3321" w:rsidRPr="00036A3C" w:rsidRDefault="004C3321" w:rsidP="00036A3C"/>
        </w:tc>
        <w:tc>
          <w:tcPr>
            <w:tcW w:w="361" w:type="dxa"/>
            <w:tcBorders>
              <w:bottom w:val="single" w:sz="4" w:space="0" w:color="auto"/>
            </w:tcBorders>
            <w:vAlign w:val="bottom"/>
          </w:tcPr>
          <w:p w14:paraId="672E89FC" w14:textId="77777777" w:rsidR="004C3321" w:rsidRPr="00036A3C" w:rsidRDefault="004C3321" w:rsidP="00036A3C"/>
        </w:tc>
        <w:tc>
          <w:tcPr>
            <w:tcW w:w="3959" w:type="dxa"/>
            <w:vAlign w:val="bottom"/>
          </w:tcPr>
          <w:p w14:paraId="7F70891F" w14:textId="77777777" w:rsidR="004C3321" w:rsidRPr="00036A3C" w:rsidRDefault="004C3321" w:rsidP="00036A3C"/>
        </w:tc>
        <w:tc>
          <w:tcPr>
            <w:tcW w:w="3960" w:type="dxa"/>
            <w:vAlign w:val="bottom"/>
          </w:tcPr>
          <w:p w14:paraId="1B495EC7" w14:textId="77777777" w:rsidR="004C3321" w:rsidRPr="00374123" w:rsidRDefault="004C3321" w:rsidP="00374123"/>
        </w:tc>
        <w:tc>
          <w:tcPr>
            <w:tcW w:w="360" w:type="dxa"/>
            <w:tcBorders>
              <w:bottom w:val="single" w:sz="4" w:space="0" w:color="auto"/>
            </w:tcBorders>
            <w:vAlign w:val="bottom"/>
          </w:tcPr>
          <w:p w14:paraId="68C5BD26" w14:textId="77777777" w:rsidR="004C3321" w:rsidRPr="00374123" w:rsidRDefault="004C3321" w:rsidP="00374123"/>
        </w:tc>
        <w:tc>
          <w:tcPr>
            <w:tcW w:w="1440" w:type="dxa"/>
            <w:vAlign w:val="bottom"/>
          </w:tcPr>
          <w:p w14:paraId="04F6583D" w14:textId="77777777" w:rsidR="004C3321" w:rsidRPr="00374123" w:rsidRDefault="004C3321" w:rsidP="00374123"/>
        </w:tc>
      </w:tr>
      <w:tr w:rsidR="004C3321" w:rsidRPr="00374123" w14:paraId="46087A2A" w14:textId="77777777" w:rsidTr="004C3321">
        <w:trPr>
          <w:trHeight w:val="360"/>
        </w:trPr>
        <w:tc>
          <w:tcPr>
            <w:tcW w:w="1440" w:type="dxa"/>
            <w:vMerge w:val="restart"/>
            <w:vAlign w:val="bottom"/>
          </w:tcPr>
          <w:p w14:paraId="1CC32D7E" w14:textId="77777777" w:rsidR="004C3321" w:rsidRPr="00036A3C" w:rsidRDefault="004C3321" w:rsidP="00036A3C"/>
        </w:tc>
        <w:tc>
          <w:tcPr>
            <w:tcW w:w="361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06B4FB24" w14:textId="77777777" w:rsidR="004C3321" w:rsidRPr="00036A3C" w:rsidRDefault="004C3321" w:rsidP="00036A3C"/>
        </w:tc>
        <w:tc>
          <w:tcPr>
            <w:tcW w:w="3959" w:type="dxa"/>
            <w:vMerge w:val="restart"/>
            <w:tcBorders>
              <w:left w:val="single" w:sz="4" w:space="0" w:color="auto"/>
            </w:tcBorders>
            <w:vAlign w:val="bottom"/>
          </w:tcPr>
          <w:p w14:paraId="681348AD" w14:textId="77777777" w:rsidR="004C3321" w:rsidRPr="00036A3C" w:rsidRDefault="004C3321" w:rsidP="00036A3C"/>
        </w:tc>
        <w:tc>
          <w:tcPr>
            <w:tcW w:w="3960" w:type="dxa"/>
            <w:vMerge w:val="restart"/>
            <w:tcBorders>
              <w:right w:val="single" w:sz="4" w:space="0" w:color="auto"/>
            </w:tcBorders>
            <w:vAlign w:val="bottom"/>
          </w:tcPr>
          <w:p w14:paraId="46D80251" w14:textId="77777777" w:rsidR="004C3321" w:rsidRPr="00374123" w:rsidRDefault="004C3321" w:rsidP="00374123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67DDC5B9" w14:textId="77777777" w:rsidR="004C3321" w:rsidRPr="00374123" w:rsidRDefault="004C3321" w:rsidP="00374123"/>
        </w:tc>
        <w:tc>
          <w:tcPr>
            <w:tcW w:w="1440" w:type="dxa"/>
            <w:vMerge w:val="restart"/>
            <w:vAlign w:val="bottom"/>
          </w:tcPr>
          <w:p w14:paraId="41F7446A" w14:textId="77777777" w:rsidR="004C3321" w:rsidRPr="00374123" w:rsidRDefault="004C3321" w:rsidP="00374123"/>
        </w:tc>
      </w:tr>
      <w:tr w:rsidR="004C3321" w:rsidRPr="00374123" w14:paraId="09D258A3" w14:textId="77777777" w:rsidTr="004C3321">
        <w:trPr>
          <w:trHeight w:val="576"/>
        </w:trPr>
        <w:tc>
          <w:tcPr>
            <w:tcW w:w="1440" w:type="dxa"/>
            <w:vMerge/>
            <w:vAlign w:val="bottom"/>
          </w:tcPr>
          <w:p w14:paraId="4E436710" w14:textId="77777777" w:rsidR="004C3321" w:rsidRPr="00036A3C" w:rsidRDefault="004C3321" w:rsidP="00036A3C"/>
        </w:tc>
        <w:tc>
          <w:tcPr>
            <w:tcW w:w="361" w:type="dxa"/>
            <w:vAlign w:val="bottom"/>
          </w:tcPr>
          <w:p w14:paraId="0AD5A76F" w14:textId="77777777" w:rsidR="004C3321" w:rsidRPr="00036A3C" w:rsidRDefault="004C3321" w:rsidP="00036A3C"/>
        </w:tc>
        <w:tc>
          <w:tcPr>
            <w:tcW w:w="3959" w:type="dxa"/>
            <w:vMerge/>
            <w:vAlign w:val="bottom"/>
          </w:tcPr>
          <w:p w14:paraId="4184FFE7" w14:textId="77777777" w:rsidR="004C3321" w:rsidRPr="00036A3C" w:rsidRDefault="004C3321" w:rsidP="00036A3C"/>
        </w:tc>
        <w:tc>
          <w:tcPr>
            <w:tcW w:w="3960" w:type="dxa"/>
            <w:vMerge/>
            <w:vAlign w:val="bottom"/>
          </w:tcPr>
          <w:p w14:paraId="265A0BB3" w14:textId="77777777" w:rsidR="004C3321" w:rsidRPr="00374123" w:rsidRDefault="004C3321" w:rsidP="00374123"/>
        </w:tc>
        <w:tc>
          <w:tcPr>
            <w:tcW w:w="360" w:type="dxa"/>
            <w:vAlign w:val="bottom"/>
          </w:tcPr>
          <w:p w14:paraId="677F9024" w14:textId="77777777" w:rsidR="004C3321" w:rsidRPr="00374123" w:rsidRDefault="004C3321" w:rsidP="00374123"/>
        </w:tc>
        <w:tc>
          <w:tcPr>
            <w:tcW w:w="1440" w:type="dxa"/>
            <w:vMerge/>
            <w:vAlign w:val="bottom"/>
          </w:tcPr>
          <w:p w14:paraId="23C9A52C" w14:textId="77777777" w:rsidR="004C3321" w:rsidRPr="00374123" w:rsidRDefault="004C3321" w:rsidP="00374123"/>
        </w:tc>
      </w:tr>
    </w:tbl>
    <w:p w14:paraId="659F1BE9" w14:textId="77777777" w:rsidR="008534DC" w:rsidRDefault="008534DC"/>
    <w:p w14:paraId="23FEAA6A" w14:textId="77777777" w:rsidR="00F00E2C" w:rsidRDefault="00F00E2C">
      <w:pPr>
        <w:sectPr w:rsidR="00F00E2C" w:rsidSect="008A1F6A">
          <w:pgSz w:w="12240" w:h="15840" w:code="1"/>
          <w:pgMar w:top="360" w:right="360" w:bottom="360" w:left="360" w:header="706" w:footer="706" w:gutter="0"/>
          <w:pgNumType w:start="0"/>
          <w:cols w:space="708"/>
          <w:titlePg/>
          <w:docGrid w:linePitch="360"/>
        </w:sectPr>
      </w:pPr>
    </w:p>
    <w:p w14:paraId="7BDC6624" w14:textId="77777777" w:rsidR="001F35A4" w:rsidRDefault="00E255DA">
      <w:r>
        <w:rPr>
          <w:noProof/>
          <w:sz w:val="4"/>
          <w:szCs w:val="4"/>
        </w:rPr>
        <w:lastRenderedPageBreak/>
        <w:drawing>
          <wp:anchor distT="0" distB="0" distL="114300" distR="114300" simplePos="0" relativeHeight="251658241" behindDoc="1" locked="1" layoutInCell="1" allowOverlap="1" wp14:anchorId="34A7BE51" wp14:editId="223D00CB">
            <wp:simplePos x="0" y="0"/>
            <wp:positionH relativeFrom="page">
              <wp:posOffset>0</wp:posOffset>
            </wp:positionH>
            <wp:positionV relativeFrom="paragraph">
              <wp:posOffset>-228600</wp:posOffset>
            </wp:positionV>
            <wp:extent cx="7772400" cy="10058400"/>
            <wp:effectExtent l="0" t="0" r="0" b="0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5000" w:type="pct"/>
        <w:tblLayout w:type="fixed"/>
        <w:tblCellMar>
          <w:top w:w="170" w:type="dxa"/>
          <w:left w:w="170" w:type="dxa"/>
          <w:right w:w="170" w:type="dxa"/>
        </w:tblCellMar>
        <w:tblLook w:val="0600" w:firstRow="0" w:lastRow="0" w:firstColumn="0" w:lastColumn="0" w:noHBand="1" w:noVBand="1"/>
        <w:tblCaption w:val="Layout table"/>
      </w:tblPr>
      <w:tblGrid>
        <w:gridCol w:w="1440"/>
        <w:gridCol w:w="360"/>
        <w:gridCol w:w="3960"/>
        <w:gridCol w:w="3960"/>
        <w:gridCol w:w="360"/>
        <w:gridCol w:w="1440"/>
      </w:tblGrid>
      <w:tr w:rsidR="00B27719" w:rsidRPr="00C42121" w14:paraId="0F231674" w14:textId="77777777" w:rsidTr="00B27719">
        <w:trPr>
          <w:trHeight w:val="907"/>
        </w:trPr>
        <w:tc>
          <w:tcPr>
            <w:tcW w:w="1439" w:type="dxa"/>
            <w:tcMar>
              <w:top w:w="0" w:type="dxa"/>
            </w:tcMar>
          </w:tcPr>
          <w:p w14:paraId="514777C7" w14:textId="77777777" w:rsidR="00B27719" w:rsidRPr="00743CC4" w:rsidRDefault="00B27719" w:rsidP="00743CC4"/>
        </w:tc>
        <w:tc>
          <w:tcPr>
            <w:tcW w:w="360" w:type="dxa"/>
            <w:tcMar>
              <w:top w:w="0" w:type="dxa"/>
            </w:tcMar>
          </w:tcPr>
          <w:p w14:paraId="3DCADB25" w14:textId="77777777" w:rsidR="00B27719" w:rsidRPr="00743CC4" w:rsidRDefault="00B27719" w:rsidP="00743CC4"/>
        </w:tc>
        <w:tc>
          <w:tcPr>
            <w:tcW w:w="3960" w:type="dxa"/>
            <w:tcMar>
              <w:top w:w="0" w:type="dxa"/>
            </w:tcMar>
          </w:tcPr>
          <w:p w14:paraId="2A45E9B8" w14:textId="77777777" w:rsidR="00B27719" w:rsidRPr="00743CC4" w:rsidRDefault="00B27719" w:rsidP="00743CC4"/>
        </w:tc>
        <w:tc>
          <w:tcPr>
            <w:tcW w:w="3960" w:type="dxa"/>
            <w:tcMar>
              <w:top w:w="0" w:type="dxa"/>
            </w:tcMar>
          </w:tcPr>
          <w:p w14:paraId="5723F210" w14:textId="77777777" w:rsidR="00B27719" w:rsidRPr="00743CC4" w:rsidRDefault="00B27719" w:rsidP="006B74E3">
            <w:pPr>
              <w:pStyle w:val="Heading2"/>
            </w:pPr>
          </w:p>
        </w:tc>
        <w:tc>
          <w:tcPr>
            <w:tcW w:w="360" w:type="dxa"/>
            <w:tcMar>
              <w:top w:w="0" w:type="dxa"/>
            </w:tcMar>
          </w:tcPr>
          <w:p w14:paraId="190A2ED3" w14:textId="77777777" w:rsidR="00B27719" w:rsidRPr="00743CC4" w:rsidRDefault="00B27719" w:rsidP="00743CC4"/>
        </w:tc>
        <w:tc>
          <w:tcPr>
            <w:tcW w:w="1440" w:type="dxa"/>
            <w:tcMar>
              <w:top w:w="0" w:type="dxa"/>
            </w:tcMar>
          </w:tcPr>
          <w:p w14:paraId="36B3146B" w14:textId="77777777" w:rsidR="00B27719" w:rsidRPr="00743CC4" w:rsidRDefault="00B27719" w:rsidP="00743CC4"/>
        </w:tc>
      </w:tr>
      <w:tr w:rsidR="001E6B0E" w:rsidRPr="00C42121" w14:paraId="517AF005" w14:textId="77777777" w:rsidTr="00B27719">
        <w:trPr>
          <w:trHeight w:val="360"/>
        </w:trPr>
        <w:tc>
          <w:tcPr>
            <w:tcW w:w="1439" w:type="dxa"/>
            <w:tcMar>
              <w:top w:w="0" w:type="dxa"/>
            </w:tcMar>
          </w:tcPr>
          <w:p w14:paraId="502121DA" w14:textId="77777777" w:rsidR="001E6B0E" w:rsidRPr="00743CC4" w:rsidRDefault="001E6B0E" w:rsidP="00B27719"/>
        </w:tc>
        <w:tc>
          <w:tcPr>
            <w:tcW w:w="360" w:type="dxa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</w:tcMar>
          </w:tcPr>
          <w:p w14:paraId="221C8D80" w14:textId="77777777" w:rsidR="001E6B0E" w:rsidRPr="00743CC4" w:rsidRDefault="001E6B0E" w:rsidP="00B27719"/>
        </w:tc>
        <w:tc>
          <w:tcPr>
            <w:tcW w:w="3960" w:type="dxa"/>
            <w:tcBorders>
              <w:left w:val="single" w:sz="4" w:space="0" w:color="auto"/>
            </w:tcBorders>
            <w:tcMar>
              <w:top w:w="0" w:type="dxa"/>
            </w:tcMar>
          </w:tcPr>
          <w:p w14:paraId="3C6D3128" w14:textId="77777777" w:rsidR="001E6B0E" w:rsidRPr="00743CC4" w:rsidRDefault="001E6B0E" w:rsidP="00B27719"/>
        </w:tc>
        <w:tc>
          <w:tcPr>
            <w:tcW w:w="3960" w:type="dxa"/>
            <w:tcBorders>
              <w:right w:val="single" w:sz="4" w:space="0" w:color="auto"/>
            </w:tcBorders>
            <w:tcMar>
              <w:top w:w="0" w:type="dxa"/>
            </w:tcMar>
          </w:tcPr>
          <w:p w14:paraId="44039436" w14:textId="77777777" w:rsidR="001E6B0E" w:rsidRPr="00743CC4" w:rsidRDefault="001E6B0E" w:rsidP="00B27719"/>
        </w:tc>
        <w:tc>
          <w:tcPr>
            <w:tcW w:w="360" w:type="dxa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</w:tcMar>
          </w:tcPr>
          <w:p w14:paraId="5859BCCC" w14:textId="77777777" w:rsidR="001E6B0E" w:rsidRPr="00743CC4" w:rsidRDefault="001E6B0E" w:rsidP="00B27719"/>
        </w:tc>
        <w:tc>
          <w:tcPr>
            <w:tcW w:w="1440" w:type="dxa"/>
            <w:tcMar>
              <w:top w:w="0" w:type="dxa"/>
            </w:tcMar>
          </w:tcPr>
          <w:p w14:paraId="05ACCE81" w14:textId="77777777" w:rsidR="001E6B0E" w:rsidRPr="00743CC4" w:rsidRDefault="001E6B0E" w:rsidP="00B27719"/>
        </w:tc>
      </w:tr>
      <w:tr w:rsidR="001E6B0E" w:rsidRPr="00C42121" w14:paraId="6B331C55" w14:textId="77777777" w:rsidTr="00B27719">
        <w:trPr>
          <w:trHeight w:val="1441"/>
        </w:trPr>
        <w:tc>
          <w:tcPr>
            <w:tcW w:w="1439" w:type="dxa"/>
          </w:tcPr>
          <w:p w14:paraId="7456E2C1" w14:textId="77777777" w:rsidR="001E6B0E" w:rsidRPr="00743CC4" w:rsidRDefault="001E6B0E" w:rsidP="00743CC4"/>
        </w:tc>
        <w:tc>
          <w:tcPr>
            <w:tcW w:w="360" w:type="dxa"/>
            <w:tcBorders>
              <w:top w:val="single" w:sz="4" w:space="0" w:color="auto"/>
            </w:tcBorders>
          </w:tcPr>
          <w:p w14:paraId="4445F861" w14:textId="77777777" w:rsidR="001E6B0E" w:rsidRPr="00743CC4" w:rsidRDefault="001E6B0E" w:rsidP="00743CC4"/>
        </w:tc>
        <w:tc>
          <w:tcPr>
            <w:tcW w:w="3960" w:type="dxa"/>
          </w:tcPr>
          <w:p w14:paraId="4B567B3A" w14:textId="77777777" w:rsidR="001E6B0E" w:rsidRPr="00743CC4" w:rsidRDefault="001E6B0E" w:rsidP="00743CC4"/>
        </w:tc>
        <w:tc>
          <w:tcPr>
            <w:tcW w:w="3960" w:type="dxa"/>
            <w:tcBorders>
              <w:bottom w:val="single" w:sz="4" w:space="0" w:color="B9B9B9" w:themeColor="background2" w:themeShade="BF"/>
            </w:tcBorders>
          </w:tcPr>
          <w:p w14:paraId="4FC23FAE" w14:textId="77777777" w:rsidR="001E6B0E" w:rsidRPr="00743CC4" w:rsidRDefault="00367A88" w:rsidP="006B74E3">
            <w:pPr>
              <w:pStyle w:val="Heading2"/>
            </w:pPr>
            <w:sdt>
              <w:sdtPr>
                <w:id w:val="1726794880"/>
                <w:placeholder>
                  <w:docPart w:val="62DF9F785BAA48438F8D59B70AA930EC"/>
                </w:placeholder>
                <w:temporary/>
                <w:showingPlcHdr/>
                <w15:appearance w15:val="hidden"/>
              </w:sdtPr>
              <w:sdtEndPr/>
              <w:sdtContent>
                <w:r w:rsidR="001E6B0E" w:rsidRPr="00743CC4">
                  <w:t>RENE’S 40TH BIRTHDAY!</w:t>
                </w:r>
              </w:sdtContent>
            </w:sdt>
          </w:p>
          <w:p w14:paraId="6A11C75B" w14:textId="77777777" w:rsidR="001E6B0E" w:rsidRPr="00743CC4" w:rsidRDefault="00367A88" w:rsidP="006B74E3">
            <w:sdt>
              <w:sdtPr>
                <w:id w:val="-1250729386"/>
                <w:placeholder>
                  <w:docPart w:val="BC1C257BD948434C921C809F920373CC"/>
                </w:placeholder>
                <w:temporary/>
                <w:showingPlcHdr/>
                <w15:appearance w15:val="hidden"/>
              </w:sdtPr>
              <w:sdtEndPr/>
              <w:sdtContent>
                <w:r w:rsidR="001E6B0E">
                  <w:t>Date:</w:t>
                </w:r>
              </w:sdtContent>
            </w:sdt>
          </w:p>
        </w:tc>
        <w:tc>
          <w:tcPr>
            <w:tcW w:w="360" w:type="dxa"/>
            <w:tcBorders>
              <w:top w:val="single" w:sz="4" w:space="0" w:color="auto"/>
            </w:tcBorders>
          </w:tcPr>
          <w:p w14:paraId="4719E365" w14:textId="77777777" w:rsidR="001E6B0E" w:rsidRPr="00743CC4" w:rsidRDefault="001E6B0E" w:rsidP="00743CC4"/>
        </w:tc>
        <w:tc>
          <w:tcPr>
            <w:tcW w:w="1440" w:type="dxa"/>
          </w:tcPr>
          <w:p w14:paraId="473584C4" w14:textId="77777777" w:rsidR="001E6B0E" w:rsidRPr="00743CC4" w:rsidRDefault="001E6B0E" w:rsidP="00743CC4"/>
        </w:tc>
      </w:tr>
      <w:tr w:rsidR="001E6B0E" w14:paraId="1E47E55D" w14:textId="77777777" w:rsidTr="001E6B0E">
        <w:trPr>
          <w:trHeight w:val="588"/>
        </w:trPr>
        <w:tc>
          <w:tcPr>
            <w:tcW w:w="1439" w:type="dxa"/>
          </w:tcPr>
          <w:p w14:paraId="22D2CD82" w14:textId="77777777" w:rsidR="001E6B0E" w:rsidRPr="00743CC4" w:rsidRDefault="001E6B0E" w:rsidP="00743CC4"/>
        </w:tc>
        <w:tc>
          <w:tcPr>
            <w:tcW w:w="360" w:type="dxa"/>
          </w:tcPr>
          <w:p w14:paraId="0C22CBF9" w14:textId="77777777" w:rsidR="001E6B0E" w:rsidRPr="00743CC4" w:rsidRDefault="001E6B0E" w:rsidP="00743CC4"/>
        </w:tc>
        <w:tc>
          <w:tcPr>
            <w:tcW w:w="3960" w:type="dxa"/>
          </w:tcPr>
          <w:p w14:paraId="2DF7B778" w14:textId="77777777" w:rsidR="001E6B0E" w:rsidRPr="00743CC4" w:rsidRDefault="001E6B0E" w:rsidP="00743CC4"/>
        </w:tc>
        <w:tc>
          <w:tcPr>
            <w:tcW w:w="3960" w:type="dxa"/>
            <w:tcBorders>
              <w:top w:val="single" w:sz="4" w:space="0" w:color="B9B9B9" w:themeColor="background2" w:themeShade="BF"/>
              <w:bottom w:val="single" w:sz="4" w:space="0" w:color="B9B9B9" w:themeColor="background2" w:themeShade="BF"/>
            </w:tcBorders>
          </w:tcPr>
          <w:p w14:paraId="13465049" w14:textId="77777777" w:rsidR="001E6B0E" w:rsidRPr="00743CC4" w:rsidRDefault="00367A88" w:rsidP="00743CC4">
            <w:sdt>
              <w:sdtPr>
                <w:id w:val="-1110049020"/>
                <w:placeholder>
                  <w:docPart w:val="E89A11E4A8D7480AABDF6A02EB95A27D"/>
                </w:placeholder>
                <w:temporary/>
                <w:showingPlcHdr/>
                <w15:appearance w15:val="hidden"/>
              </w:sdtPr>
              <w:sdtEndPr/>
              <w:sdtContent>
                <w:r w:rsidR="001E6B0E">
                  <w:t>Time:</w:t>
                </w:r>
              </w:sdtContent>
            </w:sdt>
          </w:p>
        </w:tc>
        <w:tc>
          <w:tcPr>
            <w:tcW w:w="360" w:type="dxa"/>
          </w:tcPr>
          <w:p w14:paraId="0B82C442" w14:textId="77777777" w:rsidR="001E6B0E" w:rsidRPr="00743CC4" w:rsidRDefault="001E6B0E" w:rsidP="00743CC4"/>
        </w:tc>
        <w:tc>
          <w:tcPr>
            <w:tcW w:w="1440" w:type="dxa"/>
          </w:tcPr>
          <w:p w14:paraId="32AFD33F" w14:textId="77777777" w:rsidR="001E6B0E" w:rsidRPr="00743CC4" w:rsidRDefault="001E6B0E" w:rsidP="00743CC4"/>
        </w:tc>
      </w:tr>
      <w:tr w:rsidR="001E6B0E" w14:paraId="2BE1C722" w14:textId="77777777" w:rsidTr="009C7A2C">
        <w:trPr>
          <w:trHeight w:val="590"/>
        </w:trPr>
        <w:tc>
          <w:tcPr>
            <w:tcW w:w="1439" w:type="dxa"/>
          </w:tcPr>
          <w:p w14:paraId="4736F395" w14:textId="77777777" w:rsidR="001E6B0E" w:rsidRPr="00743CC4" w:rsidRDefault="001E6B0E" w:rsidP="00743CC4"/>
        </w:tc>
        <w:tc>
          <w:tcPr>
            <w:tcW w:w="360" w:type="dxa"/>
          </w:tcPr>
          <w:p w14:paraId="222B69F5" w14:textId="77777777" w:rsidR="001E6B0E" w:rsidRPr="00743CC4" w:rsidRDefault="001E6B0E" w:rsidP="00743CC4"/>
        </w:tc>
        <w:tc>
          <w:tcPr>
            <w:tcW w:w="3960" w:type="dxa"/>
          </w:tcPr>
          <w:p w14:paraId="768C92C6" w14:textId="77777777" w:rsidR="001E6B0E" w:rsidRPr="00743CC4" w:rsidRDefault="001E6B0E" w:rsidP="00743CC4"/>
        </w:tc>
        <w:tc>
          <w:tcPr>
            <w:tcW w:w="3960" w:type="dxa"/>
            <w:tcBorders>
              <w:top w:val="single" w:sz="4" w:space="0" w:color="B9B9B9" w:themeColor="background2" w:themeShade="BF"/>
              <w:bottom w:val="single" w:sz="4" w:space="0" w:color="B9B9B9" w:themeColor="background2" w:themeShade="BF"/>
            </w:tcBorders>
          </w:tcPr>
          <w:p w14:paraId="09E7ADAB" w14:textId="77777777" w:rsidR="001E6B0E" w:rsidRPr="00743CC4" w:rsidRDefault="00367A88" w:rsidP="00743CC4">
            <w:sdt>
              <w:sdtPr>
                <w:id w:val="-1494880397"/>
                <w:placeholder>
                  <w:docPart w:val="2F613B7049634B3BB58FB5402B97BDF8"/>
                </w:placeholder>
                <w:temporary/>
                <w:showingPlcHdr/>
                <w15:appearance w15:val="hidden"/>
              </w:sdtPr>
              <w:sdtEndPr/>
              <w:sdtContent>
                <w:r w:rsidR="001E6B0E">
                  <w:t>Location:</w:t>
                </w:r>
              </w:sdtContent>
            </w:sdt>
          </w:p>
        </w:tc>
        <w:tc>
          <w:tcPr>
            <w:tcW w:w="360" w:type="dxa"/>
          </w:tcPr>
          <w:p w14:paraId="17FE36CA" w14:textId="77777777" w:rsidR="001E6B0E" w:rsidRPr="00743CC4" w:rsidRDefault="001E6B0E" w:rsidP="00743CC4"/>
        </w:tc>
        <w:tc>
          <w:tcPr>
            <w:tcW w:w="1440" w:type="dxa"/>
          </w:tcPr>
          <w:p w14:paraId="0E88A9AB" w14:textId="77777777" w:rsidR="001E6B0E" w:rsidRPr="00743CC4" w:rsidRDefault="001E6B0E" w:rsidP="00743CC4"/>
        </w:tc>
      </w:tr>
      <w:tr w:rsidR="001E6B0E" w14:paraId="4ACCAB0B" w14:textId="77777777" w:rsidTr="009C7A2C">
        <w:trPr>
          <w:trHeight w:val="2779"/>
        </w:trPr>
        <w:tc>
          <w:tcPr>
            <w:tcW w:w="1439" w:type="dxa"/>
          </w:tcPr>
          <w:p w14:paraId="0FA13E2B" w14:textId="77777777" w:rsidR="001E6B0E" w:rsidRPr="00743CC4" w:rsidRDefault="001E6B0E" w:rsidP="00743CC4"/>
        </w:tc>
        <w:tc>
          <w:tcPr>
            <w:tcW w:w="360" w:type="dxa"/>
            <w:tcBorders>
              <w:bottom w:val="single" w:sz="4" w:space="0" w:color="auto"/>
            </w:tcBorders>
          </w:tcPr>
          <w:p w14:paraId="37DAB0CB" w14:textId="77777777" w:rsidR="001E6B0E" w:rsidRPr="00743CC4" w:rsidRDefault="001E6B0E" w:rsidP="00743CC4"/>
        </w:tc>
        <w:tc>
          <w:tcPr>
            <w:tcW w:w="3960" w:type="dxa"/>
          </w:tcPr>
          <w:p w14:paraId="5BBD25EC" w14:textId="77777777" w:rsidR="001E6B0E" w:rsidRPr="00743CC4" w:rsidRDefault="001E6B0E" w:rsidP="00743CC4"/>
        </w:tc>
        <w:tc>
          <w:tcPr>
            <w:tcW w:w="3960" w:type="dxa"/>
            <w:tcBorders>
              <w:top w:val="single" w:sz="4" w:space="0" w:color="B9B9B9" w:themeColor="background2" w:themeShade="BF"/>
            </w:tcBorders>
          </w:tcPr>
          <w:p w14:paraId="0264C832" w14:textId="77777777" w:rsidR="001E6B0E" w:rsidRPr="00743CC4" w:rsidRDefault="001E6B0E" w:rsidP="00743CC4"/>
        </w:tc>
        <w:tc>
          <w:tcPr>
            <w:tcW w:w="360" w:type="dxa"/>
            <w:tcBorders>
              <w:bottom w:val="single" w:sz="4" w:space="0" w:color="auto"/>
            </w:tcBorders>
          </w:tcPr>
          <w:p w14:paraId="6F60EA7F" w14:textId="77777777" w:rsidR="001E6B0E" w:rsidRPr="00743CC4" w:rsidRDefault="001E6B0E" w:rsidP="00743CC4"/>
        </w:tc>
        <w:tc>
          <w:tcPr>
            <w:tcW w:w="1440" w:type="dxa"/>
          </w:tcPr>
          <w:p w14:paraId="7410FD27" w14:textId="77777777" w:rsidR="001E6B0E" w:rsidRPr="00743CC4" w:rsidRDefault="001E6B0E" w:rsidP="00743CC4"/>
        </w:tc>
      </w:tr>
      <w:tr w:rsidR="001E6B0E" w:rsidRPr="00C42121" w14:paraId="6C8C8DB5" w14:textId="77777777" w:rsidTr="009C7A2C">
        <w:trPr>
          <w:trHeight w:val="1440"/>
        </w:trPr>
        <w:tc>
          <w:tcPr>
            <w:tcW w:w="1439" w:type="dxa"/>
          </w:tcPr>
          <w:p w14:paraId="28CA91CD" w14:textId="77777777" w:rsidR="001E6B0E" w:rsidRPr="00743CC4" w:rsidRDefault="001E6B0E" w:rsidP="00743CC4"/>
        </w:tc>
        <w:tc>
          <w:tcPr>
            <w:tcW w:w="360" w:type="dxa"/>
            <w:tcBorders>
              <w:top w:val="single" w:sz="4" w:space="0" w:color="auto"/>
            </w:tcBorders>
          </w:tcPr>
          <w:p w14:paraId="7E481FEA" w14:textId="77777777" w:rsidR="001E6B0E" w:rsidRPr="00743CC4" w:rsidRDefault="001E6B0E" w:rsidP="00743CC4"/>
        </w:tc>
        <w:tc>
          <w:tcPr>
            <w:tcW w:w="3960" w:type="dxa"/>
          </w:tcPr>
          <w:p w14:paraId="2FFD47EC" w14:textId="77777777" w:rsidR="001E6B0E" w:rsidRPr="00743CC4" w:rsidRDefault="001E6B0E" w:rsidP="00743CC4"/>
        </w:tc>
        <w:tc>
          <w:tcPr>
            <w:tcW w:w="3960" w:type="dxa"/>
            <w:tcBorders>
              <w:bottom w:val="single" w:sz="4" w:space="0" w:color="B9B9B9" w:themeColor="background2" w:themeShade="BF"/>
            </w:tcBorders>
          </w:tcPr>
          <w:p w14:paraId="22BD0293" w14:textId="77777777" w:rsidR="001E6B0E" w:rsidRPr="00743CC4" w:rsidRDefault="00367A88" w:rsidP="00335DCD">
            <w:pPr>
              <w:pStyle w:val="Heading2"/>
            </w:pPr>
            <w:sdt>
              <w:sdtPr>
                <w:id w:val="-631404948"/>
                <w:placeholder>
                  <w:docPart w:val="81DCA6E1AFE64857AB8E8AC1FFE134EF"/>
                </w:placeholder>
                <w:temporary/>
                <w:showingPlcHdr/>
                <w15:appearance w15:val="hidden"/>
              </w:sdtPr>
              <w:sdtEndPr/>
              <w:sdtContent>
                <w:r w:rsidR="001E6B0E" w:rsidRPr="00743CC4">
                  <w:t>RENE’S 40TH BIRTHDAY!</w:t>
                </w:r>
              </w:sdtContent>
            </w:sdt>
          </w:p>
          <w:p w14:paraId="48189313" w14:textId="77777777" w:rsidR="001E6B0E" w:rsidRPr="00743CC4" w:rsidRDefault="00367A88" w:rsidP="00335DCD">
            <w:sdt>
              <w:sdtPr>
                <w:id w:val="1586026437"/>
                <w:placeholder>
                  <w:docPart w:val="C30E3FEF47374BABA6647141009E6316"/>
                </w:placeholder>
                <w:temporary/>
                <w:showingPlcHdr/>
                <w15:appearance w15:val="hidden"/>
              </w:sdtPr>
              <w:sdtEndPr/>
              <w:sdtContent>
                <w:r w:rsidR="001E6B0E">
                  <w:t>Date:</w:t>
                </w:r>
              </w:sdtContent>
            </w:sdt>
          </w:p>
        </w:tc>
        <w:tc>
          <w:tcPr>
            <w:tcW w:w="360" w:type="dxa"/>
            <w:tcBorders>
              <w:top w:val="single" w:sz="4" w:space="0" w:color="auto"/>
            </w:tcBorders>
          </w:tcPr>
          <w:p w14:paraId="71CF194A" w14:textId="77777777" w:rsidR="001E6B0E" w:rsidRPr="00743CC4" w:rsidRDefault="001E6B0E" w:rsidP="00743CC4"/>
        </w:tc>
        <w:tc>
          <w:tcPr>
            <w:tcW w:w="1440" w:type="dxa"/>
          </w:tcPr>
          <w:p w14:paraId="310A2079" w14:textId="77777777" w:rsidR="001E6B0E" w:rsidRPr="00743CC4" w:rsidRDefault="001E6B0E" w:rsidP="00743CC4"/>
        </w:tc>
      </w:tr>
      <w:tr w:rsidR="001E6B0E" w14:paraId="28D67169" w14:textId="77777777" w:rsidTr="001E6B0E">
        <w:trPr>
          <w:trHeight w:val="588"/>
        </w:trPr>
        <w:tc>
          <w:tcPr>
            <w:tcW w:w="1439" w:type="dxa"/>
          </w:tcPr>
          <w:p w14:paraId="67254B18" w14:textId="77777777" w:rsidR="001E6B0E" w:rsidRPr="00743CC4" w:rsidRDefault="001E6B0E" w:rsidP="00743CC4"/>
        </w:tc>
        <w:tc>
          <w:tcPr>
            <w:tcW w:w="360" w:type="dxa"/>
          </w:tcPr>
          <w:p w14:paraId="1CBEB8C1" w14:textId="77777777" w:rsidR="001E6B0E" w:rsidRPr="00743CC4" w:rsidRDefault="001E6B0E" w:rsidP="00743CC4"/>
        </w:tc>
        <w:tc>
          <w:tcPr>
            <w:tcW w:w="3960" w:type="dxa"/>
          </w:tcPr>
          <w:p w14:paraId="5BC28034" w14:textId="77777777" w:rsidR="001E6B0E" w:rsidRPr="00743CC4" w:rsidRDefault="001E6B0E" w:rsidP="00743CC4"/>
        </w:tc>
        <w:tc>
          <w:tcPr>
            <w:tcW w:w="3960" w:type="dxa"/>
            <w:tcBorders>
              <w:top w:val="single" w:sz="4" w:space="0" w:color="B9B9B9" w:themeColor="background2" w:themeShade="BF"/>
              <w:bottom w:val="single" w:sz="4" w:space="0" w:color="B9B9B9" w:themeColor="background2" w:themeShade="BF"/>
            </w:tcBorders>
          </w:tcPr>
          <w:p w14:paraId="4FBD3EA7" w14:textId="77777777" w:rsidR="001E6B0E" w:rsidRPr="00743CC4" w:rsidRDefault="00367A88" w:rsidP="00743CC4">
            <w:sdt>
              <w:sdtPr>
                <w:id w:val="-82686204"/>
                <w:placeholder>
                  <w:docPart w:val="377C653F6D5645CCB33E557756F77F9D"/>
                </w:placeholder>
                <w:temporary/>
                <w:showingPlcHdr/>
                <w15:appearance w15:val="hidden"/>
              </w:sdtPr>
              <w:sdtEndPr/>
              <w:sdtContent>
                <w:r w:rsidR="001E6B0E">
                  <w:t>Time:</w:t>
                </w:r>
              </w:sdtContent>
            </w:sdt>
          </w:p>
        </w:tc>
        <w:tc>
          <w:tcPr>
            <w:tcW w:w="360" w:type="dxa"/>
          </w:tcPr>
          <w:p w14:paraId="2A197EDC" w14:textId="77777777" w:rsidR="001E6B0E" w:rsidRPr="00743CC4" w:rsidRDefault="001E6B0E" w:rsidP="00743CC4"/>
        </w:tc>
        <w:tc>
          <w:tcPr>
            <w:tcW w:w="1440" w:type="dxa"/>
          </w:tcPr>
          <w:p w14:paraId="2F2490DE" w14:textId="77777777" w:rsidR="001E6B0E" w:rsidRPr="00743CC4" w:rsidRDefault="001E6B0E" w:rsidP="00743CC4"/>
        </w:tc>
      </w:tr>
      <w:tr w:rsidR="001E6B0E" w14:paraId="128328AB" w14:textId="77777777" w:rsidTr="001E6B0E">
        <w:trPr>
          <w:trHeight w:val="590"/>
        </w:trPr>
        <w:tc>
          <w:tcPr>
            <w:tcW w:w="1439" w:type="dxa"/>
          </w:tcPr>
          <w:p w14:paraId="45C99E0A" w14:textId="77777777" w:rsidR="001E6B0E" w:rsidRPr="00743CC4" w:rsidRDefault="001E6B0E" w:rsidP="00743CC4"/>
        </w:tc>
        <w:tc>
          <w:tcPr>
            <w:tcW w:w="360" w:type="dxa"/>
          </w:tcPr>
          <w:p w14:paraId="62C0B7C1" w14:textId="77777777" w:rsidR="001E6B0E" w:rsidRPr="00743CC4" w:rsidRDefault="001E6B0E" w:rsidP="00743CC4"/>
        </w:tc>
        <w:tc>
          <w:tcPr>
            <w:tcW w:w="3960" w:type="dxa"/>
          </w:tcPr>
          <w:p w14:paraId="165643F4" w14:textId="77777777" w:rsidR="001E6B0E" w:rsidRPr="00743CC4" w:rsidRDefault="001E6B0E" w:rsidP="00743CC4"/>
        </w:tc>
        <w:tc>
          <w:tcPr>
            <w:tcW w:w="3960" w:type="dxa"/>
            <w:tcBorders>
              <w:top w:val="single" w:sz="4" w:space="0" w:color="B9B9B9" w:themeColor="background2" w:themeShade="BF"/>
              <w:bottom w:val="single" w:sz="4" w:space="0" w:color="B9B9B9" w:themeColor="background2" w:themeShade="BF"/>
            </w:tcBorders>
          </w:tcPr>
          <w:p w14:paraId="06799D25" w14:textId="77777777" w:rsidR="001E6B0E" w:rsidRPr="00743CC4" w:rsidRDefault="00367A88" w:rsidP="00743CC4">
            <w:sdt>
              <w:sdtPr>
                <w:id w:val="2047713113"/>
                <w:placeholder>
                  <w:docPart w:val="F03F9A3123924DAAA6DCA732F53D24E0"/>
                </w:placeholder>
                <w:temporary/>
                <w:showingPlcHdr/>
                <w15:appearance w15:val="hidden"/>
              </w:sdtPr>
              <w:sdtEndPr/>
              <w:sdtContent>
                <w:r w:rsidR="001E6B0E">
                  <w:t>Location:</w:t>
                </w:r>
              </w:sdtContent>
            </w:sdt>
          </w:p>
        </w:tc>
        <w:tc>
          <w:tcPr>
            <w:tcW w:w="360" w:type="dxa"/>
          </w:tcPr>
          <w:p w14:paraId="028E3C15" w14:textId="77777777" w:rsidR="001E6B0E" w:rsidRPr="00743CC4" w:rsidRDefault="001E6B0E" w:rsidP="00743CC4"/>
        </w:tc>
        <w:tc>
          <w:tcPr>
            <w:tcW w:w="1440" w:type="dxa"/>
          </w:tcPr>
          <w:p w14:paraId="25A3A87A" w14:textId="77777777" w:rsidR="001E6B0E" w:rsidRPr="00743CC4" w:rsidRDefault="001E6B0E" w:rsidP="00743CC4"/>
        </w:tc>
      </w:tr>
      <w:tr w:rsidR="001E6B0E" w:rsidRPr="00036A3C" w14:paraId="3ADE36BA" w14:textId="77777777" w:rsidTr="00B27719">
        <w:trPr>
          <w:trHeight w:val="2779"/>
        </w:trPr>
        <w:tc>
          <w:tcPr>
            <w:tcW w:w="1439" w:type="dxa"/>
          </w:tcPr>
          <w:p w14:paraId="4CBBD228" w14:textId="77777777" w:rsidR="001E6B0E" w:rsidRPr="00036A3C" w:rsidRDefault="001E6B0E" w:rsidP="00036A3C"/>
        </w:tc>
        <w:tc>
          <w:tcPr>
            <w:tcW w:w="360" w:type="dxa"/>
            <w:tcBorders>
              <w:bottom w:val="single" w:sz="4" w:space="0" w:color="auto"/>
            </w:tcBorders>
          </w:tcPr>
          <w:p w14:paraId="5C7A1E8C" w14:textId="77777777" w:rsidR="001E6B0E" w:rsidRPr="00036A3C" w:rsidRDefault="001E6B0E" w:rsidP="00036A3C"/>
        </w:tc>
        <w:tc>
          <w:tcPr>
            <w:tcW w:w="3960" w:type="dxa"/>
          </w:tcPr>
          <w:p w14:paraId="53F2CEC7" w14:textId="77777777" w:rsidR="001E6B0E" w:rsidRPr="00036A3C" w:rsidRDefault="001E6B0E" w:rsidP="00036A3C"/>
        </w:tc>
        <w:tc>
          <w:tcPr>
            <w:tcW w:w="3960" w:type="dxa"/>
            <w:tcBorders>
              <w:top w:val="single" w:sz="4" w:space="0" w:color="B9B9B9" w:themeColor="background2" w:themeShade="BF"/>
            </w:tcBorders>
          </w:tcPr>
          <w:p w14:paraId="24F3940B" w14:textId="77777777" w:rsidR="001E6B0E" w:rsidRPr="00036A3C" w:rsidRDefault="001E6B0E" w:rsidP="00036A3C"/>
        </w:tc>
        <w:tc>
          <w:tcPr>
            <w:tcW w:w="360" w:type="dxa"/>
            <w:tcBorders>
              <w:bottom w:val="single" w:sz="4" w:space="0" w:color="auto"/>
            </w:tcBorders>
          </w:tcPr>
          <w:p w14:paraId="2F83251E" w14:textId="77777777" w:rsidR="001E6B0E" w:rsidRPr="00036A3C" w:rsidRDefault="001E6B0E" w:rsidP="00036A3C"/>
        </w:tc>
        <w:tc>
          <w:tcPr>
            <w:tcW w:w="1440" w:type="dxa"/>
          </w:tcPr>
          <w:p w14:paraId="5533AF70" w14:textId="77777777" w:rsidR="001E6B0E" w:rsidRPr="00036A3C" w:rsidRDefault="001E6B0E" w:rsidP="00036A3C"/>
        </w:tc>
      </w:tr>
      <w:tr w:rsidR="001E6B0E" w:rsidRPr="00036A3C" w14:paraId="5ACAE09E" w14:textId="77777777" w:rsidTr="00B27719">
        <w:trPr>
          <w:trHeight w:val="288"/>
        </w:trPr>
        <w:tc>
          <w:tcPr>
            <w:tcW w:w="1439" w:type="dxa"/>
            <w:tcMar>
              <w:top w:w="0" w:type="dxa"/>
            </w:tcMar>
          </w:tcPr>
          <w:p w14:paraId="79E64BA4" w14:textId="77777777" w:rsidR="001E6B0E" w:rsidRPr="00036A3C" w:rsidRDefault="001E6B0E" w:rsidP="00036A3C"/>
        </w:tc>
        <w:tc>
          <w:tcPr>
            <w:tcW w:w="360" w:type="dxa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</w:tcMar>
          </w:tcPr>
          <w:p w14:paraId="12F0DD20" w14:textId="77777777" w:rsidR="001E6B0E" w:rsidRPr="00036A3C" w:rsidRDefault="001E6B0E" w:rsidP="00036A3C"/>
        </w:tc>
        <w:tc>
          <w:tcPr>
            <w:tcW w:w="3960" w:type="dxa"/>
            <w:tcBorders>
              <w:left w:val="single" w:sz="4" w:space="0" w:color="auto"/>
            </w:tcBorders>
            <w:tcMar>
              <w:top w:w="0" w:type="dxa"/>
            </w:tcMar>
          </w:tcPr>
          <w:p w14:paraId="3D5FC28E" w14:textId="77777777" w:rsidR="001E6B0E" w:rsidRPr="00036A3C" w:rsidRDefault="001E6B0E" w:rsidP="00036A3C"/>
        </w:tc>
        <w:tc>
          <w:tcPr>
            <w:tcW w:w="3960" w:type="dxa"/>
            <w:tcBorders>
              <w:right w:val="single" w:sz="4" w:space="0" w:color="auto"/>
            </w:tcBorders>
            <w:tcMar>
              <w:top w:w="0" w:type="dxa"/>
            </w:tcMar>
          </w:tcPr>
          <w:p w14:paraId="1DB7A8B1" w14:textId="77777777" w:rsidR="001E6B0E" w:rsidRPr="00036A3C" w:rsidRDefault="001E6B0E" w:rsidP="00036A3C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</w:tcMar>
          </w:tcPr>
          <w:p w14:paraId="29CF3F61" w14:textId="77777777" w:rsidR="001E6B0E" w:rsidRPr="00036A3C" w:rsidRDefault="001E6B0E" w:rsidP="00036A3C"/>
        </w:tc>
        <w:tc>
          <w:tcPr>
            <w:tcW w:w="1440" w:type="dxa"/>
            <w:tcMar>
              <w:top w:w="0" w:type="dxa"/>
            </w:tcMar>
          </w:tcPr>
          <w:p w14:paraId="0EBF451B" w14:textId="77777777" w:rsidR="001E6B0E" w:rsidRPr="00036A3C" w:rsidRDefault="001E6B0E" w:rsidP="00036A3C"/>
        </w:tc>
      </w:tr>
    </w:tbl>
    <w:p w14:paraId="3417F600" w14:textId="77777777" w:rsidR="003D63DC" w:rsidRDefault="003D63DC"/>
    <w:p w14:paraId="1645275C" w14:textId="77777777" w:rsidR="00466E67" w:rsidRDefault="00466E67">
      <w:pPr>
        <w:sectPr w:rsidR="00466E67" w:rsidSect="001F35A4">
          <w:pgSz w:w="12240" w:h="15840" w:code="1"/>
          <w:pgMar w:top="360" w:right="360" w:bottom="360" w:left="360" w:header="706" w:footer="706" w:gutter="0"/>
          <w:cols w:space="708"/>
          <w:docGrid w:linePitch="360"/>
        </w:sectPr>
      </w:pPr>
    </w:p>
    <w:p w14:paraId="7603A13A" w14:textId="77777777" w:rsidR="003D63DC" w:rsidRDefault="002F5243" w:rsidP="003D63DC">
      <w:r>
        <w:rPr>
          <w:noProof/>
          <w:sz w:val="4"/>
          <w:szCs w:val="4"/>
        </w:rPr>
        <w:lastRenderedPageBreak/>
        <w:drawing>
          <wp:anchor distT="0" distB="0" distL="114300" distR="114300" simplePos="0" relativeHeight="251658242" behindDoc="1" locked="1" layoutInCell="1" allowOverlap="1" wp14:anchorId="19543DA5" wp14:editId="4FCDAADF">
            <wp:simplePos x="0" y="0"/>
            <wp:positionH relativeFrom="page">
              <wp:posOffset>-22860</wp:posOffset>
            </wp:positionH>
            <wp:positionV relativeFrom="page">
              <wp:posOffset>-635</wp:posOffset>
            </wp:positionV>
            <wp:extent cx="7772400" cy="10058400"/>
            <wp:effectExtent l="0" t="0" r="0" b="0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441"/>
        <w:gridCol w:w="360"/>
        <w:gridCol w:w="3959"/>
        <w:gridCol w:w="3960"/>
        <w:gridCol w:w="360"/>
        <w:gridCol w:w="1440"/>
      </w:tblGrid>
      <w:tr w:rsidR="00F9718A" w:rsidRPr="00FE1301" w14:paraId="22001207" w14:textId="77777777" w:rsidTr="00F9718A">
        <w:trPr>
          <w:trHeight w:val="907"/>
        </w:trPr>
        <w:tc>
          <w:tcPr>
            <w:tcW w:w="1442" w:type="dxa"/>
          </w:tcPr>
          <w:p w14:paraId="044D1FBE" w14:textId="77777777" w:rsidR="00F9718A" w:rsidRPr="005635A4" w:rsidRDefault="00F9718A" w:rsidP="00F9718A"/>
        </w:tc>
        <w:tc>
          <w:tcPr>
            <w:tcW w:w="360" w:type="dxa"/>
          </w:tcPr>
          <w:p w14:paraId="1DC75E45" w14:textId="77777777" w:rsidR="00F9718A" w:rsidRPr="005635A4" w:rsidRDefault="00F9718A" w:rsidP="00F9718A"/>
        </w:tc>
        <w:tc>
          <w:tcPr>
            <w:tcW w:w="3960" w:type="dxa"/>
          </w:tcPr>
          <w:p w14:paraId="047830EC" w14:textId="77777777" w:rsidR="00F9718A" w:rsidRPr="005635A4" w:rsidRDefault="00F9718A" w:rsidP="00F9718A"/>
        </w:tc>
        <w:tc>
          <w:tcPr>
            <w:tcW w:w="3960" w:type="dxa"/>
          </w:tcPr>
          <w:p w14:paraId="11F97586" w14:textId="77777777" w:rsidR="00F9718A" w:rsidRPr="00FE1301" w:rsidRDefault="00F9718A" w:rsidP="00F9718A"/>
        </w:tc>
        <w:tc>
          <w:tcPr>
            <w:tcW w:w="360" w:type="dxa"/>
          </w:tcPr>
          <w:p w14:paraId="2A1E5A77" w14:textId="77777777" w:rsidR="00F9718A" w:rsidRPr="005635A4" w:rsidRDefault="00F9718A" w:rsidP="00F9718A"/>
        </w:tc>
        <w:tc>
          <w:tcPr>
            <w:tcW w:w="1440" w:type="dxa"/>
          </w:tcPr>
          <w:p w14:paraId="69815754" w14:textId="77777777" w:rsidR="00F9718A" w:rsidRPr="005635A4" w:rsidRDefault="00F9718A" w:rsidP="00F9718A"/>
        </w:tc>
      </w:tr>
      <w:tr w:rsidR="00F9718A" w:rsidRPr="00FE1301" w14:paraId="0DA6FDC5" w14:textId="77777777" w:rsidTr="00F9718A">
        <w:trPr>
          <w:trHeight w:val="360"/>
        </w:trPr>
        <w:tc>
          <w:tcPr>
            <w:tcW w:w="1442" w:type="dxa"/>
          </w:tcPr>
          <w:p w14:paraId="77C04838" w14:textId="77777777" w:rsidR="00F9718A" w:rsidRPr="005635A4" w:rsidRDefault="00F9718A" w:rsidP="00F9718A"/>
        </w:tc>
        <w:tc>
          <w:tcPr>
            <w:tcW w:w="360" w:type="dxa"/>
            <w:tcBorders>
              <w:bottom w:val="single" w:sz="4" w:space="0" w:color="auto"/>
              <w:right w:val="single" w:sz="4" w:space="0" w:color="auto"/>
            </w:tcBorders>
          </w:tcPr>
          <w:p w14:paraId="269F7698" w14:textId="77777777" w:rsidR="00F9718A" w:rsidRPr="005635A4" w:rsidRDefault="00F9718A" w:rsidP="00F9718A"/>
        </w:tc>
        <w:tc>
          <w:tcPr>
            <w:tcW w:w="3960" w:type="dxa"/>
            <w:tcBorders>
              <w:left w:val="single" w:sz="4" w:space="0" w:color="auto"/>
            </w:tcBorders>
            <w:vAlign w:val="bottom"/>
          </w:tcPr>
          <w:p w14:paraId="4E956E93" w14:textId="77777777" w:rsidR="00F9718A" w:rsidRPr="005635A4" w:rsidRDefault="00F9718A" w:rsidP="00F9718A"/>
        </w:tc>
        <w:tc>
          <w:tcPr>
            <w:tcW w:w="3960" w:type="dxa"/>
            <w:tcBorders>
              <w:right w:val="single" w:sz="4" w:space="0" w:color="auto"/>
            </w:tcBorders>
            <w:vAlign w:val="bottom"/>
          </w:tcPr>
          <w:p w14:paraId="55BFD092" w14:textId="77777777" w:rsidR="00F9718A" w:rsidRPr="00FE1301" w:rsidRDefault="00F9718A" w:rsidP="00F9718A"/>
        </w:tc>
        <w:tc>
          <w:tcPr>
            <w:tcW w:w="36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3AB162B5" w14:textId="77777777" w:rsidR="00F9718A" w:rsidRPr="005635A4" w:rsidRDefault="00F9718A" w:rsidP="00F9718A"/>
        </w:tc>
        <w:tc>
          <w:tcPr>
            <w:tcW w:w="1440" w:type="dxa"/>
          </w:tcPr>
          <w:p w14:paraId="42248249" w14:textId="77777777" w:rsidR="00F9718A" w:rsidRPr="005635A4" w:rsidRDefault="00F9718A" w:rsidP="00F9718A"/>
        </w:tc>
      </w:tr>
      <w:tr w:rsidR="00F9718A" w:rsidRPr="00FE1301" w14:paraId="07ADC4FF" w14:textId="77777777" w:rsidTr="00F9718A">
        <w:trPr>
          <w:trHeight w:val="2448"/>
        </w:trPr>
        <w:tc>
          <w:tcPr>
            <w:tcW w:w="1442" w:type="dxa"/>
          </w:tcPr>
          <w:p w14:paraId="5A621A79" w14:textId="77777777" w:rsidR="00F9718A" w:rsidRPr="005635A4" w:rsidRDefault="00F9718A" w:rsidP="005635A4"/>
        </w:tc>
        <w:tc>
          <w:tcPr>
            <w:tcW w:w="360" w:type="dxa"/>
            <w:tcBorders>
              <w:top w:val="single" w:sz="4" w:space="0" w:color="auto"/>
            </w:tcBorders>
          </w:tcPr>
          <w:p w14:paraId="009E7EBC" w14:textId="77777777" w:rsidR="00F9718A" w:rsidRPr="005635A4" w:rsidRDefault="00F9718A" w:rsidP="005635A4"/>
        </w:tc>
        <w:tc>
          <w:tcPr>
            <w:tcW w:w="3960" w:type="dxa"/>
            <w:vAlign w:val="bottom"/>
          </w:tcPr>
          <w:p w14:paraId="5B709F8D" w14:textId="77777777" w:rsidR="00F9718A" w:rsidRPr="005635A4" w:rsidRDefault="00F9718A" w:rsidP="005635A4"/>
        </w:tc>
        <w:tc>
          <w:tcPr>
            <w:tcW w:w="3960" w:type="dxa"/>
            <w:vAlign w:val="bottom"/>
          </w:tcPr>
          <w:p w14:paraId="0AA5D957" w14:textId="77777777" w:rsidR="00F9718A" w:rsidRPr="00FE1301" w:rsidRDefault="00F9718A" w:rsidP="0006538A">
            <w:pPr>
              <w:pStyle w:val="Heading3"/>
            </w:pPr>
          </w:p>
        </w:tc>
        <w:tc>
          <w:tcPr>
            <w:tcW w:w="360" w:type="dxa"/>
            <w:tcBorders>
              <w:top w:val="single" w:sz="4" w:space="0" w:color="auto"/>
            </w:tcBorders>
            <w:vAlign w:val="bottom"/>
          </w:tcPr>
          <w:p w14:paraId="178F99E0" w14:textId="77777777" w:rsidR="00F9718A" w:rsidRPr="005635A4" w:rsidRDefault="00F9718A" w:rsidP="005635A4"/>
        </w:tc>
        <w:tc>
          <w:tcPr>
            <w:tcW w:w="1440" w:type="dxa"/>
          </w:tcPr>
          <w:p w14:paraId="7B0EF3D9" w14:textId="77777777" w:rsidR="00F9718A" w:rsidRPr="005635A4" w:rsidRDefault="00F9718A" w:rsidP="005635A4"/>
        </w:tc>
      </w:tr>
      <w:tr w:rsidR="00F9718A" w:rsidRPr="00FE1301" w14:paraId="7DFBF287" w14:textId="77777777" w:rsidTr="00F9718A">
        <w:trPr>
          <w:trHeight w:val="1152"/>
        </w:trPr>
        <w:tc>
          <w:tcPr>
            <w:tcW w:w="1442" w:type="dxa"/>
          </w:tcPr>
          <w:p w14:paraId="306B132D" w14:textId="77777777" w:rsidR="00F9718A" w:rsidRPr="005635A4" w:rsidRDefault="00F9718A" w:rsidP="005635A4"/>
        </w:tc>
        <w:tc>
          <w:tcPr>
            <w:tcW w:w="360" w:type="dxa"/>
          </w:tcPr>
          <w:p w14:paraId="16CB6317" w14:textId="77777777" w:rsidR="00F9718A" w:rsidRPr="005635A4" w:rsidRDefault="00F9718A" w:rsidP="005635A4"/>
        </w:tc>
        <w:tc>
          <w:tcPr>
            <w:tcW w:w="3960" w:type="dxa"/>
            <w:vAlign w:val="bottom"/>
          </w:tcPr>
          <w:p w14:paraId="13A5369C" w14:textId="77777777" w:rsidR="00F9718A" w:rsidRPr="005635A4" w:rsidRDefault="00F9718A" w:rsidP="005635A4"/>
        </w:tc>
        <w:tc>
          <w:tcPr>
            <w:tcW w:w="3960" w:type="dxa"/>
            <w:shd w:val="clear" w:color="auto" w:fill="FFFFFF" w:themeFill="background1"/>
            <w:vAlign w:val="center"/>
          </w:tcPr>
          <w:p w14:paraId="442CBC90" w14:textId="77777777" w:rsidR="00F9718A" w:rsidRPr="00FE1301" w:rsidRDefault="00367A88" w:rsidP="00A35E01">
            <w:pPr>
              <w:pStyle w:val="Heading3"/>
            </w:pPr>
            <w:sdt>
              <w:sdtPr>
                <w:id w:val="81885182"/>
                <w:placeholder>
                  <w:docPart w:val="70C183EF2B334FD6B8608114DC745424"/>
                </w:placeholder>
                <w:temporary/>
                <w:showingPlcHdr/>
                <w15:appearance w15:val="hidden"/>
              </w:sdtPr>
              <w:sdtEndPr/>
              <w:sdtContent>
                <w:r w:rsidR="00F9718A" w:rsidRPr="00FE1301">
                  <w:t>Let’s celebrate</w:t>
                </w:r>
              </w:sdtContent>
            </w:sdt>
          </w:p>
        </w:tc>
        <w:tc>
          <w:tcPr>
            <w:tcW w:w="360" w:type="dxa"/>
            <w:vAlign w:val="bottom"/>
          </w:tcPr>
          <w:p w14:paraId="034ABB81" w14:textId="77777777" w:rsidR="00F9718A" w:rsidRPr="005635A4" w:rsidRDefault="00F9718A" w:rsidP="005635A4"/>
        </w:tc>
        <w:tc>
          <w:tcPr>
            <w:tcW w:w="1440" w:type="dxa"/>
          </w:tcPr>
          <w:p w14:paraId="6507F983" w14:textId="77777777" w:rsidR="00F9718A" w:rsidRPr="005635A4" w:rsidRDefault="00F9718A" w:rsidP="005635A4"/>
        </w:tc>
      </w:tr>
      <w:tr w:rsidR="00F9718A" w:rsidRPr="00FE1301" w14:paraId="5BCC7499" w14:textId="77777777" w:rsidTr="00F9718A">
        <w:trPr>
          <w:trHeight w:val="2520"/>
        </w:trPr>
        <w:tc>
          <w:tcPr>
            <w:tcW w:w="1442" w:type="dxa"/>
          </w:tcPr>
          <w:p w14:paraId="45941104" w14:textId="77777777" w:rsidR="00F9718A" w:rsidRPr="005635A4" w:rsidRDefault="00F9718A" w:rsidP="005635A4"/>
        </w:tc>
        <w:tc>
          <w:tcPr>
            <w:tcW w:w="360" w:type="dxa"/>
            <w:tcBorders>
              <w:bottom w:val="single" w:sz="4" w:space="0" w:color="auto"/>
            </w:tcBorders>
          </w:tcPr>
          <w:p w14:paraId="5C5D968D" w14:textId="77777777" w:rsidR="00F9718A" w:rsidRPr="005635A4" w:rsidRDefault="00F9718A" w:rsidP="005635A4"/>
        </w:tc>
        <w:tc>
          <w:tcPr>
            <w:tcW w:w="3960" w:type="dxa"/>
            <w:vAlign w:val="bottom"/>
          </w:tcPr>
          <w:p w14:paraId="0D657FBC" w14:textId="77777777" w:rsidR="00F9718A" w:rsidRPr="005635A4" w:rsidRDefault="00F9718A" w:rsidP="005635A4"/>
        </w:tc>
        <w:tc>
          <w:tcPr>
            <w:tcW w:w="3960" w:type="dxa"/>
            <w:vAlign w:val="bottom"/>
          </w:tcPr>
          <w:p w14:paraId="09E200FA" w14:textId="77777777" w:rsidR="00F9718A" w:rsidRPr="00FE1301" w:rsidRDefault="00F9718A" w:rsidP="0006538A">
            <w:pPr>
              <w:pStyle w:val="Heading3"/>
            </w:pPr>
          </w:p>
        </w:tc>
        <w:tc>
          <w:tcPr>
            <w:tcW w:w="360" w:type="dxa"/>
            <w:tcBorders>
              <w:bottom w:val="single" w:sz="4" w:space="0" w:color="auto"/>
            </w:tcBorders>
            <w:vAlign w:val="bottom"/>
          </w:tcPr>
          <w:p w14:paraId="3E4C3AB5" w14:textId="77777777" w:rsidR="00F9718A" w:rsidRPr="005635A4" w:rsidRDefault="00F9718A" w:rsidP="005635A4"/>
        </w:tc>
        <w:tc>
          <w:tcPr>
            <w:tcW w:w="1440" w:type="dxa"/>
          </w:tcPr>
          <w:p w14:paraId="0D74FAF6" w14:textId="77777777" w:rsidR="00F9718A" w:rsidRPr="005635A4" w:rsidRDefault="00F9718A" w:rsidP="005635A4"/>
        </w:tc>
      </w:tr>
      <w:tr w:rsidR="00F9718A" w:rsidRPr="00FE1301" w14:paraId="75BAE7D8" w14:textId="77777777" w:rsidTr="00F9718A">
        <w:trPr>
          <w:trHeight w:val="2448"/>
        </w:trPr>
        <w:tc>
          <w:tcPr>
            <w:tcW w:w="1442" w:type="dxa"/>
          </w:tcPr>
          <w:p w14:paraId="4DA20B7D" w14:textId="77777777" w:rsidR="00F9718A" w:rsidRPr="005635A4" w:rsidRDefault="00F9718A" w:rsidP="005635A4"/>
        </w:tc>
        <w:tc>
          <w:tcPr>
            <w:tcW w:w="360" w:type="dxa"/>
            <w:tcBorders>
              <w:top w:val="single" w:sz="4" w:space="0" w:color="auto"/>
            </w:tcBorders>
          </w:tcPr>
          <w:p w14:paraId="5C9FA88E" w14:textId="77777777" w:rsidR="00F9718A" w:rsidRPr="005635A4" w:rsidRDefault="00F9718A" w:rsidP="005635A4"/>
        </w:tc>
        <w:tc>
          <w:tcPr>
            <w:tcW w:w="3960" w:type="dxa"/>
            <w:vAlign w:val="bottom"/>
          </w:tcPr>
          <w:p w14:paraId="741229DF" w14:textId="77777777" w:rsidR="00F9718A" w:rsidRPr="005635A4" w:rsidRDefault="00F9718A" w:rsidP="005635A4"/>
        </w:tc>
        <w:tc>
          <w:tcPr>
            <w:tcW w:w="3960" w:type="dxa"/>
            <w:vAlign w:val="bottom"/>
          </w:tcPr>
          <w:p w14:paraId="77DD4B7E" w14:textId="77777777" w:rsidR="00F9718A" w:rsidRPr="00FE1301" w:rsidRDefault="00F9718A" w:rsidP="0006538A">
            <w:pPr>
              <w:pStyle w:val="Heading3"/>
            </w:pPr>
          </w:p>
        </w:tc>
        <w:tc>
          <w:tcPr>
            <w:tcW w:w="360" w:type="dxa"/>
            <w:tcBorders>
              <w:top w:val="single" w:sz="4" w:space="0" w:color="auto"/>
            </w:tcBorders>
            <w:vAlign w:val="bottom"/>
          </w:tcPr>
          <w:p w14:paraId="7FA607CC" w14:textId="77777777" w:rsidR="00F9718A" w:rsidRPr="005635A4" w:rsidRDefault="00F9718A" w:rsidP="005635A4"/>
        </w:tc>
        <w:tc>
          <w:tcPr>
            <w:tcW w:w="1440" w:type="dxa"/>
          </w:tcPr>
          <w:p w14:paraId="1F861406" w14:textId="77777777" w:rsidR="00F9718A" w:rsidRPr="005635A4" w:rsidRDefault="00F9718A" w:rsidP="005635A4"/>
        </w:tc>
      </w:tr>
      <w:tr w:rsidR="00F9718A" w:rsidRPr="00FE1301" w14:paraId="4EAAA1D6" w14:textId="77777777" w:rsidTr="00F9718A">
        <w:trPr>
          <w:trHeight w:val="1152"/>
        </w:trPr>
        <w:tc>
          <w:tcPr>
            <w:tcW w:w="1442" w:type="dxa"/>
          </w:tcPr>
          <w:p w14:paraId="1E5D361E" w14:textId="77777777" w:rsidR="00F9718A" w:rsidRPr="005635A4" w:rsidRDefault="00F9718A" w:rsidP="005635A4"/>
        </w:tc>
        <w:tc>
          <w:tcPr>
            <w:tcW w:w="360" w:type="dxa"/>
          </w:tcPr>
          <w:p w14:paraId="78F1DF0F" w14:textId="77777777" w:rsidR="00F9718A" w:rsidRPr="005635A4" w:rsidRDefault="00F9718A" w:rsidP="005635A4"/>
        </w:tc>
        <w:tc>
          <w:tcPr>
            <w:tcW w:w="3960" w:type="dxa"/>
            <w:vAlign w:val="bottom"/>
          </w:tcPr>
          <w:p w14:paraId="72072B32" w14:textId="77777777" w:rsidR="00F9718A" w:rsidRPr="005635A4" w:rsidRDefault="00F9718A" w:rsidP="005635A4"/>
        </w:tc>
        <w:tc>
          <w:tcPr>
            <w:tcW w:w="3960" w:type="dxa"/>
            <w:shd w:val="clear" w:color="auto" w:fill="FFFFFF" w:themeFill="background1"/>
            <w:vAlign w:val="center"/>
          </w:tcPr>
          <w:p w14:paraId="18111AF9" w14:textId="77777777" w:rsidR="00F9718A" w:rsidRPr="00FE1301" w:rsidRDefault="00367A88" w:rsidP="000A1913">
            <w:pPr>
              <w:pStyle w:val="Heading3"/>
            </w:pPr>
            <w:sdt>
              <w:sdtPr>
                <w:id w:val="-1396809466"/>
                <w:placeholder>
                  <w:docPart w:val="9F6C53B06FBE4CD3B3841EEDF7206E53"/>
                </w:placeholder>
                <w:temporary/>
                <w:showingPlcHdr/>
                <w15:appearance w15:val="hidden"/>
              </w:sdtPr>
              <w:sdtEndPr/>
              <w:sdtContent>
                <w:r w:rsidR="00F9718A" w:rsidRPr="00FE1301">
                  <w:t>Let’s celebrate</w:t>
                </w:r>
              </w:sdtContent>
            </w:sdt>
          </w:p>
        </w:tc>
        <w:tc>
          <w:tcPr>
            <w:tcW w:w="360" w:type="dxa"/>
            <w:vAlign w:val="bottom"/>
          </w:tcPr>
          <w:p w14:paraId="63447508" w14:textId="77777777" w:rsidR="00F9718A" w:rsidRPr="005635A4" w:rsidRDefault="00F9718A" w:rsidP="005635A4"/>
        </w:tc>
        <w:tc>
          <w:tcPr>
            <w:tcW w:w="1440" w:type="dxa"/>
          </w:tcPr>
          <w:p w14:paraId="544AA50C" w14:textId="77777777" w:rsidR="00F9718A" w:rsidRPr="005635A4" w:rsidRDefault="00F9718A" w:rsidP="005635A4"/>
        </w:tc>
      </w:tr>
      <w:tr w:rsidR="00F9718A" w:rsidRPr="00543701" w14:paraId="31192CD7" w14:textId="77777777" w:rsidTr="00F9718A">
        <w:trPr>
          <w:trHeight w:val="2520"/>
        </w:trPr>
        <w:tc>
          <w:tcPr>
            <w:tcW w:w="1442" w:type="dxa"/>
          </w:tcPr>
          <w:p w14:paraId="030F7ED7" w14:textId="77777777" w:rsidR="00F9718A" w:rsidRPr="00543701" w:rsidRDefault="00F9718A" w:rsidP="00543701"/>
        </w:tc>
        <w:tc>
          <w:tcPr>
            <w:tcW w:w="360" w:type="dxa"/>
            <w:tcBorders>
              <w:bottom w:val="single" w:sz="4" w:space="0" w:color="auto"/>
            </w:tcBorders>
          </w:tcPr>
          <w:p w14:paraId="0481A765" w14:textId="77777777" w:rsidR="00F9718A" w:rsidRPr="00543701" w:rsidRDefault="00F9718A" w:rsidP="00543701"/>
        </w:tc>
        <w:tc>
          <w:tcPr>
            <w:tcW w:w="3960" w:type="dxa"/>
            <w:vAlign w:val="bottom"/>
          </w:tcPr>
          <w:p w14:paraId="7CFF8463" w14:textId="77777777" w:rsidR="00F9718A" w:rsidRPr="00543701" w:rsidRDefault="00F9718A" w:rsidP="00543701"/>
        </w:tc>
        <w:tc>
          <w:tcPr>
            <w:tcW w:w="3960" w:type="dxa"/>
            <w:shd w:val="clear" w:color="auto" w:fill="auto"/>
            <w:vAlign w:val="center"/>
          </w:tcPr>
          <w:p w14:paraId="7186D1B9" w14:textId="77777777" w:rsidR="00F9718A" w:rsidRPr="00543701" w:rsidRDefault="00F9718A" w:rsidP="00543701"/>
        </w:tc>
        <w:tc>
          <w:tcPr>
            <w:tcW w:w="360" w:type="dxa"/>
            <w:tcBorders>
              <w:bottom w:val="single" w:sz="4" w:space="0" w:color="auto"/>
            </w:tcBorders>
            <w:vAlign w:val="bottom"/>
          </w:tcPr>
          <w:p w14:paraId="5C289C5E" w14:textId="77777777" w:rsidR="00F9718A" w:rsidRPr="00543701" w:rsidRDefault="00F9718A" w:rsidP="00543701"/>
        </w:tc>
        <w:tc>
          <w:tcPr>
            <w:tcW w:w="1440" w:type="dxa"/>
          </w:tcPr>
          <w:p w14:paraId="1D03AD39" w14:textId="77777777" w:rsidR="00F9718A" w:rsidRPr="00543701" w:rsidRDefault="00F9718A" w:rsidP="00543701"/>
        </w:tc>
      </w:tr>
      <w:tr w:rsidR="00F9718A" w:rsidRPr="00543701" w14:paraId="7A58CC09" w14:textId="77777777" w:rsidTr="00F9718A">
        <w:trPr>
          <w:trHeight w:val="360"/>
        </w:trPr>
        <w:tc>
          <w:tcPr>
            <w:tcW w:w="1442" w:type="dxa"/>
          </w:tcPr>
          <w:p w14:paraId="2DD9F25F" w14:textId="77777777" w:rsidR="00F9718A" w:rsidRPr="00543701" w:rsidRDefault="00F9718A" w:rsidP="00543701"/>
        </w:tc>
        <w:tc>
          <w:tcPr>
            <w:tcW w:w="360" w:type="dxa"/>
            <w:tcBorders>
              <w:top w:val="single" w:sz="4" w:space="0" w:color="auto"/>
              <w:right w:val="single" w:sz="4" w:space="0" w:color="auto"/>
            </w:tcBorders>
          </w:tcPr>
          <w:p w14:paraId="1D33FE2E" w14:textId="77777777" w:rsidR="00F9718A" w:rsidRPr="00543701" w:rsidRDefault="00F9718A" w:rsidP="00543701"/>
        </w:tc>
        <w:tc>
          <w:tcPr>
            <w:tcW w:w="3960" w:type="dxa"/>
            <w:tcBorders>
              <w:left w:val="single" w:sz="4" w:space="0" w:color="auto"/>
            </w:tcBorders>
            <w:vAlign w:val="bottom"/>
          </w:tcPr>
          <w:p w14:paraId="6EAAF21D" w14:textId="77777777" w:rsidR="00F9718A" w:rsidRPr="00543701" w:rsidRDefault="00F9718A" w:rsidP="00543701"/>
        </w:tc>
        <w:tc>
          <w:tcPr>
            <w:tcW w:w="396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F1746B6" w14:textId="77777777" w:rsidR="00F9718A" w:rsidRPr="00543701" w:rsidRDefault="00F9718A" w:rsidP="00543701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2B00777B" w14:textId="77777777" w:rsidR="00F9718A" w:rsidRPr="00543701" w:rsidRDefault="00F9718A" w:rsidP="00543701"/>
        </w:tc>
        <w:tc>
          <w:tcPr>
            <w:tcW w:w="1440" w:type="dxa"/>
          </w:tcPr>
          <w:p w14:paraId="4BF46879" w14:textId="77777777" w:rsidR="00F9718A" w:rsidRPr="00543701" w:rsidRDefault="00F9718A" w:rsidP="00543701"/>
        </w:tc>
      </w:tr>
    </w:tbl>
    <w:p w14:paraId="3B986C8E" w14:textId="77777777" w:rsidR="003D63DC" w:rsidRDefault="003D63DC" w:rsidP="003D63DC"/>
    <w:p w14:paraId="61896404" w14:textId="77777777" w:rsidR="00F9718A" w:rsidRDefault="00F9718A" w:rsidP="003D63DC">
      <w:pPr>
        <w:sectPr w:rsidR="00F9718A" w:rsidSect="001F35A4">
          <w:pgSz w:w="12240" w:h="15840" w:code="1"/>
          <w:pgMar w:top="360" w:right="360" w:bottom="360" w:left="360" w:header="706" w:footer="706" w:gutter="0"/>
          <w:cols w:space="708"/>
          <w:docGrid w:linePitch="360"/>
        </w:sectPr>
      </w:pPr>
    </w:p>
    <w:p w14:paraId="6ECEE4E3" w14:textId="77777777" w:rsidR="008534DC" w:rsidRDefault="008F75F7">
      <w:r>
        <w:rPr>
          <w:noProof/>
        </w:rPr>
        <w:lastRenderedPageBreak/>
        <w:drawing>
          <wp:anchor distT="0" distB="0" distL="114300" distR="114300" simplePos="0" relativeHeight="251658243" behindDoc="1" locked="1" layoutInCell="1" allowOverlap="1" wp14:anchorId="2021153D" wp14:editId="3038920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5000" w:type="pct"/>
        <w:tblLayout w:type="fixed"/>
        <w:tblCellMar>
          <w:top w:w="170" w:type="dxa"/>
          <w:left w:w="170" w:type="dxa"/>
          <w:right w:w="170" w:type="dxa"/>
        </w:tblCellMar>
        <w:tblLook w:val="0600" w:firstRow="0" w:lastRow="0" w:firstColumn="0" w:lastColumn="0" w:noHBand="1" w:noVBand="1"/>
        <w:tblCaption w:val="Layout table"/>
      </w:tblPr>
      <w:tblGrid>
        <w:gridCol w:w="1440"/>
        <w:gridCol w:w="360"/>
        <w:gridCol w:w="3960"/>
        <w:gridCol w:w="3960"/>
        <w:gridCol w:w="360"/>
        <w:gridCol w:w="1440"/>
      </w:tblGrid>
      <w:tr w:rsidR="001B4F37" w:rsidRPr="00C42121" w14:paraId="027CBF18" w14:textId="77777777" w:rsidTr="00345C63">
        <w:trPr>
          <w:trHeight w:val="907"/>
        </w:trPr>
        <w:tc>
          <w:tcPr>
            <w:tcW w:w="1439" w:type="dxa"/>
            <w:tcMar>
              <w:top w:w="0" w:type="dxa"/>
            </w:tcMar>
          </w:tcPr>
          <w:p w14:paraId="122FC6D6" w14:textId="77777777" w:rsidR="001B4F37" w:rsidRPr="00743CC4" w:rsidRDefault="001B4F37" w:rsidP="001B4F37"/>
        </w:tc>
        <w:tc>
          <w:tcPr>
            <w:tcW w:w="360" w:type="dxa"/>
            <w:tcMar>
              <w:top w:w="0" w:type="dxa"/>
            </w:tcMar>
          </w:tcPr>
          <w:p w14:paraId="4DEBC8A6" w14:textId="77777777" w:rsidR="001B4F37" w:rsidRPr="00743CC4" w:rsidRDefault="001B4F37" w:rsidP="001B4F37"/>
        </w:tc>
        <w:tc>
          <w:tcPr>
            <w:tcW w:w="3960" w:type="dxa"/>
            <w:tcMar>
              <w:top w:w="0" w:type="dxa"/>
            </w:tcMar>
          </w:tcPr>
          <w:p w14:paraId="697D5807" w14:textId="77777777" w:rsidR="001B4F37" w:rsidRPr="00743CC4" w:rsidRDefault="001B4F37" w:rsidP="001B4F37"/>
        </w:tc>
        <w:tc>
          <w:tcPr>
            <w:tcW w:w="3960" w:type="dxa"/>
            <w:tcMar>
              <w:top w:w="0" w:type="dxa"/>
            </w:tcMar>
          </w:tcPr>
          <w:p w14:paraId="08A6E893" w14:textId="77777777" w:rsidR="001B4F37" w:rsidRPr="00743CC4" w:rsidRDefault="001B4F37" w:rsidP="001B4F37"/>
        </w:tc>
        <w:tc>
          <w:tcPr>
            <w:tcW w:w="360" w:type="dxa"/>
            <w:tcMar>
              <w:top w:w="0" w:type="dxa"/>
            </w:tcMar>
          </w:tcPr>
          <w:p w14:paraId="063515B0" w14:textId="77777777" w:rsidR="001B4F37" w:rsidRPr="00743CC4" w:rsidRDefault="001B4F37" w:rsidP="001B4F37"/>
        </w:tc>
        <w:tc>
          <w:tcPr>
            <w:tcW w:w="1440" w:type="dxa"/>
            <w:tcMar>
              <w:top w:w="0" w:type="dxa"/>
            </w:tcMar>
          </w:tcPr>
          <w:p w14:paraId="3D8DC2F3" w14:textId="77777777" w:rsidR="001B4F37" w:rsidRPr="00743CC4" w:rsidRDefault="001B4F37" w:rsidP="001B4F37"/>
        </w:tc>
      </w:tr>
      <w:tr w:rsidR="001B4F37" w:rsidRPr="00C42121" w14:paraId="5A745D3A" w14:textId="77777777" w:rsidTr="00345C63">
        <w:trPr>
          <w:trHeight w:val="360"/>
        </w:trPr>
        <w:tc>
          <w:tcPr>
            <w:tcW w:w="1439" w:type="dxa"/>
            <w:tcMar>
              <w:top w:w="0" w:type="dxa"/>
            </w:tcMar>
          </w:tcPr>
          <w:p w14:paraId="06BBB4E5" w14:textId="77777777" w:rsidR="001B4F37" w:rsidRPr="00743CC4" w:rsidRDefault="001B4F37" w:rsidP="001B4F37"/>
        </w:tc>
        <w:tc>
          <w:tcPr>
            <w:tcW w:w="360" w:type="dxa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</w:tcMar>
          </w:tcPr>
          <w:p w14:paraId="6A175902" w14:textId="77777777" w:rsidR="001B4F37" w:rsidRPr="00743CC4" w:rsidRDefault="001B4F37" w:rsidP="001B4F37"/>
        </w:tc>
        <w:tc>
          <w:tcPr>
            <w:tcW w:w="3960" w:type="dxa"/>
            <w:tcBorders>
              <w:left w:val="single" w:sz="4" w:space="0" w:color="auto"/>
            </w:tcBorders>
            <w:tcMar>
              <w:top w:w="0" w:type="dxa"/>
            </w:tcMar>
          </w:tcPr>
          <w:p w14:paraId="1CBE8BD1" w14:textId="77777777" w:rsidR="001B4F37" w:rsidRPr="00743CC4" w:rsidRDefault="001B4F37" w:rsidP="001B4F37"/>
        </w:tc>
        <w:tc>
          <w:tcPr>
            <w:tcW w:w="3960" w:type="dxa"/>
            <w:tcBorders>
              <w:right w:val="single" w:sz="4" w:space="0" w:color="auto"/>
            </w:tcBorders>
            <w:tcMar>
              <w:top w:w="0" w:type="dxa"/>
            </w:tcMar>
          </w:tcPr>
          <w:p w14:paraId="5506A345" w14:textId="77777777" w:rsidR="001B4F37" w:rsidRPr="00743CC4" w:rsidRDefault="001B4F37" w:rsidP="001B4F37"/>
        </w:tc>
        <w:tc>
          <w:tcPr>
            <w:tcW w:w="360" w:type="dxa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</w:tcMar>
          </w:tcPr>
          <w:p w14:paraId="7AB27FCE" w14:textId="77777777" w:rsidR="001B4F37" w:rsidRPr="00743CC4" w:rsidRDefault="001B4F37" w:rsidP="001B4F37"/>
        </w:tc>
        <w:tc>
          <w:tcPr>
            <w:tcW w:w="1440" w:type="dxa"/>
            <w:tcMar>
              <w:top w:w="0" w:type="dxa"/>
            </w:tcMar>
          </w:tcPr>
          <w:p w14:paraId="2CDDF7B3" w14:textId="77777777" w:rsidR="001B4F37" w:rsidRPr="00743CC4" w:rsidRDefault="001B4F37" w:rsidP="001B4F37"/>
        </w:tc>
      </w:tr>
      <w:tr w:rsidR="001B4F37" w:rsidRPr="0059630D" w14:paraId="10CB9E7E" w14:textId="77777777" w:rsidTr="00345C63">
        <w:trPr>
          <w:trHeight w:val="1269"/>
        </w:trPr>
        <w:tc>
          <w:tcPr>
            <w:tcW w:w="1439" w:type="dxa"/>
          </w:tcPr>
          <w:p w14:paraId="3D2953AF" w14:textId="77777777" w:rsidR="001B4F37" w:rsidRPr="0059630D" w:rsidRDefault="001B4F37" w:rsidP="0059630D"/>
        </w:tc>
        <w:tc>
          <w:tcPr>
            <w:tcW w:w="360" w:type="dxa"/>
            <w:tcBorders>
              <w:top w:val="single" w:sz="4" w:space="0" w:color="auto"/>
            </w:tcBorders>
          </w:tcPr>
          <w:p w14:paraId="757C43B4" w14:textId="77777777" w:rsidR="001B4F37" w:rsidRPr="0059630D" w:rsidRDefault="001B4F37" w:rsidP="0059630D"/>
        </w:tc>
        <w:tc>
          <w:tcPr>
            <w:tcW w:w="3960" w:type="dxa"/>
          </w:tcPr>
          <w:p w14:paraId="3B3E3625" w14:textId="77777777" w:rsidR="001B4F37" w:rsidRPr="0059630D" w:rsidRDefault="001B4F37" w:rsidP="0059630D"/>
        </w:tc>
        <w:tc>
          <w:tcPr>
            <w:tcW w:w="3960" w:type="dxa"/>
            <w:tcBorders>
              <w:bottom w:val="single" w:sz="4" w:space="0" w:color="B9B9B9" w:themeColor="background2" w:themeShade="BF"/>
            </w:tcBorders>
            <w:tcMar>
              <w:top w:w="432" w:type="dxa"/>
            </w:tcMar>
          </w:tcPr>
          <w:p w14:paraId="5CAFF6B1" w14:textId="77777777" w:rsidR="001B4F37" w:rsidRPr="0059630D" w:rsidRDefault="00367A88" w:rsidP="0059630D">
            <w:pPr>
              <w:pStyle w:val="Heading4"/>
            </w:pPr>
            <w:sdt>
              <w:sdtPr>
                <w:id w:val="-473522750"/>
                <w:placeholder>
                  <w:docPart w:val="DFA59C54143B4132A82DB1EEC3DFF8A4"/>
                </w:placeholder>
                <w:temporary/>
                <w:showingPlcHdr/>
                <w15:appearance w15:val="hidden"/>
              </w:sdtPr>
              <w:sdtEndPr/>
              <w:sdtContent>
                <w:r w:rsidR="001B4F37" w:rsidRPr="0059630D">
                  <w:t>RENE’S 40TH BIRTHDAY!</w:t>
                </w:r>
              </w:sdtContent>
            </w:sdt>
          </w:p>
          <w:p w14:paraId="6597C88E" w14:textId="77777777" w:rsidR="001B4F37" w:rsidRPr="0059630D" w:rsidRDefault="00367A88" w:rsidP="001E0FB1">
            <w:pPr>
              <w:pStyle w:val="Heading5"/>
            </w:pPr>
            <w:sdt>
              <w:sdtPr>
                <w:id w:val="2081949441"/>
                <w:placeholder>
                  <w:docPart w:val="92FD0101CCC347C3ADC524BB4B12095F"/>
                </w:placeholder>
                <w:temporary/>
                <w:showingPlcHdr/>
                <w15:appearance w15:val="hidden"/>
              </w:sdtPr>
              <w:sdtEndPr/>
              <w:sdtContent>
                <w:r w:rsidR="001B4F37" w:rsidRPr="0059630D">
                  <w:t>Date:</w:t>
                </w:r>
              </w:sdtContent>
            </w:sdt>
          </w:p>
        </w:tc>
        <w:tc>
          <w:tcPr>
            <w:tcW w:w="360" w:type="dxa"/>
            <w:tcBorders>
              <w:top w:val="single" w:sz="4" w:space="0" w:color="auto"/>
            </w:tcBorders>
          </w:tcPr>
          <w:p w14:paraId="0AF5CAC7" w14:textId="77777777" w:rsidR="001B4F37" w:rsidRPr="0059630D" w:rsidRDefault="001B4F37" w:rsidP="0059630D"/>
        </w:tc>
        <w:tc>
          <w:tcPr>
            <w:tcW w:w="1440" w:type="dxa"/>
          </w:tcPr>
          <w:p w14:paraId="1270E9F2" w14:textId="77777777" w:rsidR="001B4F37" w:rsidRPr="0059630D" w:rsidRDefault="001B4F37" w:rsidP="0059630D"/>
        </w:tc>
      </w:tr>
      <w:tr w:rsidR="001B4F37" w14:paraId="023E9EFB" w14:textId="77777777" w:rsidTr="001B4F37">
        <w:trPr>
          <w:trHeight w:val="588"/>
        </w:trPr>
        <w:tc>
          <w:tcPr>
            <w:tcW w:w="1439" w:type="dxa"/>
          </w:tcPr>
          <w:p w14:paraId="6E8BF660" w14:textId="77777777" w:rsidR="001B4F37" w:rsidRPr="00743CC4" w:rsidRDefault="001B4F37" w:rsidP="0030224C"/>
        </w:tc>
        <w:tc>
          <w:tcPr>
            <w:tcW w:w="360" w:type="dxa"/>
          </w:tcPr>
          <w:p w14:paraId="0A77C055" w14:textId="77777777" w:rsidR="001B4F37" w:rsidRPr="00743CC4" w:rsidRDefault="001B4F37" w:rsidP="0030224C"/>
        </w:tc>
        <w:tc>
          <w:tcPr>
            <w:tcW w:w="3960" w:type="dxa"/>
          </w:tcPr>
          <w:p w14:paraId="2F1A2F4F" w14:textId="77777777" w:rsidR="001B4F37" w:rsidRPr="00743CC4" w:rsidRDefault="001B4F37" w:rsidP="0030224C"/>
        </w:tc>
        <w:tc>
          <w:tcPr>
            <w:tcW w:w="3960" w:type="dxa"/>
            <w:tcBorders>
              <w:top w:val="single" w:sz="4" w:space="0" w:color="B9B9B9" w:themeColor="background2" w:themeShade="BF"/>
              <w:bottom w:val="single" w:sz="4" w:space="0" w:color="B9B9B9" w:themeColor="background2" w:themeShade="BF"/>
            </w:tcBorders>
          </w:tcPr>
          <w:p w14:paraId="1A95A68B" w14:textId="77777777" w:rsidR="001B4F37" w:rsidRPr="00743CC4" w:rsidRDefault="00367A88" w:rsidP="001E0FB1">
            <w:pPr>
              <w:pStyle w:val="Heading5"/>
            </w:pPr>
            <w:sdt>
              <w:sdtPr>
                <w:id w:val="-86774133"/>
                <w:placeholder>
                  <w:docPart w:val="5EDB83F368184B1EA900941F0C04E145"/>
                </w:placeholder>
                <w:temporary/>
                <w:showingPlcHdr/>
                <w15:appearance w15:val="hidden"/>
              </w:sdtPr>
              <w:sdtEndPr/>
              <w:sdtContent>
                <w:r w:rsidR="001B4F37">
                  <w:t>Time:</w:t>
                </w:r>
              </w:sdtContent>
            </w:sdt>
          </w:p>
        </w:tc>
        <w:tc>
          <w:tcPr>
            <w:tcW w:w="360" w:type="dxa"/>
          </w:tcPr>
          <w:p w14:paraId="7A22E8DA" w14:textId="77777777" w:rsidR="001B4F37" w:rsidRPr="00743CC4" w:rsidRDefault="001B4F37" w:rsidP="0030224C"/>
        </w:tc>
        <w:tc>
          <w:tcPr>
            <w:tcW w:w="1440" w:type="dxa"/>
          </w:tcPr>
          <w:p w14:paraId="284BE28A" w14:textId="77777777" w:rsidR="001B4F37" w:rsidRPr="00743CC4" w:rsidRDefault="001B4F37" w:rsidP="0030224C"/>
        </w:tc>
      </w:tr>
      <w:tr w:rsidR="001B4F37" w14:paraId="4F8B62F8" w14:textId="77777777" w:rsidTr="00345C63">
        <w:trPr>
          <w:trHeight w:val="590"/>
        </w:trPr>
        <w:tc>
          <w:tcPr>
            <w:tcW w:w="1439" w:type="dxa"/>
          </w:tcPr>
          <w:p w14:paraId="3765A44E" w14:textId="77777777" w:rsidR="001B4F37" w:rsidRPr="00743CC4" w:rsidRDefault="001B4F37" w:rsidP="0030224C"/>
        </w:tc>
        <w:tc>
          <w:tcPr>
            <w:tcW w:w="360" w:type="dxa"/>
          </w:tcPr>
          <w:p w14:paraId="515D02C1" w14:textId="77777777" w:rsidR="001B4F37" w:rsidRPr="00743CC4" w:rsidRDefault="001B4F37" w:rsidP="0030224C"/>
        </w:tc>
        <w:tc>
          <w:tcPr>
            <w:tcW w:w="3960" w:type="dxa"/>
          </w:tcPr>
          <w:p w14:paraId="783F7C5A" w14:textId="77777777" w:rsidR="001B4F37" w:rsidRPr="00743CC4" w:rsidRDefault="001B4F37" w:rsidP="0030224C"/>
        </w:tc>
        <w:tc>
          <w:tcPr>
            <w:tcW w:w="3960" w:type="dxa"/>
            <w:tcBorders>
              <w:top w:val="single" w:sz="4" w:space="0" w:color="B9B9B9" w:themeColor="background2" w:themeShade="BF"/>
              <w:bottom w:val="single" w:sz="4" w:space="0" w:color="B9B9B9" w:themeColor="background2" w:themeShade="BF"/>
            </w:tcBorders>
          </w:tcPr>
          <w:p w14:paraId="36928B85" w14:textId="77777777" w:rsidR="001B4F37" w:rsidRPr="00743CC4" w:rsidRDefault="00367A88" w:rsidP="001E0FB1">
            <w:pPr>
              <w:pStyle w:val="Heading5"/>
            </w:pPr>
            <w:sdt>
              <w:sdtPr>
                <w:id w:val="-1195924193"/>
                <w:placeholder>
                  <w:docPart w:val="AEC3A34CE2AE47218887160B05B1FAF8"/>
                </w:placeholder>
                <w:temporary/>
                <w:showingPlcHdr/>
                <w15:appearance w15:val="hidden"/>
              </w:sdtPr>
              <w:sdtEndPr/>
              <w:sdtContent>
                <w:r w:rsidR="001B4F37">
                  <w:t>Location:</w:t>
                </w:r>
              </w:sdtContent>
            </w:sdt>
          </w:p>
        </w:tc>
        <w:tc>
          <w:tcPr>
            <w:tcW w:w="360" w:type="dxa"/>
          </w:tcPr>
          <w:p w14:paraId="2EFF4CDA" w14:textId="77777777" w:rsidR="001B4F37" w:rsidRPr="00743CC4" w:rsidRDefault="001B4F37" w:rsidP="0030224C"/>
        </w:tc>
        <w:tc>
          <w:tcPr>
            <w:tcW w:w="1440" w:type="dxa"/>
          </w:tcPr>
          <w:p w14:paraId="13341161" w14:textId="77777777" w:rsidR="001B4F37" w:rsidRPr="00743CC4" w:rsidRDefault="001B4F37" w:rsidP="0030224C"/>
        </w:tc>
      </w:tr>
      <w:tr w:rsidR="001B4F37" w14:paraId="2CFC8757" w14:textId="77777777" w:rsidTr="00345C63">
        <w:trPr>
          <w:trHeight w:val="2707"/>
        </w:trPr>
        <w:tc>
          <w:tcPr>
            <w:tcW w:w="1439" w:type="dxa"/>
          </w:tcPr>
          <w:p w14:paraId="3160AECB" w14:textId="77777777" w:rsidR="001B4F37" w:rsidRPr="00743CC4" w:rsidRDefault="001B4F37" w:rsidP="0030224C"/>
        </w:tc>
        <w:tc>
          <w:tcPr>
            <w:tcW w:w="360" w:type="dxa"/>
            <w:tcBorders>
              <w:bottom w:val="single" w:sz="4" w:space="0" w:color="auto"/>
            </w:tcBorders>
          </w:tcPr>
          <w:p w14:paraId="651E6E65" w14:textId="77777777" w:rsidR="001B4F37" w:rsidRPr="00743CC4" w:rsidRDefault="001B4F37" w:rsidP="0030224C"/>
        </w:tc>
        <w:tc>
          <w:tcPr>
            <w:tcW w:w="3960" w:type="dxa"/>
          </w:tcPr>
          <w:p w14:paraId="5B7E11ED" w14:textId="77777777" w:rsidR="001B4F37" w:rsidRPr="00743CC4" w:rsidRDefault="001B4F37" w:rsidP="0030224C"/>
        </w:tc>
        <w:tc>
          <w:tcPr>
            <w:tcW w:w="3960" w:type="dxa"/>
            <w:tcBorders>
              <w:top w:val="single" w:sz="4" w:space="0" w:color="B9B9B9" w:themeColor="background2" w:themeShade="BF"/>
            </w:tcBorders>
          </w:tcPr>
          <w:p w14:paraId="0E8286E5" w14:textId="77777777" w:rsidR="001B4F37" w:rsidRPr="00743CC4" w:rsidRDefault="001B4F37" w:rsidP="0030224C"/>
        </w:tc>
        <w:tc>
          <w:tcPr>
            <w:tcW w:w="360" w:type="dxa"/>
            <w:tcBorders>
              <w:bottom w:val="single" w:sz="4" w:space="0" w:color="auto"/>
            </w:tcBorders>
          </w:tcPr>
          <w:p w14:paraId="407DB1D8" w14:textId="77777777" w:rsidR="001B4F37" w:rsidRPr="00743CC4" w:rsidRDefault="001B4F37" w:rsidP="0030224C"/>
        </w:tc>
        <w:tc>
          <w:tcPr>
            <w:tcW w:w="1440" w:type="dxa"/>
          </w:tcPr>
          <w:p w14:paraId="311C7D37" w14:textId="77777777" w:rsidR="001B4F37" w:rsidRPr="00743CC4" w:rsidRDefault="001B4F37" w:rsidP="0030224C"/>
        </w:tc>
      </w:tr>
      <w:tr w:rsidR="001B4F37" w:rsidRPr="00C42121" w14:paraId="03BB50F2" w14:textId="77777777" w:rsidTr="00345C63">
        <w:trPr>
          <w:trHeight w:val="360"/>
        </w:trPr>
        <w:tc>
          <w:tcPr>
            <w:tcW w:w="1439" w:type="dxa"/>
            <w:tcMar>
              <w:top w:w="0" w:type="dxa"/>
            </w:tcMar>
          </w:tcPr>
          <w:p w14:paraId="6EE0DEB5" w14:textId="77777777" w:rsidR="001B4F37" w:rsidRPr="00743CC4" w:rsidRDefault="001B4F37" w:rsidP="001B4F37"/>
        </w:tc>
        <w:tc>
          <w:tcPr>
            <w:tcW w:w="360" w:type="dxa"/>
            <w:tcBorders>
              <w:top w:val="single" w:sz="4" w:space="0" w:color="auto"/>
            </w:tcBorders>
            <w:tcMar>
              <w:top w:w="0" w:type="dxa"/>
            </w:tcMar>
          </w:tcPr>
          <w:p w14:paraId="43CCB83F" w14:textId="77777777" w:rsidR="001B4F37" w:rsidRPr="00743CC4" w:rsidRDefault="001B4F37" w:rsidP="001B4F37"/>
        </w:tc>
        <w:tc>
          <w:tcPr>
            <w:tcW w:w="3960" w:type="dxa"/>
            <w:tcMar>
              <w:top w:w="0" w:type="dxa"/>
            </w:tcMar>
          </w:tcPr>
          <w:p w14:paraId="1FC51158" w14:textId="77777777" w:rsidR="001B4F37" w:rsidRPr="00743CC4" w:rsidRDefault="001B4F37" w:rsidP="001B4F37"/>
        </w:tc>
        <w:tc>
          <w:tcPr>
            <w:tcW w:w="3960" w:type="dxa"/>
            <w:tcMar>
              <w:top w:w="0" w:type="dxa"/>
            </w:tcMar>
          </w:tcPr>
          <w:p w14:paraId="6637293E" w14:textId="77777777" w:rsidR="001B4F37" w:rsidRDefault="001B4F37" w:rsidP="001B4F37"/>
        </w:tc>
        <w:tc>
          <w:tcPr>
            <w:tcW w:w="360" w:type="dxa"/>
            <w:tcBorders>
              <w:top w:val="single" w:sz="4" w:space="0" w:color="auto"/>
            </w:tcBorders>
            <w:tcMar>
              <w:top w:w="0" w:type="dxa"/>
            </w:tcMar>
          </w:tcPr>
          <w:p w14:paraId="6D362C47" w14:textId="77777777" w:rsidR="001B4F37" w:rsidRPr="00743CC4" w:rsidRDefault="001B4F37" w:rsidP="001B4F37"/>
        </w:tc>
        <w:tc>
          <w:tcPr>
            <w:tcW w:w="1440" w:type="dxa"/>
            <w:tcMar>
              <w:top w:w="0" w:type="dxa"/>
            </w:tcMar>
          </w:tcPr>
          <w:p w14:paraId="524D8A31" w14:textId="77777777" w:rsidR="001B4F37" w:rsidRPr="00743CC4" w:rsidRDefault="001B4F37" w:rsidP="001B4F37"/>
        </w:tc>
      </w:tr>
      <w:tr w:rsidR="001B4F37" w:rsidRPr="00C42121" w14:paraId="5BACBE0B" w14:textId="77777777" w:rsidTr="00345C63">
        <w:trPr>
          <w:trHeight w:val="1267"/>
        </w:trPr>
        <w:tc>
          <w:tcPr>
            <w:tcW w:w="1439" w:type="dxa"/>
          </w:tcPr>
          <w:p w14:paraId="441D10E8" w14:textId="77777777" w:rsidR="001B4F37" w:rsidRPr="00743CC4" w:rsidRDefault="001B4F37" w:rsidP="0030224C"/>
        </w:tc>
        <w:tc>
          <w:tcPr>
            <w:tcW w:w="360" w:type="dxa"/>
          </w:tcPr>
          <w:p w14:paraId="2A1E6894" w14:textId="77777777" w:rsidR="001B4F37" w:rsidRPr="00743CC4" w:rsidRDefault="001B4F37" w:rsidP="0030224C"/>
        </w:tc>
        <w:tc>
          <w:tcPr>
            <w:tcW w:w="3960" w:type="dxa"/>
          </w:tcPr>
          <w:p w14:paraId="6B9EB680" w14:textId="77777777" w:rsidR="001B4F37" w:rsidRPr="00743CC4" w:rsidRDefault="001B4F37" w:rsidP="0030224C"/>
        </w:tc>
        <w:tc>
          <w:tcPr>
            <w:tcW w:w="3960" w:type="dxa"/>
            <w:tcBorders>
              <w:bottom w:val="single" w:sz="4" w:space="0" w:color="B9B9B9" w:themeColor="background2" w:themeShade="BF"/>
            </w:tcBorders>
            <w:tcMar>
              <w:top w:w="432" w:type="dxa"/>
            </w:tcMar>
          </w:tcPr>
          <w:p w14:paraId="42CC4A4E" w14:textId="77777777" w:rsidR="001B4F37" w:rsidRPr="00743CC4" w:rsidRDefault="00367A88" w:rsidP="0059630D">
            <w:pPr>
              <w:pStyle w:val="Heading4"/>
            </w:pPr>
            <w:sdt>
              <w:sdtPr>
                <w:id w:val="-439220885"/>
                <w:placeholder>
                  <w:docPart w:val="40EB831EA1554F929C43B7C5FD6E9260"/>
                </w:placeholder>
                <w:temporary/>
                <w:showingPlcHdr/>
                <w15:appearance w15:val="hidden"/>
              </w:sdtPr>
              <w:sdtEndPr/>
              <w:sdtContent>
                <w:r w:rsidR="001B4F37" w:rsidRPr="00743CC4">
                  <w:t>RENE’S 40TH BIRTHDAY!</w:t>
                </w:r>
              </w:sdtContent>
            </w:sdt>
          </w:p>
          <w:p w14:paraId="324B6B47" w14:textId="77777777" w:rsidR="001B4F37" w:rsidRPr="00743CC4" w:rsidRDefault="00367A88" w:rsidP="001E0FB1">
            <w:pPr>
              <w:pStyle w:val="Heading5"/>
            </w:pPr>
            <w:sdt>
              <w:sdtPr>
                <w:id w:val="559755633"/>
                <w:placeholder>
                  <w:docPart w:val="B39819752E78474CB21A8D96AE544553"/>
                </w:placeholder>
                <w:temporary/>
                <w:showingPlcHdr/>
                <w15:appearance w15:val="hidden"/>
              </w:sdtPr>
              <w:sdtEndPr/>
              <w:sdtContent>
                <w:r w:rsidR="001B4F37">
                  <w:t>Date:</w:t>
                </w:r>
              </w:sdtContent>
            </w:sdt>
          </w:p>
        </w:tc>
        <w:tc>
          <w:tcPr>
            <w:tcW w:w="360" w:type="dxa"/>
          </w:tcPr>
          <w:p w14:paraId="125F4D93" w14:textId="77777777" w:rsidR="001B4F37" w:rsidRPr="00743CC4" w:rsidRDefault="001B4F37" w:rsidP="0030224C"/>
        </w:tc>
        <w:tc>
          <w:tcPr>
            <w:tcW w:w="1440" w:type="dxa"/>
          </w:tcPr>
          <w:p w14:paraId="6D2FBE84" w14:textId="77777777" w:rsidR="001B4F37" w:rsidRPr="00743CC4" w:rsidRDefault="001B4F37" w:rsidP="0030224C"/>
        </w:tc>
      </w:tr>
      <w:tr w:rsidR="001B4F37" w14:paraId="24913439" w14:textId="77777777" w:rsidTr="001B4F37">
        <w:trPr>
          <w:trHeight w:val="588"/>
        </w:trPr>
        <w:tc>
          <w:tcPr>
            <w:tcW w:w="1439" w:type="dxa"/>
          </w:tcPr>
          <w:p w14:paraId="0D03A203" w14:textId="77777777" w:rsidR="001B4F37" w:rsidRPr="00743CC4" w:rsidRDefault="001B4F37" w:rsidP="0030224C"/>
        </w:tc>
        <w:tc>
          <w:tcPr>
            <w:tcW w:w="360" w:type="dxa"/>
          </w:tcPr>
          <w:p w14:paraId="5F6B03C9" w14:textId="77777777" w:rsidR="001B4F37" w:rsidRPr="00743CC4" w:rsidRDefault="001B4F37" w:rsidP="0030224C"/>
        </w:tc>
        <w:tc>
          <w:tcPr>
            <w:tcW w:w="3960" w:type="dxa"/>
          </w:tcPr>
          <w:p w14:paraId="277D26CA" w14:textId="77777777" w:rsidR="001B4F37" w:rsidRPr="00743CC4" w:rsidRDefault="001B4F37" w:rsidP="0030224C"/>
        </w:tc>
        <w:tc>
          <w:tcPr>
            <w:tcW w:w="3960" w:type="dxa"/>
            <w:tcBorders>
              <w:top w:val="single" w:sz="4" w:space="0" w:color="B9B9B9" w:themeColor="background2" w:themeShade="BF"/>
              <w:bottom w:val="single" w:sz="4" w:space="0" w:color="B9B9B9" w:themeColor="background2" w:themeShade="BF"/>
            </w:tcBorders>
          </w:tcPr>
          <w:p w14:paraId="0745D506" w14:textId="77777777" w:rsidR="001B4F37" w:rsidRPr="00743CC4" w:rsidRDefault="00367A88" w:rsidP="001E0FB1">
            <w:pPr>
              <w:pStyle w:val="Heading5"/>
            </w:pPr>
            <w:sdt>
              <w:sdtPr>
                <w:id w:val="372501210"/>
                <w:placeholder>
                  <w:docPart w:val="12B7E1AD543E416692810D73423E36E9"/>
                </w:placeholder>
                <w:temporary/>
                <w:showingPlcHdr/>
                <w15:appearance w15:val="hidden"/>
              </w:sdtPr>
              <w:sdtEndPr/>
              <w:sdtContent>
                <w:r w:rsidR="001B4F37">
                  <w:t>Time:</w:t>
                </w:r>
              </w:sdtContent>
            </w:sdt>
          </w:p>
        </w:tc>
        <w:tc>
          <w:tcPr>
            <w:tcW w:w="360" w:type="dxa"/>
          </w:tcPr>
          <w:p w14:paraId="1D09FF27" w14:textId="77777777" w:rsidR="001B4F37" w:rsidRPr="00743CC4" w:rsidRDefault="001B4F37" w:rsidP="0030224C"/>
        </w:tc>
        <w:tc>
          <w:tcPr>
            <w:tcW w:w="1440" w:type="dxa"/>
          </w:tcPr>
          <w:p w14:paraId="238E48F2" w14:textId="77777777" w:rsidR="001B4F37" w:rsidRPr="00743CC4" w:rsidRDefault="001B4F37" w:rsidP="0030224C"/>
        </w:tc>
      </w:tr>
      <w:tr w:rsidR="001B4F37" w14:paraId="622E3C99" w14:textId="77777777" w:rsidTr="001B4F37">
        <w:trPr>
          <w:trHeight w:val="590"/>
        </w:trPr>
        <w:tc>
          <w:tcPr>
            <w:tcW w:w="1439" w:type="dxa"/>
          </w:tcPr>
          <w:p w14:paraId="718D2D0B" w14:textId="77777777" w:rsidR="001B4F37" w:rsidRPr="00743CC4" w:rsidRDefault="001B4F37" w:rsidP="0030224C"/>
        </w:tc>
        <w:tc>
          <w:tcPr>
            <w:tcW w:w="360" w:type="dxa"/>
          </w:tcPr>
          <w:p w14:paraId="500603FE" w14:textId="77777777" w:rsidR="001B4F37" w:rsidRPr="00743CC4" w:rsidRDefault="001B4F37" w:rsidP="0030224C"/>
        </w:tc>
        <w:tc>
          <w:tcPr>
            <w:tcW w:w="3960" w:type="dxa"/>
          </w:tcPr>
          <w:p w14:paraId="11D41100" w14:textId="77777777" w:rsidR="001B4F37" w:rsidRPr="00743CC4" w:rsidRDefault="001B4F37" w:rsidP="0030224C"/>
        </w:tc>
        <w:tc>
          <w:tcPr>
            <w:tcW w:w="3960" w:type="dxa"/>
            <w:tcBorders>
              <w:top w:val="single" w:sz="4" w:space="0" w:color="B9B9B9" w:themeColor="background2" w:themeShade="BF"/>
              <w:bottom w:val="single" w:sz="4" w:space="0" w:color="B9B9B9" w:themeColor="background2" w:themeShade="BF"/>
            </w:tcBorders>
          </w:tcPr>
          <w:p w14:paraId="0F9CEBCB" w14:textId="77777777" w:rsidR="001B4F37" w:rsidRPr="00743CC4" w:rsidRDefault="00367A88" w:rsidP="001E0FB1">
            <w:pPr>
              <w:pStyle w:val="Heading5"/>
            </w:pPr>
            <w:sdt>
              <w:sdtPr>
                <w:id w:val="272066562"/>
                <w:placeholder>
                  <w:docPart w:val="37EDA83EF5E04DD5984E82B2044DAFB5"/>
                </w:placeholder>
                <w:temporary/>
                <w:showingPlcHdr/>
                <w15:appearance w15:val="hidden"/>
              </w:sdtPr>
              <w:sdtEndPr/>
              <w:sdtContent>
                <w:r w:rsidR="001B4F37">
                  <w:t>Location:</w:t>
                </w:r>
              </w:sdtContent>
            </w:sdt>
          </w:p>
        </w:tc>
        <w:tc>
          <w:tcPr>
            <w:tcW w:w="360" w:type="dxa"/>
          </w:tcPr>
          <w:p w14:paraId="120E8678" w14:textId="77777777" w:rsidR="001B4F37" w:rsidRPr="00743CC4" w:rsidRDefault="001B4F37" w:rsidP="0030224C"/>
        </w:tc>
        <w:tc>
          <w:tcPr>
            <w:tcW w:w="1440" w:type="dxa"/>
          </w:tcPr>
          <w:p w14:paraId="52495427" w14:textId="77777777" w:rsidR="001B4F37" w:rsidRPr="00743CC4" w:rsidRDefault="001B4F37" w:rsidP="0030224C"/>
        </w:tc>
      </w:tr>
      <w:tr w:rsidR="001B4F37" w:rsidRPr="00036A3C" w14:paraId="4AC8AACD" w14:textId="77777777" w:rsidTr="00345C63">
        <w:trPr>
          <w:trHeight w:val="2520"/>
        </w:trPr>
        <w:tc>
          <w:tcPr>
            <w:tcW w:w="1439" w:type="dxa"/>
            <w:tcMar>
              <w:top w:w="0" w:type="dxa"/>
            </w:tcMar>
          </w:tcPr>
          <w:p w14:paraId="22D7B105" w14:textId="77777777" w:rsidR="001B4F37" w:rsidRPr="00036A3C" w:rsidRDefault="001B4F37" w:rsidP="0030224C"/>
        </w:tc>
        <w:tc>
          <w:tcPr>
            <w:tcW w:w="360" w:type="dxa"/>
            <w:tcBorders>
              <w:bottom w:val="single" w:sz="4" w:space="0" w:color="auto"/>
            </w:tcBorders>
            <w:tcMar>
              <w:top w:w="0" w:type="dxa"/>
            </w:tcMar>
          </w:tcPr>
          <w:p w14:paraId="47AED4D3" w14:textId="77777777" w:rsidR="001B4F37" w:rsidRPr="00036A3C" w:rsidRDefault="001B4F37" w:rsidP="0030224C"/>
        </w:tc>
        <w:tc>
          <w:tcPr>
            <w:tcW w:w="3960" w:type="dxa"/>
            <w:tcMar>
              <w:top w:w="0" w:type="dxa"/>
            </w:tcMar>
          </w:tcPr>
          <w:p w14:paraId="19276B7C" w14:textId="77777777" w:rsidR="001B4F37" w:rsidRPr="00036A3C" w:rsidRDefault="001B4F37" w:rsidP="0030224C"/>
        </w:tc>
        <w:tc>
          <w:tcPr>
            <w:tcW w:w="3960" w:type="dxa"/>
            <w:tcBorders>
              <w:top w:val="single" w:sz="4" w:space="0" w:color="B9B9B9" w:themeColor="background2" w:themeShade="BF"/>
              <w:bottom w:val="single" w:sz="4" w:space="0" w:color="B9B9B9" w:themeColor="background2" w:themeShade="BF"/>
            </w:tcBorders>
            <w:tcMar>
              <w:top w:w="0" w:type="dxa"/>
            </w:tcMar>
          </w:tcPr>
          <w:p w14:paraId="18533CCE" w14:textId="77777777" w:rsidR="001B4F37" w:rsidRPr="00036A3C" w:rsidRDefault="001B4F37" w:rsidP="0030224C"/>
        </w:tc>
        <w:tc>
          <w:tcPr>
            <w:tcW w:w="360" w:type="dxa"/>
            <w:tcBorders>
              <w:bottom w:val="single" w:sz="4" w:space="0" w:color="auto"/>
            </w:tcBorders>
            <w:tcMar>
              <w:top w:w="0" w:type="dxa"/>
            </w:tcMar>
          </w:tcPr>
          <w:p w14:paraId="4C506C9F" w14:textId="77777777" w:rsidR="001B4F37" w:rsidRPr="00036A3C" w:rsidRDefault="001B4F37" w:rsidP="0030224C"/>
        </w:tc>
        <w:tc>
          <w:tcPr>
            <w:tcW w:w="1440" w:type="dxa"/>
            <w:tcMar>
              <w:top w:w="0" w:type="dxa"/>
            </w:tcMar>
          </w:tcPr>
          <w:p w14:paraId="4463FC08" w14:textId="77777777" w:rsidR="001B4F37" w:rsidRPr="00036A3C" w:rsidRDefault="001B4F37" w:rsidP="0030224C"/>
        </w:tc>
      </w:tr>
      <w:tr w:rsidR="00345C63" w:rsidRPr="00036A3C" w14:paraId="03C97EEF" w14:textId="77777777" w:rsidTr="00345C63">
        <w:trPr>
          <w:trHeight w:val="360"/>
        </w:trPr>
        <w:tc>
          <w:tcPr>
            <w:tcW w:w="1439" w:type="dxa"/>
            <w:tcMar>
              <w:top w:w="0" w:type="dxa"/>
            </w:tcMar>
          </w:tcPr>
          <w:p w14:paraId="0F4D69E5" w14:textId="77777777" w:rsidR="00345C63" w:rsidRPr="00036A3C" w:rsidRDefault="00345C63" w:rsidP="0030224C"/>
        </w:tc>
        <w:tc>
          <w:tcPr>
            <w:tcW w:w="360" w:type="dxa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</w:tcMar>
          </w:tcPr>
          <w:p w14:paraId="27E42D7E" w14:textId="77777777" w:rsidR="00345C63" w:rsidRPr="00036A3C" w:rsidRDefault="00345C63" w:rsidP="0030224C"/>
        </w:tc>
        <w:tc>
          <w:tcPr>
            <w:tcW w:w="3960" w:type="dxa"/>
            <w:tcBorders>
              <w:left w:val="single" w:sz="4" w:space="0" w:color="auto"/>
            </w:tcBorders>
            <w:tcMar>
              <w:top w:w="0" w:type="dxa"/>
            </w:tcMar>
          </w:tcPr>
          <w:p w14:paraId="77B1F032" w14:textId="77777777" w:rsidR="00345C63" w:rsidRPr="00036A3C" w:rsidRDefault="00345C63" w:rsidP="0030224C"/>
        </w:tc>
        <w:tc>
          <w:tcPr>
            <w:tcW w:w="3960" w:type="dxa"/>
            <w:tcBorders>
              <w:top w:val="single" w:sz="4" w:space="0" w:color="B9B9B9" w:themeColor="background2" w:themeShade="BF"/>
              <w:right w:val="single" w:sz="4" w:space="0" w:color="auto"/>
            </w:tcBorders>
            <w:tcMar>
              <w:top w:w="0" w:type="dxa"/>
            </w:tcMar>
          </w:tcPr>
          <w:p w14:paraId="00589B90" w14:textId="77777777" w:rsidR="00345C63" w:rsidRPr="00036A3C" w:rsidRDefault="00345C63" w:rsidP="0030224C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</w:tcMar>
          </w:tcPr>
          <w:p w14:paraId="62549E48" w14:textId="77777777" w:rsidR="00345C63" w:rsidRPr="00036A3C" w:rsidRDefault="00345C63" w:rsidP="0030224C"/>
        </w:tc>
        <w:tc>
          <w:tcPr>
            <w:tcW w:w="1440" w:type="dxa"/>
            <w:tcMar>
              <w:top w:w="0" w:type="dxa"/>
            </w:tcMar>
          </w:tcPr>
          <w:p w14:paraId="6349081F" w14:textId="77777777" w:rsidR="00345C63" w:rsidRPr="00036A3C" w:rsidRDefault="00345C63" w:rsidP="0030224C"/>
        </w:tc>
      </w:tr>
    </w:tbl>
    <w:p w14:paraId="641738FD" w14:textId="77777777" w:rsidR="00DE1DFD" w:rsidRDefault="00DE1DFD"/>
    <w:p w14:paraId="69F23B84" w14:textId="77777777" w:rsidR="00466E67" w:rsidRDefault="00466E67">
      <w:pPr>
        <w:sectPr w:rsidR="00466E67" w:rsidSect="001F35A4">
          <w:pgSz w:w="12240" w:h="15840" w:code="1"/>
          <w:pgMar w:top="360" w:right="360" w:bottom="360" w:left="360" w:header="706" w:footer="706" w:gutter="0"/>
          <w:cols w:space="708"/>
          <w:docGrid w:linePitch="360"/>
        </w:sectPr>
      </w:pPr>
    </w:p>
    <w:p w14:paraId="0CE22F97" w14:textId="77777777" w:rsidR="002F6C5D" w:rsidRDefault="00470B35">
      <w:r>
        <w:rPr>
          <w:noProof/>
        </w:rPr>
        <w:lastRenderedPageBreak/>
        <w:drawing>
          <wp:anchor distT="0" distB="0" distL="114300" distR="114300" simplePos="0" relativeHeight="251658244" behindDoc="1" locked="1" layoutInCell="1" allowOverlap="1" wp14:anchorId="05474B0D" wp14:editId="1B16D4C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231F">
        <w:t>`</w:t>
      </w:r>
    </w:p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"/>
        <w:gridCol w:w="360"/>
        <w:gridCol w:w="6120"/>
        <w:gridCol w:w="6120"/>
        <w:gridCol w:w="360"/>
        <w:gridCol w:w="1080"/>
      </w:tblGrid>
      <w:tr w:rsidR="002B4A6D" w:rsidRPr="00DE15C6" w14:paraId="1654D275" w14:textId="77777777" w:rsidTr="00A47051">
        <w:trPr>
          <w:trHeight w:val="1224"/>
        </w:trPr>
        <w:tc>
          <w:tcPr>
            <w:tcW w:w="1080" w:type="dxa"/>
          </w:tcPr>
          <w:p w14:paraId="5C487843" w14:textId="77777777" w:rsidR="002B4A6D" w:rsidRPr="00DE15C6" w:rsidRDefault="002B4A6D" w:rsidP="00DE15C6"/>
        </w:tc>
        <w:tc>
          <w:tcPr>
            <w:tcW w:w="360" w:type="dxa"/>
            <w:vAlign w:val="bottom"/>
          </w:tcPr>
          <w:p w14:paraId="633A9C52" w14:textId="77777777" w:rsidR="002B4A6D" w:rsidRPr="00DE15C6" w:rsidRDefault="002B4A6D" w:rsidP="00DE15C6"/>
        </w:tc>
        <w:tc>
          <w:tcPr>
            <w:tcW w:w="6120" w:type="dxa"/>
            <w:vAlign w:val="bottom"/>
          </w:tcPr>
          <w:p w14:paraId="5A8BEAE7" w14:textId="77777777" w:rsidR="002B4A6D" w:rsidRPr="00DE15C6" w:rsidRDefault="002B4A6D" w:rsidP="00DE15C6"/>
        </w:tc>
        <w:tc>
          <w:tcPr>
            <w:tcW w:w="6120" w:type="dxa"/>
          </w:tcPr>
          <w:p w14:paraId="44BF7616" w14:textId="77777777" w:rsidR="002B4A6D" w:rsidRPr="00DE15C6" w:rsidRDefault="002B4A6D" w:rsidP="00DE15C6"/>
        </w:tc>
        <w:tc>
          <w:tcPr>
            <w:tcW w:w="360" w:type="dxa"/>
            <w:vAlign w:val="bottom"/>
          </w:tcPr>
          <w:p w14:paraId="0021FF7D" w14:textId="77777777" w:rsidR="002B4A6D" w:rsidRPr="00DE15C6" w:rsidRDefault="002B4A6D" w:rsidP="00DE15C6"/>
        </w:tc>
        <w:tc>
          <w:tcPr>
            <w:tcW w:w="1080" w:type="dxa"/>
          </w:tcPr>
          <w:p w14:paraId="33531B8E" w14:textId="77777777" w:rsidR="002B4A6D" w:rsidRPr="00DE15C6" w:rsidRDefault="002B4A6D" w:rsidP="00DE15C6"/>
        </w:tc>
      </w:tr>
      <w:tr w:rsidR="002B4A6D" w:rsidRPr="00DE15C6" w14:paraId="05F1DFA8" w14:textId="77777777" w:rsidTr="008C231F">
        <w:trPr>
          <w:trHeight w:val="360"/>
        </w:trPr>
        <w:tc>
          <w:tcPr>
            <w:tcW w:w="1080" w:type="dxa"/>
          </w:tcPr>
          <w:p w14:paraId="4F1A9963" w14:textId="77777777" w:rsidR="002B4A6D" w:rsidRPr="00DE15C6" w:rsidRDefault="002B4A6D" w:rsidP="00DE15C6"/>
        </w:tc>
        <w:tc>
          <w:tcPr>
            <w:tcW w:w="36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14:paraId="4A7B3E5C" w14:textId="77777777" w:rsidR="002B4A6D" w:rsidRPr="00DE15C6" w:rsidRDefault="002B4A6D" w:rsidP="00DE15C6"/>
        </w:tc>
        <w:tc>
          <w:tcPr>
            <w:tcW w:w="6120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5142FA0" w14:textId="77777777" w:rsidR="002B4A6D" w:rsidRPr="00DE15C6" w:rsidRDefault="002B4A6D" w:rsidP="00DE15C6"/>
        </w:tc>
        <w:tc>
          <w:tcPr>
            <w:tcW w:w="6120" w:type="dxa"/>
            <w:tcBorders>
              <w:left w:val="single" w:sz="4" w:space="0" w:color="auto"/>
              <w:right w:val="single" w:sz="4" w:space="0" w:color="auto"/>
            </w:tcBorders>
          </w:tcPr>
          <w:p w14:paraId="22741605" w14:textId="77777777" w:rsidR="002B4A6D" w:rsidRPr="00DE15C6" w:rsidRDefault="002B4A6D" w:rsidP="00DE15C6"/>
        </w:tc>
        <w:tc>
          <w:tcPr>
            <w:tcW w:w="360" w:type="dxa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5A7D9242" w14:textId="77777777" w:rsidR="002B4A6D" w:rsidRPr="00DE15C6" w:rsidRDefault="002B4A6D" w:rsidP="00DE15C6"/>
        </w:tc>
        <w:tc>
          <w:tcPr>
            <w:tcW w:w="1080" w:type="dxa"/>
          </w:tcPr>
          <w:p w14:paraId="1E60E304" w14:textId="77777777" w:rsidR="002B4A6D" w:rsidRPr="00DE15C6" w:rsidRDefault="002B4A6D" w:rsidP="00DE15C6"/>
        </w:tc>
      </w:tr>
      <w:tr w:rsidR="002B4A6D" w:rsidRPr="00DE15C6" w14:paraId="03E39F7B" w14:textId="77777777" w:rsidTr="008C231F">
        <w:trPr>
          <w:trHeight w:val="3960"/>
        </w:trPr>
        <w:tc>
          <w:tcPr>
            <w:tcW w:w="1080" w:type="dxa"/>
          </w:tcPr>
          <w:p w14:paraId="2B1DE349" w14:textId="77777777" w:rsidR="002B4A6D" w:rsidRPr="00DE15C6" w:rsidRDefault="002B4A6D" w:rsidP="00DE15C6"/>
        </w:tc>
        <w:tc>
          <w:tcPr>
            <w:tcW w:w="360" w:type="dxa"/>
            <w:tcBorders>
              <w:top w:val="single" w:sz="4" w:space="0" w:color="auto"/>
            </w:tcBorders>
            <w:vAlign w:val="bottom"/>
          </w:tcPr>
          <w:p w14:paraId="34A5244A" w14:textId="77777777" w:rsidR="002B4A6D" w:rsidRPr="00DE15C6" w:rsidRDefault="002B4A6D" w:rsidP="00DE15C6"/>
        </w:tc>
        <w:tc>
          <w:tcPr>
            <w:tcW w:w="6120" w:type="dxa"/>
            <w:vAlign w:val="bottom"/>
          </w:tcPr>
          <w:p w14:paraId="3E6DEA46" w14:textId="77777777" w:rsidR="002B4A6D" w:rsidRPr="00DE15C6" w:rsidRDefault="002B4A6D" w:rsidP="00DE15C6"/>
        </w:tc>
        <w:tc>
          <w:tcPr>
            <w:tcW w:w="6120" w:type="dxa"/>
          </w:tcPr>
          <w:p w14:paraId="19C14C89" w14:textId="77777777" w:rsidR="002B4A6D" w:rsidRPr="00DE15C6" w:rsidRDefault="002B4A6D" w:rsidP="00DE15C6"/>
        </w:tc>
        <w:tc>
          <w:tcPr>
            <w:tcW w:w="360" w:type="dxa"/>
            <w:tcBorders>
              <w:top w:val="single" w:sz="4" w:space="0" w:color="auto"/>
            </w:tcBorders>
            <w:vAlign w:val="bottom"/>
          </w:tcPr>
          <w:p w14:paraId="27A1D3BA" w14:textId="77777777" w:rsidR="002B4A6D" w:rsidRPr="00DE15C6" w:rsidRDefault="002B4A6D" w:rsidP="00DE15C6"/>
        </w:tc>
        <w:tc>
          <w:tcPr>
            <w:tcW w:w="1080" w:type="dxa"/>
          </w:tcPr>
          <w:p w14:paraId="064443A4" w14:textId="77777777" w:rsidR="002B4A6D" w:rsidRPr="00DE15C6" w:rsidRDefault="002B4A6D" w:rsidP="00DE15C6"/>
        </w:tc>
      </w:tr>
      <w:tr w:rsidR="002B4A6D" w:rsidRPr="00DE15C6" w14:paraId="408F2C0A" w14:textId="77777777" w:rsidTr="008C231F">
        <w:trPr>
          <w:trHeight w:val="3384"/>
        </w:trPr>
        <w:tc>
          <w:tcPr>
            <w:tcW w:w="1080" w:type="dxa"/>
          </w:tcPr>
          <w:p w14:paraId="4E69EE4D" w14:textId="77777777" w:rsidR="002B4A6D" w:rsidRPr="00DE15C6" w:rsidRDefault="002B4A6D" w:rsidP="00DE15C6"/>
        </w:tc>
        <w:tc>
          <w:tcPr>
            <w:tcW w:w="360" w:type="dxa"/>
            <w:vAlign w:val="bottom"/>
          </w:tcPr>
          <w:p w14:paraId="50E7D7CA" w14:textId="77777777" w:rsidR="002B4A6D" w:rsidRPr="00DE15C6" w:rsidRDefault="002B4A6D" w:rsidP="00DE15C6"/>
        </w:tc>
        <w:tc>
          <w:tcPr>
            <w:tcW w:w="6120" w:type="dxa"/>
            <w:vAlign w:val="bottom"/>
          </w:tcPr>
          <w:p w14:paraId="694E35B9" w14:textId="77777777" w:rsidR="002B4A6D" w:rsidRPr="00DE15C6" w:rsidRDefault="002B4A6D" w:rsidP="00DE15C6"/>
        </w:tc>
        <w:tc>
          <w:tcPr>
            <w:tcW w:w="6120" w:type="dxa"/>
          </w:tcPr>
          <w:p w14:paraId="786FF623" w14:textId="77777777" w:rsidR="002B4A6D" w:rsidRPr="00DE15C6" w:rsidRDefault="002B4A6D" w:rsidP="00DE15C6"/>
        </w:tc>
        <w:tc>
          <w:tcPr>
            <w:tcW w:w="360" w:type="dxa"/>
            <w:vAlign w:val="bottom"/>
          </w:tcPr>
          <w:p w14:paraId="7A42872F" w14:textId="77777777" w:rsidR="002B4A6D" w:rsidRPr="00DE15C6" w:rsidRDefault="002B4A6D" w:rsidP="00DE15C6"/>
        </w:tc>
        <w:tc>
          <w:tcPr>
            <w:tcW w:w="1080" w:type="dxa"/>
          </w:tcPr>
          <w:p w14:paraId="65491A9F" w14:textId="77777777" w:rsidR="002B4A6D" w:rsidRPr="00DE15C6" w:rsidRDefault="002B4A6D" w:rsidP="00DE15C6"/>
        </w:tc>
      </w:tr>
      <w:tr w:rsidR="002B4A6D" w:rsidRPr="00FE1301" w14:paraId="73986C45" w14:textId="77777777" w:rsidTr="002B4A6D">
        <w:trPr>
          <w:trHeight w:val="1152"/>
        </w:trPr>
        <w:tc>
          <w:tcPr>
            <w:tcW w:w="1080" w:type="dxa"/>
          </w:tcPr>
          <w:p w14:paraId="4F995326" w14:textId="77777777" w:rsidR="002B4A6D" w:rsidRPr="005635A4" w:rsidRDefault="002B4A6D" w:rsidP="00D534A0"/>
        </w:tc>
        <w:tc>
          <w:tcPr>
            <w:tcW w:w="360" w:type="dxa"/>
            <w:tcBorders>
              <w:bottom w:val="single" w:sz="4" w:space="0" w:color="auto"/>
            </w:tcBorders>
            <w:vAlign w:val="bottom"/>
          </w:tcPr>
          <w:p w14:paraId="4817B8A3" w14:textId="77777777" w:rsidR="002B4A6D" w:rsidRPr="005635A4" w:rsidRDefault="002B4A6D" w:rsidP="00D534A0"/>
        </w:tc>
        <w:tc>
          <w:tcPr>
            <w:tcW w:w="6120" w:type="dxa"/>
            <w:shd w:val="clear" w:color="auto" w:fill="auto"/>
            <w:vAlign w:val="center"/>
          </w:tcPr>
          <w:p w14:paraId="51132B44" w14:textId="77777777" w:rsidR="002B4A6D" w:rsidRPr="00FE1301" w:rsidRDefault="00367A88" w:rsidP="00D534A0">
            <w:pPr>
              <w:pStyle w:val="Heading6"/>
            </w:pPr>
            <w:sdt>
              <w:sdtPr>
                <w:id w:val="1622340336"/>
                <w:placeholder>
                  <w:docPart w:val="3A09A2AC64B143A182D4904B4A67CEAB"/>
                </w:placeholder>
                <w:temporary/>
                <w:showingPlcHdr/>
                <w15:appearance w15:val="hidden"/>
              </w:sdtPr>
              <w:sdtEndPr/>
              <w:sdtContent>
                <w:r w:rsidR="002B4A6D" w:rsidRPr="00FE1301">
                  <w:t>Let’s celebrate</w:t>
                </w:r>
              </w:sdtContent>
            </w:sdt>
          </w:p>
        </w:tc>
        <w:tc>
          <w:tcPr>
            <w:tcW w:w="6120" w:type="dxa"/>
            <w:vAlign w:val="center"/>
          </w:tcPr>
          <w:p w14:paraId="676FB8AD" w14:textId="77777777" w:rsidR="002B4A6D" w:rsidRPr="005635A4" w:rsidRDefault="00367A88" w:rsidP="00D534A0">
            <w:pPr>
              <w:pStyle w:val="Heading6"/>
            </w:pPr>
            <w:sdt>
              <w:sdtPr>
                <w:id w:val="1480652881"/>
                <w:placeholder>
                  <w:docPart w:val="897472E104694EA2B513872C1C0020CB"/>
                </w:placeholder>
                <w:temporary/>
                <w:showingPlcHdr/>
                <w15:appearance w15:val="hidden"/>
              </w:sdtPr>
              <w:sdtEndPr/>
              <w:sdtContent>
                <w:r w:rsidR="002B4A6D" w:rsidRPr="00FE1301">
                  <w:t>Let’s celebrate</w:t>
                </w:r>
              </w:sdtContent>
            </w:sdt>
          </w:p>
        </w:tc>
        <w:tc>
          <w:tcPr>
            <w:tcW w:w="360" w:type="dxa"/>
            <w:tcBorders>
              <w:bottom w:val="single" w:sz="4" w:space="0" w:color="auto"/>
            </w:tcBorders>
            <w:vAlign w:val="bottom"/>
          </w:tcPr>
          <w:p w14:paraId="440CB10B" w14:textId="77777777" w:rsidR="002B4A6D" w:rsidRPr="005635A4" w:rsidRDefault="002B4A6D" w:rsidP="00D534A0"/>
        </w:tc>
        <w:tc>
          <w:tcPr>
            <w:tcW w:w="1080" w:type="dxa"/>
          </w:tcPr>
          <w:p w14:paraId="35F0D7ED" w14:textId="77777777" w:rsidR="002B4A6D" w:rsidRPr="005635A4" w:rsidRDefault="002B4A6D" w:rsidP="00D534A0"/>
        </w:tc>
      </w:tr>
      <w:tr w:rsidR="002B4A6D" w:rsidRPr="00FE1301" w14:paraId="741A8DC1" w14:textId="77777777" w:rsidTr="002B4A6D">
        <w:trPr>
          <w:trHeight w:val="360"/>
        </w:trPr>
        <w:tc>
          <w:tcPr>
            <w:tcW w:w="1080" w:type="dxa"/>
          </w:tcPr>
          <w:p w14:paraId="397E96B7" w14:textId="77777777" w:rsidR="002B4A6D" w:rsidRPr="005635A4" w:rsidRDefault="002B4A6D" w:rsidP="00D534A0"/>
        </w:tc>
        <w:tc>
          <w:tcPr>
            <w:tcW w:w="360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14:paraId="4868C9DD" w14:textId="77777777" w:rsidR="002B4A6D" w:rsidRPr="005635A4" w:rsidRDefault="002B4A6D" w:rsidP="00D534A0"/>
        </w:tc>
        <w:tc>
          <w:tcPr>
            <w:tcW w:w="612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505E3" w14:textId="77777777" w:rsidR="002B4A6D" w:rsidRDefault="002B4A6D" w:rsidP="002B4A6D"/>
        </w:tc>
        <w:tc>
          <w:tcPr>
            <w:tcW w:w="61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8FD72A" w14:textId="77777777" w:rsidR="002B4A6D" w:rsidRDefault="002B4A6D" w:rsidP="002B4A6D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353E5048" w14:textId="77777777" w:rsidR="002B4A6D" w:rsidRPr="005635A4" w:rsidRDefault="002B4A6D" w:rsidP="00D534A0"/>
        </w:tc>
        <w:tc>
          <w:tcPr>
            <w:tcW w:w="1080" w:type="dxa"/>
          </w:tcPr>
          <w:p w14:paraId="329AB4E5" w14:textId="77777777" w:rsidR="002B4A6D" w:rsidRPr="005635A4" w:rsidRDefault="002B4A6D" w:rsidP="00D534A0"/>
        </w:tc>
      </w:tr>
    </w:tbl>
    <w:p w14:paraId="39BD19C7" w14:textId="77777777" w:rsidR="00203236" w:rsidRDefault="00203236"/>
    <w:p w14:paraId="2692BA17" w14:textId="77777777" w:rsidR="00466E67" w:rsidRDefault="00466E67">
      <w:pPr>
        <w:sectPr w:rsidR="00466E67" w:rsidSect="005F61F3">
          <w:pgSz w:w="15840" w:h="12240" w:orient="landscape" w:code="1"/>
          <w:pgMar w:top="360" w:right="360" w:bottom="360" w:left="360" w:header="706" w:footer="706" w:gutter="0"/>
          <w:cols w:space="708"/>
          <w:docGrid w:linePitch="360"/>
        </w:sectPr>
      </w:pPr>
    </w:p>
    <w:p w14:paraId="65F9D32E" w14:textId="77777777" w:rsidR="005F61F3" w:rsidRDefault="00203236">
      <w:r>
        <w:rPr>
          <w:noProof/>
        </w:rPr>
        <w:lastRenderedPageBreak/>
        <w:drawing>
          <wp:anchor distT="0" distB="0" distL="114300" distR="114300" simplePos="0" relativeHeight="251658245" behindDoc="1" locked="1" layoutInCell="1" allowOverlap="1" wp14:anchorId="55EE2385" wp14:editId="2BD592D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400" cy="7772400"/>
            <wp:effectExtent l="0" t="0" r="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1" w:type="pct"/>
        <w:tblLayout w:type="fixed"/>
        <w:tblCellMar>
          <w:top w:w="170" w:type="dxa"/>
          <w:left w:w="170" w:type="dxa"/>
          <w:right w:w="170" w:type="dxa"/>
        </w:tblCellMar>
        <w:tblLook w:val="0600" w:firstRow="0" w:lastRow="0" w:firstColumn="0" w:lastColumn="0" w:noHBand="1" w:noVBand="1"/>
        <w:tblCaption w:val="Layout table"/>
      </w:tblPr>
      <w:tblGrid>
        <w:gridCol w:w="1083"/>
        <w:gridCol w:w="360"/>
        <w:gridCol w:w="360"/>
        <w:gridCol w:w="5400"/>
        <w:gridCol w:w="360"/>
        <w:gridCol w:w="360"/>
        <w:gridCol w:w="5400"/>
        <w:gridCol w:w="360"/>
        <w:gridCol w:w="360"/>
        <w:gridCol w:w="1080"/>
      </w:tblGrid>
      <w:tr w:rsidR="00A47051" w:rsidRPr="0059630D" w14:paraId="41BC14F0" w14:textId="77777777" w:rsidTr="00A47051">
        <w:trPr>
          <w:trHeight w:val="1224"/>
        </w:trPr>
        <w:tc>
          <w:tcPr>
            <w:tcW w:w="1083" w:type="dxa"/>
            <w:tcMar>
              <w:top w:w="0" w:type="dxa"/>
            </w:tcMar>
          </w:tcPr>
          <w:p w14:paraId="3C2768D9" w14:textId="77777777" w:rsidR="00A47051" w:rsidRPr="0059630D" w:rsidRDefault="00A47051" w:rsidP="00A47051"/>
        </w:tc>
        <w:tc>
          <w:tcPr>
            <w:tcW w:w="360" w:type="dxa"/>
            <w:tcMar>
              <w:top w:w="0" w:type="dxa"/>
            </w:tcMar>
          </w:tcPr>
          <w:p w14:paraId="4EEE1E34" w14:textId="77777777" w:rsidR="00A47051" w:rsidRPr="0059630D" w:rsidRDefault="00A47051" w:rsidP="00A47051"/>
        </w:tc>
        <w:tc>
          <w:tcPr>
            <w:tcW w:w="360" w:type="dxa"/>
            <w:tcMar>
              <w:top w:w="0" w:type="dxa"/>
            </w:tcMar>
          </w:tcPr>
          <w:p w14:paraId="200994C6" w14:textId="77777777" w:rsidR="00A47051" w:rsidRDefault="00A47051" w:rsidP="00A47051"/>
        </w:tc>
        <w:tc>
          <w:tcPr>
            <w:tcW w:w="5400" w:type="dxa"/>
            <w:tcMar>
              <w:top w:w="0" w:type="dxa"/>
            </w:tcMar>
          </w:tcPr>
          <w:p w14:paraId="2A9D2847" w14:textId="77777777" w:rsidR="00A47051" w:rsidRDefault="00A47051" w:rsidP="00A47051"/>
        </w:tc>
        <w:tc>
          <w:tcPr>
            <w:tcW w:w="360" w:type="dxa"/>
            <w:tcMar>
              <w:top w:w="0" w:type="dxa"/>
            </w:tcMar>
          </w:tcPr>
          <w:p w14:paraId="6A1EF60B" w14:textId="77777777" w:rsidR="00A47051" w:rsidRPr="00B05393" w:rsidRDefault="00A47051" w:rsidP="00A47051"/>
        </w:tc>
        <w:tc>
          <w:tcPr>
            <w:tcW w:w="360" w:type="dxa"/>
            <w:tcMar>
              <w:top w:w="0" w:type="dxa"/>
            </w:tcMar>
          </w:tcPr>
          <w:p w14:paraId="40D2046C" w14:textId="77777777" w:rsidR="00A47051" w:rsidRDefault="00A47051" w:rsidP="00A47051"/>
        </w:tc>
        <w:tc>
          <w:tcPr>
            <w:tcW w:w="5400" w:type="dxa"/>
            <w:tcMar>
              <w:top w:w="0" w:type="dxa"/>
            </w:tcMar>
          </w:tcPr>
          <w:p w14:paraId="540089CF" w14:textId="77777777" w:rsidR="00A47051" w:rsidRDefault="00A47051" w:rsidP="00A47051"/>
        </w:tc>
        <w:tc>
          <w:tcPr>
            <w:tcW w:w="360" w:type="dxa"/>
            <w:tcMar>
              <w:top w:w="0" w:type="dxa"/>
            </w:tcMar>
          </w:tcPr>
          <w:p w14:paraId="33B3BD97" w14:textId="77777777" w:rsidR="00A47051" w:rsidRPr="0059630D" w:rsidRDefault="00A47051" w:rsidP="00A47051"/>
        </w:tc>
        <w:tc>
          <w:tcPr>
            <w:tcW w:w="360" w:type="dxa"/>
            <w:tcMar>
              <w:top w:w="0" w:type="dxa"/>
            </w:tcMar>
          </w:tcPr>
          <w:p w14:paraId="117D1935" w14:textId="77777777" w:rsidR="00A47051" w:rsidRPr="0059630D" w:rsidRDefault="00A47051" w:rsidP="00A47051"/>
        </w:tc>
        <w:tc>
          <w:tcPr>
            <w:tcW w:w="1080" w:type="dxa"/>
            <w:tcMar>
              <w:top w:w="0" w:type="dxa"/>
            </w:tcMar>
          </w:tcPr>
          <w:p w14:paraId="073CC772" w14:textId="77777777" w:rsidR="00A47051" w:rsidRPr="0059630D" w:rsidRDefault="00A47051" w:rsidP="00A47051"/>
        </w:tc>
      </w:tr>
      <w:tr w:rsidR="00A47051" w:rsidRPr="0059630D" w14:paraId="748B51D1" w14:textId="77777777" w:rsidTr="008C231F">
        <w:trPr>
          <w:trHeight w:val="360"/>
        </w:trPr>
        <w:tc>
          <w:tcPr>
            <w:tcW w:w="1083" w:type="dxa"/>
            <w:tcMar>
              <w:top w:w="0" w:type="dxa"/>
            </w:tcMar>
          </w:tcPr>
          <w:p w14:paraId="677C21B0" w14:textId="77777777" w:rsidR="00A47051" w:rsidRPr="0059630D" w:rsidRDefault="00A47051" w:rsidP="00A47051"/>
        </w:tc>
        <w:tc>
          <w:tcPr>
            <w:tcW w:w="360" w:type="dxa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</w:tcMar>
          </w:tcPr>
          <w:p w14:paraId="2025495C" w14:textId="77777777" w:rsidR="00A47051" w:rsidRPr="0059630D" w:rsidRDefault="00A47051" w:rsidP="00A47051"/>
        </w:tc>
        <w:tc>
          <w:tcPr>
            <w:tcW w:w="360" w:type="dxa"/>
            <w:tcBorders>
              <w:left w:val="single" w:sz="4" w:space="0" w:color="auto"/>
            </w:tcBorders>
            <w:tcMar>
              <w:top w:w="0" w:type="dxa"/>
            </w:tcMar>
          </w:tcPr>
          <w:p w14:paraId="517C21E4" w14:textId="77777777" w:rsidR="00A47051" w:rsidRDefault="00A47051" w:rsidP="00A47051"/>
        </w:tc>
        <w:tc>
          <w:tcPr>
            <w:tcW w:w="5400" w:type="dxa"/>
            <w:tcMar>
              <w:top w:w="0" w:type="dxa"/>
            </w:tcMar>
          </w:tcPr>
          <w:p w14:paraId="222D0F02" w14:textId="77777777" w:rsidR="00A47051" w:rsidRDefault="00A47051" w:rsidP="00A47051"/>
        </w:tc>
        <w:tc>
          <w:tcPr>
            <w:tcW w:w="360" w:type="dxa"/>
            <w:tcBorders>
              <w:right w:val="single" w:sz="4" w:space="0" w:color="auto"/>
            </w:tcBorders>
            <w:tcMar>
              <w:top w:w="0" w:type="dxa"/>
            </w:tcMar>
          </w:tcPr>
          <w:p w14:paraId="35A577C6" w14:textId="77777777" w:rsidR="00A47051" w:rsidRPr="00B05393" w:rsidRDefault="00A47051" w:rsidP="00A47051"/>
        </w:tc>
        <w:tc>
          <w:tcPr>
            <w:tcW w:w="360" w:type="dxa"/>
            <w:tcBorders>
              <w:left w:val="single" w:sz="4" w:space="0" w:color="auto"/>
            </w:tcBorders>
            <w:tcMar>
              <w:top w:w="0" w:type="dxa"/>
            </w:tcMar>
          </w:tcPr>
          <w:p w14:paraId="27F0BBAD" w14:textId="77777777" w:rsidR="00A47051" w:rsidRDefault="00A47051" w:rsidP="00A47051"/>
        </w:tc>
        <w:tc>
          <w:tcPr>
            <w:tcW w:w="5400" w:type="dxa"/>
            <w:tcMar>
              <w:top w:w="0" w:type="dxa"/>
            </w:tcMar>
          </w:tcPr>
          <w:p w14:paraId="595CA008" w14:textId="77777777" w:rsidR="00A47051" w:rsidRDefault="00A47051" w:rsidP="00A47051"/>
        </w:tc>
        <w:tc>
          <w:tcPr>
            <w:tcW w:w="360" w:type="dxa"/>
            <w:tcBorders>
              <w:right w:val="single" w:sz="4" w:space="0" w:color="auto"/>
            </w:tcBorders>
            <w:tcMar>
              <w:top w:w="0" w:type="dxa"/>
            </w:tcMar>
          </w:tcPr>
          <w:p w14:paraId="517437FC" w14:textId="77777777" w:rsidR="00A47051" w:rsidRPr="0059630D" w:rsidRDefault="00A47051" w:rsidP="00A47051"/>
        </w:tc>
        <w:tc>
          <w:tcPr>
            <w:tcW w:w="360" w:type="dxa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</w:tcMar>
          </w:tcPr>
          <w:p w14:paraId="729499A8" w14:textId="77777777" w:rsidR="00A47051" w:rsidRPr="0059630D" w:rsidRDefault="00A47051" w:rsidP="00A47051"/>
        </w:tc>
        <w:tc>
          <w:tcPr>
            <w:tcW w:w="1080" w:type="dxa"/>
            <w:tcMar>
              <w:top w:w="0" w:type="dxa"/>
            </w:tcMar>
          </w:tcPr>
          <w:p w14:paraId="49D7BD70" w14:textId="77777777" w:rsidR="00A47051" w:rsidRPr="0059630D" w:rsidRDefault="00A47051" w:rsidP="00A47051"/>
        </w:tc>
      </w:tr>
      <w:tr w:rsidR="00A47051" w:rsidRPr="00C42121" w14:paraId="7FFC2BEC" w14:textId="77777777" w:rsidTr="008C231F">
        <w:trPr>
          <w:trHeight w:val="3960"/>
        </w:trPr>
        <w:tc>
          <w:tcPr>
            <w:tcW w:w="1083" w:type="dxa"/>
            <w:tcMar>
              <w:top w:w="0" w:type="dxa"/>
            </w:tcMar>
          </w:tcPr>
          <w:p w14:paraId="1FCEC0DB" w14:textId="77777777" w:rsidR="00A47051" w:rsidRPr="00743CC4" w:rsidRDefault="00A47051" w:rsidP="0055312B"/>
        </w:tc>
        <w:tc>
          <w:tcPr>
            <w:tcW w:w="360" w:type="dxa"/>
            <w:tcBorders>
              <w:top w:val="single" w:sz="4" w:space="0" w:color="auto"/>
            </w:tcBorders>
            <w:tcMar>
              <w:top w:w="0" w:type="dxa"/>
            </w:tcMar>
          </w:tcPr>
          <w:p w14:paraId="59C943D6" w14:textId="77777777" w:rsidR="00A47051" w:rsidRPr="00743CC4" w:rsidRDefault="00A47051" w:rsidP="0055312B"/>
        </w:tc>
        <w:tc>
          <w:tcPr>
            <w:tcW w:w="360" w:type="dxa"/>
            <w:tcMar>
              <w:top w:w="0" w:type="dxa"/>
            </w:tcMar>
          </w:tcPr>
          <w:p w14:paraId="193C3E03" w14:textId="77777777" w:rsidR="00A47051" w:rsidRPr="00743CC4" w:rsidRDefault="00A47051" w:rsidP="0055312B">
            <w:pPr>
              <w:pStyle w:val="Heading2"/>
            </w:pPr>
          </w:p>
        </w:tc>
        <w:tc>
          <w:tcPr>
            <w:tcW w:w="5400" w:type="dxa"/>
            <w:tcMar>
              <w:top w:w="0" w:type="dxa"/>
            </w:tcMar>
          </w:tcPr>
          <w:p w14:paraId="3723C7B1" w14:textId="77777777" w:rsidR="00A47051" w:rsidRPr="00743CC4" w:rsidRDefault="00A47051" w:rsidP="0055312B">
            <w:pPr>
              <w:pStyle w:val="Heading2"/>
            </w:pPr>
          </w:p>
        </w:tc>
        <w:tc>
          <w:tcPr>
            <w:tcW w:w="360" w:type="dxa"/>
            <w:tcMar>
              <w:top w:w="0" w:type="dxa"/>
            </w:tcMar>
          </w:tcPr>
          <w:p w14:paraId="72B09987" w14:textId="77777777" w:rsidR="00A47051" w:rsidRPr="00B05393" w:rsidRDefault="00A47051" w:rsidP="00B05393"/>
        </w:tc>
        <w:tc>
          <w:tcPr>
            <w:tcW w:w="360" w:type="dxa"/>
            <w:tcMar>
              <w:top w:w="0" w:type="dxa"/>
            </w:tcMar>
          </w:tcPr>
          <w:p w14:paraId="7BFED423" w14:textId="77777777" w:rsidR="00A47051" w:rsidRPr="00743CC4" w:rsidRDefault="00A47051" w:rsidP="0055312B"/>
        </w:tc>
        <w:tc>
          <w:tcPr>
            <w:tcW w:w="5400" w:type="dxa"/>
            <w:tcMar>
              <w:top w:w="0" w:type="dxa"/>
            </w:tcMar>
          </w:tcPr>
          <w:p w14:paraId="7A1D4BE8" w14:textId="77777777" w:rsidR="00A47051" w:rsidRPr="00743CC4" w:rsidRDefault="00A47051" w:rsidP="0055312B"/>
        </w:tc>
        <w:tc>
          <w:tcPr>
            <w:tcW w:w="360" w:type="dxa"/>
            <w:tcMar>
              <w:top w:w="0" w:type="dxa"/>
            </w:tcMar>
          </w:tcPr>
          <w:p w14:paraId="50F5F399" w14:textId="77777777" w:rsidR="00A47051" w:rsidRPr="00743CC4" w:rsidRDefault="00A47051" w:rsidP="0055312B"/>
        </w:tc>
        <w:tc>
          <w:tcPr>
            <w:tcW w:w="360" w:type="dxa"/>
            <w:tcBorders>
              <w:top w:val="single" w:sz="4" w:space="0" w:color="auto"/>
            </w:tcBorders>
            <w:tcMar>
              <w:top w:w="0" w:type="dxa"/>
            </w:tcMar>
          </w:tcPr>
          <w:p w14:paraId="068F1937" w14:textId="77777777" w:rsidR="00A47051" w:rsidRPr="00743CC4" w:rsidRDefault="00A47051" w:rsidP="0055312B"/>
        </w:tc>
        <w:tc>
          <w:tcPr>
            <w:tcW w:w="1080" w:type="dxa"/>
            <w:tcMar>
              <w:top w:w="0" w:type="dxa"/>
            </w:tcMar>
          </w:tcPr>
          <w:p w14:paraId="3AC70449" w14:textId="77777777" w:rsidR="00A47051" w:rsidRPr="00743CC4" w:rsidRDefault="00A47051" w:rsidP="0055312B"/>
        </w:tc>
      </w:tr>
      <w:tr w:rsidR="00A47051" w:rsidRPr="0059630D" w14:paraId="35CE06C1" w14:textId="77777777" w:rsidTr="008C231F">
        <w:trPr>
          <w:trHeight w:val="720"/>
        </w:trPr>
        <w:tc>
          <w:tcPr>
            <w:tcW w:w="1083" w:type="dxa"/>
            <w:tcMar>
              <w:top w:w="0" w:type="dxa"/>
            </w:tcMar>
          </w:tcPr>
          <w:p w14:paraId="082E00E9" w14:textId="77777777" w:rsidR="00A47051" w:rsidRPr="0059630D" w:rsidRDefault="00A47051" w:rsidP="00A47051"/>
        </w:tc>
        <w:tc>
          <w:tcPr>
            <w:tcW w:w="360" w:type="dxa"/>
            <w:tcMar>
              <w:top w:w="0" w:type="dxa"/>
            </w:tcMar>
          </w:tcPr>
          <w:p w14:paraId="67E5AE01" w14:textId="77777777" w:rsidR="00A47051" w:rsidRPr="0059630D" w:rsidRDefault="00A47051" w:rsidP="00A47051"/>
        </w:tc>
        <w:tc>
          <w:tcPr>
            <w:tcW w:w="360" w:type="dxa"/>
            <w:tcMar>
              <w:top w:w="0" w:type="dxa"/>
            </w:tcMar>
          </w:tcPr>
          <w:p w14:paraId="71514184" w14:textId="77777777" w:rsidR="00A47051" w:rsidRDefault="00A47051" w:rsidP="00A47051"/>
        </w:tc>
        <w:tc>
          <w:tcPr>
            <w:tcW w:w="5400" w:type="dxa"/>
            <w:tcMar>
              <w:top w:w="0" w:type="dxa"/>
            </w:tcMar>
          </w:tcPr>
          <w:p w14:paraId="554B4709" w14:textId="77777777" w:rsidR="00A47051" w:rsidRDefault="00A47051" w:rsidP="00A47051"/>
        </w:tc>
        <w:tc>
          <w:tcPr>
            <w:tcW w:w="360" w:type="dxa"/>
            <w:tcMar>
              <w:top w:w="0" w:type="dxa"/>
            </w:tcMar>
          </w:tcPr>
          <w:p w14:paraId="43F0F544" w14:textId="77777777" w:rsidR="00A47051" w:rsidRPr="00B05393" w:rsidRDefault="00A47051" w:rsidP="00A47051"/>
        </w:tc>
        <w:tc>
          <w:tcPr>
            <w:tcW w:w="360" w:type="dxa"/>
            <w:tcMar>
              <w:top w:w="0" w:type="dxa"/>
            </w:tcMar>
          </w:tcPr>
          <w:p w14:paraId="0DFE191C" w14:textId="77777777" w:rsidR="00A47051" w:rsidRDefault="00A47051" w:rsidP="00A47051"/>
        </w:tc>
        <w:tc>
          <w:tcPr>
            <w:tcW w:w="5400" w:type="dxa"/>
            <w:tcMar>
              <w:top w:w="0" w:type="dxa"/>
            </w:tcMar>
          </w:tcPr>
          <w:p w14:paraId="6815EDC2" w14:textId="77777777" w:rsidR="00A47051" w:rsidRDefault="00A47051" w:rsidP="00A47051"/>
        </w:tc>
        <w:tc>
          <w:tcPr>
            <w:tcW w:w="360" w:type="dxa"/>
            <w:tcMar>
              <w:top w:w="0" w:type="dxa"/>
            </w:tcMar>
          </w:tcPr>
          <w:p w14:paraId="2C4F1A39" w14:textId="77777777" w:rsidR="00A47051" w:rsidRPr="0059630D" w:rsidRDefault="00A47051" w:rsidP="00A47051"/>
        </w:tc>
        <w:tc>
          <w:tcPr>
            <w:tcW w:w="360" w:type="dxa"/>
            <w:tcMar>
              <w:top w:w="0" w:type="dxa"/>
            </w:tcMar>
          </w:tcPr>
          <w:p w14:paraId="71ADC203" w14:textId="77777777" w:rsidR="00A47051" w:rsidRPr="0059630D" w:rsidRDefault="00A47051" w:rsidP="00A47051"/>
        </w:tc>
        <w:tc>
          <w:tcPr>
            <w:tcW w:w="1080" w:type="dxa"/>
            <w:tcMar>
              <w:top w:w="0" w:type="dxa"/>
            </w:tcMar>
          </w:tcPr>
          <w:p w14:paraId="31F8EDF8" w14:textId="77777777" w:rsidR="00A47051" w:rsidRPr="0059630D" w:rsidRDefault="00A47051" w:rsidP="00A47051"/>
        </w:tc>
      </w:tr>
      <w:tr w:rsidR="00A47051" w:rsidRPr="0059630D" w14:paraId="4EA9789C" w14:textId="77777777" w:rsidTr="00A47051">
        <w:trPr>
          <w:trHeight w:val="1267"/>
        </w:trPr>
        <w:tc>
          <w:tcPr>
            <w:tcW w:w="1083" w:type="dxa"/>
          </w:tcPr>
          <w:p w14:paraId="3BE5F4C7" w14:textId="77777777" w:rsidR="00A47051" w:rsidRPr="0059630D" w:rsidRDefault="00A47051" w:rsidP="0055312B"/>
        </w:tc>
        <w:tc>
          <w:tcPr>
            <w:tcW w:w="360" w:type="dxa"/>
          </w:tcPr>
          <w:p w14:paraId="7FEC47E3" w14:textId="77777777" w:rsidR="00A47051" w:rsidRPr="0059630D" w:rsidRDefault="00A47051" w:rsidP="0055312B"/>
        </w:tc>
        <w:tc>
          <w:tcPr>
            <w:tcW w:w="360" w:type="dxa"/>
          </w:tcPr>
          <w:p w14:paraId="268EC840" w14:textId="77777777" w:rsidR="00A47051" w:rsidRDefault="00A47051" w:rsidP="0055312B">
            <w:pPr>
              <w:pStyle w:val="Heading7"/>
            </w:pPr>
          </w:p>
        </w:tc>
        <w:tc>
          <w:tcPr>
            <w:tcW w:w="5400" w:type="dxa"/>
            <w:tcBorders>
              <w:bottom w:val="single" w:sz="4" w:space="0" w:color="B9B9B9" w:themeColor="background2" w:themeShade="BF"/>
            </w:tcBorders>
          </w:tcPr>
          <w:p w14:paraId="4EA51198" w14:textId="77777777" w:rsidR="00A47051" w:rsidRPr="0059630D" w:rsidRDefault="00367A88" w:rsidP="0055312B">
            <w:pPr>
              <w:pStyle w:val="Heading7"/>
            </w:pPr>
            <w:sdt>
              <w:sdtPr>
                <w:id w:val="1640846459"/>
                <w:placeholder>
                  <w:docPart w:val="1F4067875D894DFC9F1E1AD2C6881C8C"/>
                </w:placeholder>
                <w:temporary/>
                <w:showingPlcHdr/>
                <w15:appearance w15:val="hidden"/>
              </w:sdtPr>
              <w:sdtEndPr/>
              <w:sdtContent>
                <w:r w:rsidR="00A47051" w:rsidRPr="0059630D">
                  <w:t>RENE’S 40TH BIRTHDAY!</w:t>
                </w:r>
              </w:sdtContent>
            </w:sdt>
          </w:p>
          <w:p w14:paraId="2DA0E5F6" w14:textId="77777777" w:rsidR="00A47051" w:rsidRPr="0059630D" w:rsidRDefault="00367A88" w:rsidP="0055312B">
            <w:pPr>
              <w:pStyle w:val="Heading8"/>
            </w:pPr>
            <w:sdt>
              <w:sdtPr>
                <w:id w:val="1467943227"/>
                <w:placeholder>
                  <w:docPart w:val="49445640DDB4415EB349ECF212ABD379"/>
                </w:placeholder>
                <w:temporary/>
                <w:showingPlcHdr/>
                <w15:appearance w15:val="hidden"/>
              </w:sdtPr>
              <w:sdtEndPr/>
              <w:sdtContent>
                <w:r w:rsidR="00A47051" w:rsidRPr="0059630D">
                  <w:t>Date:</w:t>
                </w:r>
              </w:sdtContent>
            </w:sdt>
          </w:p>
        </w:tc>
        <w:tc>
          <w:tcPr>
            <w:tcW w:w="360" w:type="dxa"/>
          </w:tcPr>
          <w:p w14:paraId="10A2DDDF" w14:textId="77777777" w:rsidR="00A47051" w:rsidRPr="00B05393" w:rsidRDefault="00A47051" w:rsidP="00B05393"/>
        </w:tc>
        <w:tc>
          <w:tcPr>
            <w:tcW w:w="360" w:type="dxa"/>
          </w:tcPr>
          <w:p w14:paraId="53265CC6" w14:textId="77777777" w:rsidR="00A47051" w:rsidRDefault="00A47051" w:rsidP="00CC1103">
            <w:pPr>
              <w:pStyle w:val="Heading7"/>
            </w:pPr>
          </w:p>
        </w:tc>
        <w:tc>
          <w:tcPr>
            <w:tcW w:w="5400" w:type="dxa"/>
            <w:tcBorders>
              <w:bottom w:val="single" w:sz="4" w:space="0" w:color="B9B9B9" w:themeColor="background2" w:themeShade="BF"/>
            </w:tcBorders>
          </w:tcPr>
          <w:p w14:paraId="01C1EA94" w14:textId="77777777" w:rsidR="00A47051" w:rsidRPr="00CC1103" w:rsidRDefault="00367A88" w:rsidP="00CC1103">
            <w:pPr>
              <w:pStyle w:val="Heading7"/>
            </w:pPr>
            <w:sdt>
              <w:sdtPr>
                <w:id w:val="728498019"/>
                <w:placeholder>
                  <w:docPart w:val="B08739B88B0241D6B6019125F6698C5C"/>
                </w:placeholder>
                <w:temporary/>
                <w:showingPlcHdr/>
                <w15:appearance w15:val="hidden"/>
              </w:sdtPr>
              <w:sdtEndPr/>
              <w:sdtContent>
                <w:r w:rsidR="00A47051" w:rsidRPr="00CC1103">
                  <w:t>RENE’S 40TH BIRTHDAY!</w:t>
                </w:r>
              </w:sdtContent>
            </w:sdt>
          </w:p>
          <w:p w14:paraId="0750F0A8" w14:textId="77777777" w:rsidR="00A47051" w:rsidRPr="00CC1103" w:rsidRDefault="00367A88" w:rsidP="00CC1103">
            <w:pPr>
              <w:pStyle w:val="Heading8"/>
            </w:pPr>
            <w:sdt>
              <w:sdtPr>
                <w:id w:val="-500808307"/>
                <w:placeholder>
                  <w:docPart w:val="655BCFA4EEA2430D85464CF5872B9E60"/>
                </w:placeholder>
                <w:temporary/>
                <w:showingPlcHdr/>
                <w15:appearance w15:val="hidden"/>
              </w:sdtPr>
              <w:sdtEndPr/>
              <w:sdtContent>
                <w:r w:rsidR="00A47051" w:rsidRPr="00CC1103">
                  <w:t>Date:</w:t>
                </w:r>
              </w:sdtContent>
            </w:sdt>
          </w:p>
        </w:tc>
        <w:tc>
          <w:tcPr>
            <w:tcW w:w="360" w:type="dxa"/>
          </w:tcPr>
          <w:p w14:paraId="472D1C0C" w14:textId="77777777" w:rsidR="00A47051" w:rsidRPr="0059630D" w:rsidRDefault="00A47051" w:rsidP="0055312B"/>
        </w:tc>
        <w:tc>
          <w:tcPr>
            <w:tcW w:w="360" w:type="dxa"/>
          </w:tcPr>
          <w:p w14:paraId="2899DFFA" w14:textId="77777777" w:rsidR="00A47051" w:rsidRPr="0059630D" w:rsidRDefault="00A47051" w:rsidP="0055312B"/>
        </w:tc>
        <w:tc>
          <w:tcPr>
            <w:tcW w:w="1080" w:type="dxa"/>
          </w:tcPr>
          <w:p w14:paraId="32324C64" w14:textId="77777777" w:rsidR="00A47051" w:rsidRPr="0059630D" w:rsidRDefault="00A47051" w:rsidP="0055312B"/>
        </w:tc>
      </w:tr>
      <w:tr w:rsidR="00A47051" w14:paraId="0F0A75F4" w14:textId="77777777" w:rsidTr="00A47051">
        <w:trPr>
          <w:trHeight w:val="588"/>
        </w:trPr>
        <w:tc>
          <w:tcPr>
            <w:tcW w:w="1083" w:type="dxa"/>
          </w:tcPr>
          <w:p w14:paraId="5684E22B" w14:textId="77777777" w:rsidR="00A47051" w:rsidRPr="00743CC4" w:rsidRDefault="00A47051" w:rsidP="0055312B"/>
        </w:tc>
        <w:tc>
          <w:tcPr>
            <w:tcW w:w="360" w:type="dxa"/>
          </w:tcPr>
          <w:p w14:paraId="42E5823C" w14:textId="77777777" w:rsidR="00A47051" w:rsidRPr="00743CC4" w:rsidRDefault="00A47051" w:rsidP="0055312B"/>
        </w:tc>
        <w:tc>
          <w:tcPr>
            <w:tcW w:w="360" w:type="dxa"/>
          </w:tcPr>
          <w:p w14:paraId="79C1FFE0" w14:textId="77777777" w:rsidR="00A47051" w:rsidRDefault="00A47051" w:rsidP="0055312B">
            <w:pPr>
              <w:pStyle w:val="Heading8"/>
            </w:pPr>
          </w:p>
        </w:tc>
        <w:tc>
          <w:tcPr>
            <w:tcW w:w="5400" w:type="dxa"/>
            <w:tcBorders>
              <w:top w:val="single" w:sz="4" w:space="0" w:color="B9B9B9" w:themeColor="background2" w:themeShade="BF"/>
              <w:bottom w:val="single" w:sz="4" w:space="0" w:color="B9B9B9" w:themeColor="background2" w:themeShade="BF"/>
            </w:tcBorders>
          </w:tcPr>
          <w:p w14:paraId="22822A8A" w14:textId="77777777" w:rsidR="00A47051" w:rsidRPr="00743CC4" w:rsidRDefault="00367A88" w:rsidP="0055312B">
            <w:pPr>
              <w:pStyle w:val="Heading8"/>
            </w:pPr>
            <w:sdt>
              <w:sdtPr>
                <w:id w:val="1780212737"/>
                <w:placeholder>
                  <w:docPart w:val="BAEABC96A75344C090BAB03BB4714EEA"/>
                </w:placeholder>
                <w:temporary/>
                <w:showingPlcHdr/>
                <w15:appearance w15:val="hidden"/>
              </w:sdtPr>
              <w:sdtEndPr/>
              <w:sdtContent>
                <w:r w:rsidR="00A47051">
                  <w:t>Time:</w:t>
                </w:r>
              </w:sdtContent>
            </w:sdt>
          </w:p>
        </w:tc>
        <w:tc>
          <w:tcPr>
            <w:tcW w:w="360" w:type="dxa"/>
          </w:tcPr>
          <w:p w14:paraId="76A6B4D7" w14:textId="77777777" w:rsidR="00A47051" w:rsidRPr="00B05393" w:rsidRDefault="00A47051" w:rsidP="00B05393"/>
        </w:tc>
        <w:tc>
          <w:tcPr>
            <w:tcW w:w="360" w:type="dxa"/>
          </w:tcPr>
          <w:p w14:paraId="74748B99" w14:textId="77777777" w:rsidR="00A47051" w:rsidRDefault="00A47051" w:rsidP="00CC1103">
            <w:pPr>
              <w:pStyle w:val="Heading8"/>
            </w:pPr>
          </w:p>
        </w:tc>
        <w:tc>
          <w:tcPr>
            <w:tcW w:w="5400" w:type="dxa"/>
            <w:tcBorders>
              <w:top w:val="single" w:sz="4" w:space="0" w:color="B9B9B9" w:themeColor="background2" w:themeShade="BF"/>
              <w:bottom w:val="single" w:sz="4" w:space="0" w:color="B9B9B9" w:themeColor="background2" w:themeShade="BF"/>
            </w:tcBorders>
          </w:tcPr>
          <w:p w14:paraId="361C5136" w14:textId="77777777" w:rsidR="00A47051" w:rsidRPr="00743CC4" w:rsidRDefault="00367A88" w:rsidP="00CC1103">
            <w:pPr>
              <w:pStyle w:val="Heading8"/>
            </w:pPr>
            <w:sdt>
              <w:sdtPr>
                <w:id w:val="549195311"/>
                <w:placeholder>
                  <w:docPart w:val="0B95D81189674F6BB399AFC8CEE034E1"/>
                </w:placeholder>
                <w:temporary/>
                <w:showingPlcHdr/>
                <w15:appearance w15:val="hidden"/>
              </w:sdtPr>
              <w:sdtEndPr/>
              <w:sdtContent>
                <w:r w:rsidR="00A47051">
                  <w:t>Time:</w:t>
                </w:r>
              </w:sdtContent>
            </w:sdt>
          </w:p>
        </w:tc>
        <w:tc>
          <w:tcPr>
            <w:tcW w:w="360" w:type="dxa"/>
          </w:tcPr>
          <w:p w14:paraId="77645C5B" w14:textId="77777777" w:rsidR="00A47051" w:rsidRPr="00743CC4" w:rsidRDefault="00A47051" w:rsidP="0055312B"/>
        </w:tc>
        <w:tc>
          <w:tcPr>
            <w:tcW w:w="360" w:type="dxa"/>
          </w:tcPr>
          <w:p w14:paraId="603803CC" w14:textId="77777777" w:rsidR="00A47051" w:rsidRPr="00743CC4" w:rsidRDefault="00A47051" w:rsidP="0055312B"/>
        </w:tc>
        <w:tc>
          <w:tcPr>
            <w:tcW w:w="1080" w:type="dxa"/>
          </w:tcPr>
          <w:p w14:paraId="5FF682F2" w14:textId="77777777" w:rsidR="00A47051" w:rsidRPr="00743CC4" w:rsidRDefault="00A47051" w:rsidP="0055312B"/>
        </w:tc>
      </w:tr>
      <w:tr w:rsidR="00A47051" w14:paraId="1FCA1715" w14:textId="77777777" w:rsidTr="008C231F">
        <w:trPr>
          <w:trHeight w:val="590"/>
        </w:trPr>
        <w:tc>
          <w:tcPr>
            <w:tcW w:w="1083" w:type="dxa"/>
          </w:tcPr>
          <w:p w14:paraId="1F5BC4AB" w14:textId="77777777" w:rsidR="00A47051" w:rsidRPr="00743CC4" w:rsidRDefault="00A47051" w:rsidP="0055312B"/>
        </w:tc>
        <w:tc>
          <w:tcPr>
            <w:tcW w:w="360" w:type="dxa"/>
          </w:tcPr>
          <w:p w14:paraId="1E94A259" w14:textId="77777777" w:rsidR="00A47051" w:rsidRPr="00743CC4" w:rsidRDefault="00A47051" w:rsidP="0055312B"/>
        </w:tc>
        <w:tc>
          <w:tcPr>
            <w:tcW w:w="360" w:type="dxa"/>
          </w:tcPr>
          <w:p w14:paraId="4724FC16" w14:textId="77777777" w:rsidR="00A47051" w:rsidRDefault="00A47051" w:rsidP="0055312B">
            <w:pPr>
              <w:pStyle w:val="Heading8"/>
            </w:pPr>
          </w:p>
        </w:tc>
        <w:tc>
          <w:tcPr>
            <w:tcW w:w="5400" w:type="dxa"/>
            <w:tcBorders>
              <w:top w:val="single" w:sz="4" w:space="0" w:color="B9B9B9" w:themeColor="background2" w:themeShade="BF"/>
              <w:bottom w:val="single" w:sz="4" w:space="0" w:color="B9B9B9" w:themeColor="background2" w:themeShade="BF"/>
            </w:tcBorders>
          </w:tcPr>
          <w:p w14:paraId="70E7A3F8" w14:textId="77777777" w:rsidR="00A47051" w:rsidRPr="00743CC4" w:rsidRDefault="00367A88" w:rsidP="0055312B">
            <w:pPr>
              <w:pStyle w:val="Heading8"/>
            </w:pPr>
            <w:sdt>
              <w:sdtPr>
                <w:id w:val="1859472610"/>
                <w:placeholder>
                  <w:docPart w:val="CACE1E7EC0E045CD82722598A8E5D723"/>
                </w:placeholder>
                <w:temporary/>
                <w:showingPlcHdr/>
                <w15:appearance w15:val="hidden"/>
              </w:sdtPr>
              <w:sdtEndPr/>
              <w:sdtContent>
                <w:r w:rsidR="00A47051">
                  <w:t>Location:</w:t>
                </w:r>
              </w:sdtContent>
            </w:sdt>
          </w:p>
        </w:tc>
        <w:tc>
          <w:tcPr>
            <w:tcW w:w="360" w:type="dxa"/>
          </w:tcPr>
          <w:p w14:paraId="018A41FB" w14:textId="77777777" w:rsidR="00A47051" w:rsidRPr="00B05393" w:rsidRDefault="00A47051" w:rsidP="00B05393"/>
        </w:tc>
        <w:tc>
          <w:tcPr>
            <w:tcW w:w="360" w:type="dxa"/>
          </w:tcPr>
          <w:p w14:paraId="3011E86A" w14:textId="77777777" w:rsidR="00A47051" w:rsidRDefault="00A47051" w:rsidP="00CC1103">
            <w:pPr>
              <w:pStyle w:val="Heading8"/>
            </w:pPr>
          </w:p>
        </w:tc>
        <w:tc>
          <w:tcPr>
            <w:tcW w:w="5400" w:type="dxa"/>
            <w:tcBorders>
              <w:top w:val="single" w:sz="4" w:space="0" w:color="B9B9B9" w:themeColor="background2" w:themeShade="BF"/>
              <w:bottom w:val="single" w:sz="4" w:space="0" w:color="B9B9B9" w:themeColor="background2" w:themeShade="BF"/>
            </w:tcBorders>
          </w:tcPr>
          <w:p w14:paraId="3A0E071F" w14:textId="77777777" w:rsidR="00A47051" w:rsidRPr="00743CC4" w:rsidRDefault="00367A88" w:rsidP="00CC1103">
            <w:pPr>
              <w:pStyle w:val="Heading8"/>
            </w:pPr>
            <w:sdt>
              <w:sdtPr>
                <w:id w:val="-1649126198"/>
                <w:placeholder>
                  <w:docPart w:val="694A3D60DE8447F5B09E4C66812B543C"/>
                </w:placeholder>
                <w:temporary/>
                <w:showingPlcHdr/>
                <w15:appearance w15:val="hidden"/>
              </w:sdtPr>
              <w:sdtEndPr/>
              <w:sdtContent>
                <w:r w:rsidR="00A47051">
                  <w:t>Location:</w:t>
                </w:r>
              </w:sdtContent>
            </w:sdt>
          </w:p>
        </w:tc>
        <w:tc>
          <w:tcPr>
            <w:tcW w:w="360" w:type="dxa"/>
          </w:tcPr>
          <w:p w14:paraId="473402B8" w14:textId="77777777" w:rsidR="00A47051" w:rsidRPr="00743CC4" w:rsidRDefault="00A47051" w:rsidP="0055312B"/>
        </w:tc>
        <w:tc>
          <w:tcPr>
            <w:tcW w:w="360" w:type="dxa"/>
          </w:tcPr>
          <w:p w14:paraId="315935E5" w14:textId="77777777" w:rsidR="00A47051" w:rsidRPr="00743CC4" w:rsidRDefault="00A47051" w:rsidP="0055312B"/>
        </w:tc>
        <w:tc>
          <w:tcPr>
            <w:tcW w:w="1080" w:type="dxa"/>
          </w:tcPr>
          <w:p w14:paraId="46755EFE" w14:textId="77777777" w:rsidR="00A47051" w:rsidRPr="00743CC4" w:rsidRDefault="00A47051" w:rsidP="0055312B"/>
        </w:tc>
      </w:tr>
      <w:tr w:rsidR="008C231F" w:rsidRPr="0059630D" w14:paraId="74874932" w14:textId="77777777" w:rsidTr="008C231F">
        <w:trPr>
          <w:trHeight w:val="821"/>
        </w:trPr>
        <w:tc>
          <w:tcPr>
            <w:tcW w:w="1083" w:type="dxa"/>
            <w:tcMar>
              <w:top w:w="0" w:type="dxa"/>
            </w:tcMar>
          </w:tcPr>
          <w:p w14:paraId="26E44E2E" w14:textId="77777777" w:rsidR="008C231F" w:rsidRPr="0059630D" w:rsidRDefault="008C231F" w:rsidP="00A47051"/>
        </w:tc>
        <w:tc>
          <w:tcPr>
            <w:tcW w:w="360" w:type="dxa"/>
            <w:tcMar>
              <w:top w:w="0" w:type="dxa"/>
            </w:tcMar>
          </w:tcPr>
          <w:p w14:paraId="1F98147A" w14:textId="77777777" w:rsidR="008C231F" w:rsidRPr="0059630D" w:rsidRDefault="008C231F" w:rsidP="00A47051"/>
        </w:tc>
        <w:tc>
          <w:tcPr>
            <w:tcW w:w="360" w:type="dxa"/>
            <w:tcBorders>
              <w:left w:val="nil"/>
            </w:tcBorders>
            <w:tcMar>
              <w:top w:w="0" w:type="dxa"/>
            </w:tcMar>
          </w:tcPr>
          <w:p w14:paraId="28565707" w14:textId="77777777" w:rsidR="008C231F" w:rsidRDefault="008C231F" w:rsidP="00A47051"/>
        </w:tc>
        <w:tc>
          <w:tcPr>
            <w:tcW w:w="5400" w:type="dxa"/>
            <w:tcMar>
              <w:top w:w="0" w:type="dxa"/>
            </w:tcMar>
          </w:tcPr>
          <w:p w14:paraId="13555EB1" w14:textId="77777777" w:rsidR="008C231F" w:rsidRDefault="008C231F" w:rsidP="00A47051"/>
        </w:tc>
        <w:tc>
          <w:tcPr>
            <w:tcW w:w="360" w:type="dxa"/>
            <w:tcMar>
              <w:top w:w="0" w:type="dxa"/>
            </w:tcMar>
          </w:tcPr>
          <w:p w14:paraId="4D1E7A27" w14:textId="77777777" w:rsidR="008C231F" w:rsidRPr="00B05393" w:rsidRDefault="008C231F" w:rsidP="00A47051"/>
        </w:tc>
        <w:tc>
          <w:tcPr>
            <w:tcW w:w="360" w:type="dxa"/>
            <w:tcMar>
              <w:top w:w="0" w:type="dxa"/>
            </w:tcMar>
          </w:tcPr>
          <w:p w14:paraId="2540F972" w14:textId="77777777" w:rsidR="008C231F" w:rsidRDefault="008C231F" w:rsidP="00A47051"/>
        </w:tc>
        <w:tc>
          <w:tcPr>
            <w:tcW w:w="5400" w:type="dxa"/>
            <w:tcMar>
              <w:top w:w="0" w:type="dxa"/>
            </w:tcMar>
          </w:tcPr>
          <w:p w14:paraId="48AE44A2" w14:textId="77777777" w:rsidR="008C231F" w:rsidRDefault="008C231F" w:rsidP="00A47051"/>
        </w:tc>
        <w:tc>
          <w:tcPr>
            <w:tcW w:w="360" w:type="dxa"/>
            <w:tcMar>
              <w:top w:w="0" w:type="dxa"/>
            </w:tcMar>
          </w:tcPr>
          <w:p w14:paraId="608BD9DC" w14:textId="77777777" w:rsidR="008C231F" w:rsidRPr="0059630D" w:rsidRDefault="008C231F" w:rsidP="00A47051"/>
        </w:tc>
        <w:tc>
          <w:tcPr>
            <w:tcW w:w="360" w:type="dxa"/>
            <w:tcMar>
              <w:top w:w="0" w:type="dxa"/>
            </w:tcMar>
          </w:tcPr>
          <w:p w14:paraId="7031B30C" w14:textId="77777777" w:rsidR="008C231F" w:rsidRPr="0059630D" w:rsidRDefault="008C231F" w:rsidP="00A47051"/>
        </w:tc>
        <w:tc>
          <w:tcPr>
            <w:tcW w:w="1080" w:type="dxa"/>
            <w:tcMar>
              <w:top w:w="0" w:type="dxa"/>
            </w:tcMar>
          </w:tcPr>
          <w:p w14:paraId="3DAEC34D" w14:textId="77777777" w:rsidR="008C231F" w:rsidRPr="0059630D" w:rsidRDefault="008C231F" w:rsidP="00A47051"/>
        </w:tc>
      </w:tr>
      <w:tr w:rsidR="00A47051" w:rsidRPr="0059630D" w14:paraId="1A501970" w14:textId="77777777" w:rsidTr="00A47051">
        <w:trPr>
          <w:trHeight w:val="360"/>
        </w:trPr>
        <w:tc>
          <w:tcPr>
            <w:tcW w:w="1083" w:type="dxa"/>
            <w:tcMar>
              <w:top w:w="0" w:type="dxa"/>
            </w:tcMar>
          </w:tcPr>
          <w:p w14:paraId="050FF668" w14:textId="77777777" w:rsidR="00A47051" w:rsidRPr="0059630D" w:rsidRDefault="00A47051" w:rsidP="00A47051"/>
        </w:tc>
        <w:tc>
          <w:tcPr>
            <w:tcW w:w="360" w:type="dxa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</w:tcMar>
          </w:tcPr>
          <w:p w14:paraId="506CB558" w14:textId="77777777" w:rsidR="00A47051" w:rsidRPr="0059630D" w:rsidRDefault="00A47051" w:rsidP="00A47051"/>
        </w:tc>
        <w:tc>
          <w:tcPr>
            <w:tcW w:w="360" w:type="dxa"/>
            <w:tcBorders>
              <w:left w:val="single" w:sz="4" w:space="0" w:color="auto"/>
            </w:tcBorders>
            <w:tcMar>
              <w:top w:w="0" w:type="dxa"/>
            </w:tcMar>
          </w:tcPr>
          <w:p w14:paraId="7575C855" w14:textId="77777777" w:rsidR="00A47051" w:rsidRDefault="00A47051" w:rsidP="00A47051"/>
        </w:tc>
        <w:tc>
          <w:tcPr>
            <w:tcW w:w="5400" w:type="dxa"/>
            <w:tcMar>
              <w:top w:w="0" w:type="dxa"/>
            </w:tcMar>
          </w:tcPr>
          <w:p w14:paraId="42935D24" w14:textId="77777777" w:rsidR="00A47051" w:rsidRDefault="00A47051" w:rsidP="00A47051"/>
        </w:tc>
        <w:tc>
          <w:tcPr>
            <w:tcW w:w="360" w:type="dxa"/>
            <w:tcBorders>
              <w:right w:val="single" w:sz="4" w:space="0" w:color="auto"/>
            </w:tcBorders>
            <w:tcMar>
              <w:top w:w="0" w:type="dxa"/>
            </w:tcMar>
          </w:tcPr>
          <w:p w14:paraId="2A68F616" w14:textId="77777777" w:rsidR="00A47051" w:rsidRPr="00B05393" w:rsidRDefault="00A47051" w:rsidP="00A47051"/>
        </w:tc>
        <w:tc>
          <w:tcPr>
            <w:tcW w:w="360" w:type="dxa"/>
            <w:tcBorders>
              <w:left w:val="single" w:sz="4" w:space="0" w:color="auto"/>
            </w:tcBorders>
            <w:tcMar>
              <w:top w:w="0" w:type="dxa"/>
            </w:tcMar>
          </w:tcPr>
          <w:p w14:paraId="17B572D3" w14:textId="77777777" w:rsidR="00A47051" w:rsidRDefault="00A47051" w:rsidP="00A47051"/>
        </w:tc>
        <w:tc>
          <w:tcPr>
            <w:tcW w:w="5400" w:type="dxa"/>
            <w:tcMar>
              <w:top w:w="0" w:type="dxa"/>
            </w:tcMar>
          </w:tcPr>
          <w:p w14:paraId="2702D169" w14:textId="77777777" w:rsidR="00A47051" w:rsidRDefault="00A47051" w:rsidP="00A47051"/>
        </w:tc>
        <w:tc>
          <w:tcPr>
            <w:tcW w:w="360" w:type="dxa"/>
            <w:tcBorders>
              <w:right w:val="single" w:sz="4" w:space="0" w:color="auto"/>
            </w:tcBorders>
            <w:tcMar>
              <w:top w:w="0" w:type="dxa"/>
            </w:tcMar>
          </w:tcPr>
          <w:p w14:paraId="32286AEF" w14:textId="77777777" w:rsidR="00A47051" w:rsidRPr="0059630D" w:rsidRDefault="00A47051" w:rsidP="00A47051"/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</w:tcMar>
          </w:tcPr>
          <w:p w14:paraId="539B18BB" w14:textId="77777777" w:rsidR="00A47051" w:rsidRPr="0059630D" w:rsidRDefault="00A47051" w:rsidP="00A47051"/>
        </w:tc>
        <w:tc>
          <w:tcPr>
            <w:tcW w:w="1080" w:type="dxa"/>
            <w:tcMar>
              <w:top w:w="0" w:type="dxa"/>
            </w:tcMar>
          </w:tcPr>
          <w:p w14:paraId="0010A9D6" w14:textId="77777777" w:rsidR="00A47051" w:rsidRPr="0059630D" w:rsidRDefault="00A47051" w:rsidP="00A47051"/>
        </w:tc>
      </w:tr>
    </w:tbl>
    <w:p w14:paraId="0DEC94FD" w14:textId="77777777" w:rsidR="00203236" w:rsidRDefault="00203236"/>
    <w:sectPr w:rsidR="00203236" w:rsidSect="005F61F3">
      <w:pgSz w:w="15840" w:h="12240" w:orient="landscape" w:code="1"/>
      <w:pgMar w:top="360" w:right="360" w:bottom="360" w:left="36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DE3CFF" w14:textId="77777777" w:rsidR="00367A88" w:rsidRDefault="00367A88" w:rsidP="00FD28D8">
      <w:r>
        <w:separator/>
      </w:r>
    </w:p>
  </w:endnote>
  <w:endnote w:type="continuationSeparator" w:id="0">
    <w:p w14:paraId="673CD85B" w14:textId="77777777" w:rsidR="00367A88" w:rsidRDefault="00367A88" w:rsidP="00FD28D8">
      <w:r>
        <w:continuationSeparator/>
      </w:r>
    </w:p>
  </w:endnote>
  <w:endnote w:type="continuationNotice" w:id="1">
    <w:p w14:paraId="05D85D32" w14:textId="77777777" w:rsidR="00367A88" w:rsidRDefault="00367A8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Posterama">
    <w:charset w:val="00"/>
    <w:family w:val="swiss"/>
    <w:pitch w:val="variable"/>
    <w:sig w:usb0="A11526FF" w:usb1="D000204B" w:usb2="0001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2A0151" w14:textId="77777777" w:rsidR="00367A88" w:rsidRDefault="00367A88" w:rsidP="00FD28D8">
      <w:r>
        <w:separator/>
      </w:r>
    </w:p>
  </w:footnote>
  <w:footnote w:type="continuationSeparator" w:id="0">
    <w:p w14:paraId="3A466FDE" w14:textId="77777777" w:rsidR="00367A88" w:rsidRDefault="00367A88" w:rsidP="00FD28D8">
      <w:r>
        <w:continuationSeparator/>
      </w:r>
    </w:p>
  </w:footnote>
  <w:footnote w:type="continuationNotice" w:id="1">
    <w:p w14:paraId="622501A7" w14:textId="77777777" w:rsidR="00367A88" w:rsidRDefault="00367A8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785A26"/>
    <w:multiLevelType w:val="hybridMultilevel"/>
    <w:tmpl w:val="954C1DCC"/>
    <w:lvl w:ilvl="0" w:tplc="7AC8CD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1E3DF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8C3"/>
    <w:rsid w:val="00000FB4"/>
    <w:rsid w:val="00011593"/>
    <w:rsid w:val="00036A3C"/>
    <w:rsid w:val="00041075"/>
    <w:rsid w:val="0006538A"/>
    <w:rsid w:val="00097ACB"/>
    <w:rsid w:val="000A1913"/>
    <w:rsid w:val="000B065E"/>
    <w:rsid w:val="000B1F22"/>
    <w:rsid w:val="000D2871"/>
    <w:rsid w:val="000F0AA7"/>
    <w:rsid w:val="00184261"/>
    <w:rsid w:val="001975D5"/>
    <w:rsid w:val="001A40C6"/>
    <w:rsid w:val="001B4F37"/>
    <w:rsid w:val="001E0FB1"/>
    <w:rsid w:val="001E6B0E"/>
    <w:rsid w:val="001E6BFD"/>
    <w:rsid w:val="001F35A4"/>
    <w:rsid w:val="00203236"/>
    <w:rsid w:val="00224371"/>
    <w:rsid w:val="00227BF3"/>
    <w:rsid w:val="002665F0"/>
    <w:rsid w:val="002816F0"/>
    <w:rsid w:val="00296088"/>
    <w:rsid w:val="002A0730"/>
    <w:rsid w:val="002A1E34"/>
    <w:rsid w:val="002B4A6D"/>
    <w:rsid w:val="002F5243"/>
    <w:rsid w:val="002F6C5D"/>
    <w:rsid w:val="00326B8A"/>
    <w:rsid w:val="00334C98"/>
    <w:rsid w:val="00335DCD"/>
    <w:rsid w:val="00337B64"/>
    <w:rsid w:val="00345C63"/>
    <w:rsid w:val="0036436C"/>
    <w:rsid w:val="00365520"/>
    <w:rsid w:val="00367A88"/>
    <w:rsid w:val="00374123"/>
    <w:rsid w:val="00386593"/>
    <w:rsid w:val="003C28A4"/>
    <w:rsid w:val="003C4960"/>
    <w:rsid w:val="003C54D0"/>
    <w:rsid w:val="003D63DC"/>
    <w:rsid w:val="003F42F3"/>
    <w:rsid w:val="00405A91"/>
    <w:rsid w:val="00407058"/>
    <w:rsid w:val="00466E67"/>
    <w:rsid w:val="00470B35"/>
    <w:rsid w:val="004C3321"/>
    <w:rsid w:val="004E2057"/>
    <w:rsid w:val="004F17E9"/>
    <w:rsid w:val="00501A75"/>
    <w:rsid w:val="00543701"/>
    <w:rsid w:val="005513D1"/>
    <w:rsid w:val="0055312B"/>
    <w:rsid w:val="00553132"/>
    <w:rsid w:val="005635A4"/>
    <w:rsid w:val="00564541"/>
    <w:rsid w:val="005839F8"/>
    <w:rsid w:val="0059630D"/>
    <w:rsid w:val="005F61F3"/>
    <w:rsid w:val="005F6F8B"/>
    <w:rsid w:val="00602CC4"/>
    <w:rsid w:val="00636AAA"/>
    <w:rsid w:val="00676D22"/>
    <w:rsid w:val="006A3E61"/>
    <w:rsid w:val="006A72A9"/>
    <w:rsid w:val="006B276B"/>
    <w:rsid w:val="006B6B8F"/>
    <w:rsid w:val="006B74E3"/>
    <w:rsid w:val="006D257E"/>
    <w:rsid w:val="006F76E6"/>
    <w:rsid w:val="00724176"/>
    <w:rsid w:val="00743CC4"/>
    <w:rsid w:val="00755ED8"/>
    <w:rsid w:val="00756E38"/>
    <w:rsid w:val="00795453"/>
    <w:rsid w:val="007B4FC0"/>
    <w:rsid w:val="007B5269"/>
    <w:rsid w:val="007B6411"/>
    <w:rsid w:val="007D2B44"/>
    <w:rsid w:val="00812219"/>
    <w:rsid w:val="00813120"/>
    <w:rsid w:val="008534DC"/>
    <w:rsid w:val="008910CF"/>
    <w:rsid w:val="00891E98"/>
    <w:rsid w:val="008A1F6A"/>
    <w:rsid w:val="008B6962"/>
    <w:rsid w:val="008C231F"/>
    <w:rsid w:val="008C75A3"/>
    <w:rsid w:val="008D1ED4"/>
    <w:rsid w:val="008F24AD"/>
    <w:rsid w:val="008F2D8B"/>
    <w:rsid w:val="008F75F7"/>
    <w:rsid w:val="0091191E"/>
    <w:rsid w:val="009268C3"/>
    <w:rsid w:val="00931D09"/>
    <w:rsid w:val="00983BF5"/>
    <w:rsid w:val="00994EFC"/>
    <w:rsid w:val="009C439E"/>
    <w:rsid w:val="009C7A2C"/>
    <w:rsid w:val="00A052F8"/>
    <w:rsid w:val="00A35E01"/>
    <w:rsid w:val="00A47051"/>
    <w:rsid w:val="00A52559"/>
    <w:rsid w:val="00AD727F"/>
    <w:rsid w:val="00AF5FC5"/>
    <w:rsid w:val="00B05393"/>
    <w:rsid w:val="00B27719"/>
    <w:rsid w:val="00B5666C"/>
    <w:rsid w:val="00B572B8"/>
    <w:rsid w:val="00BC2BB1"/>
    <w:rsid w:val="00BD7532"/>
    <w:rsid w:val="00BD7E5A"/>
    <w:rsid w:val="00BF4496"/>
    <w:rsid w:val="00C11EA2"/>
    <w:rsid w:val="00C412E5"/>
    <w:rsid w:val="00C444A3"/>
    <w:rsid w:val="00C714FF"/>
    <w:rsid w:val="00C71FC4"/>
    <w:rsid w:val="00C738A7"/>
    <w:rsid w:val="00CA3D09"/>
    <w:rsid w:val="00CC1103"/>
    <w:rsid w:val="00D00A8D"/>
    <w:rsid w:val="00D151B0"/>
    <w:rsid w:val="00D4238E"/>
    <w:rsid w:val="00D534A0"/>
    <w:rsid w:val="00D55B36"/>
    <w:rsid w:val="00D61793"/>
    <w:rsid w:val="00D74526"/>
    <w:rsid w:val="00D75626"/>
    <w:rsid w:val="00D76386"/>
    <w:rsid w:val="00DA4ECE"/>
    <w:rsid w:val="00DA77E8"/>
    <w:rsid w:val="00DD6D3D"/>
    <w:rsid w:val="00DE15C6"/>
    <w:rsid w:val="00DE1DFD"/>
    <w:rsid w:val="00E255DA"/>
    <w:rsid w:val="00E31B88"/>
    <w:rsid w:val="00E32141"/>
    <w:rsid w:val="00E61491"/>
    <w:rsid w:val="00E75827"/>
    <w:rsid w:val="00E772EC"/>
    <w:rsid w:val="00E81AE8"/>
    <w:rsid w:val="00E92A6C"/>
    <w:rsid w:val="00EE3B88"/>
    <w:rsid w:val="00EE7992"/>
    <w:rsid w:val="00EF4798"/>
    <w:rsid w:val="00EF6104"/>
    <w:rsid w:val="00F00E2C"/>
    <w:rsid w:val="00F24077"/>
    <w:rsid w:val="00F264E2"/>
    <w:rsid w:val="00F43F51"/>
    <w:rsid w:val="00F80565"/>
    <w:rsid w:val="00F85385"/>
    <w:rsid w:val="00F9718A"/>
    <w:rsid w:val="00FD28D8"/>
    <w:rsid w:val="00FD4B09"/>
    <w:rsid w:val="00FE1301"/>
    <w:rsid w:val="01D9B782"/>
    <w:rsid w:val="3FF09308"/>
    <w:rsid w:val="43C20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A2C7C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D26C85" w:themeColor="accent2"/>
        <w:sz w:val="16"/>
        <w:szCs w:val="16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5520"/>
    <w:rPr>
      <w:caps/>
      <w:spacing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6D22"/>
    <w:pPr>
      <w:keepNext/>
      <w:keepLines/>
      <w:jc w:val="center"/>
      <w:outlineLvl w:val="0"/>
    </w:pPr>
    <w:rPr>
      <w:rFonts w:asciiTheme="majorHAnsi" w:eastAsiaTheme="majorEastAsia" w:hAnsiTheme="majorHAnsi" w:cstheme="majorBidi"/>
      <w:b/>
      <w:sz w:val="32"/>
      <w:szCs w:val="32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qFormat/>
    <w:rsid w:val="00994EFC"/>
    <w:pPr>
      <w:keepNext/>
      <w:keepLines/>
      <w:spacing w:after="48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365520"/>
    <w:pPr>
      <w:keepNext/>
      <w:keepLines/>
      <w:jc w:val="center"/>
      <w:outlineLvl w:val="2"/>
    </w:pPr>
    <w:rPr>
      <w:rFonts w:asciiTheme="majorHAnsi" w:eastAsiaTheme="majorEastAsia" w:hAnsiTheme="majorHAnsi" w:cstheme="majorBidi"/>
      <w:b/>
      <w:color w:val="6EB9D1" w:themeColor="accent1"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4F17E9"/>
    <w:pPr>
      <w:keepNext/>
      <w:keepLines/>
      <w:spacing w:after="360"/>
      <w:jc w:val="center"/>
      <w:outlineLvl w:val="3"/>
    </w:pPr>
    <w:rPr>
      <w:rFonts w:asciiTheme="majorHAnsi" w:eastAsiaTheme="majorEastAsia" w:hAnsiTheme="majorHAnsi" w:cstheme="majorBidi"/>
      <w:b/>
      <w:iCs/>
      <w:color w:val="6EB9D1" w:themeColor="accent1"/>
      <w:sz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2A1E34"/>
    <w:pPr>
      <w:keepNext/>
      <w:keepLines/>
      <w:jc w:val="center"/>
      <w:outlineLvl w:val="4"/>
    </w:pPr>
    <w:rPr>
      <w:rFonts w:eastAsiaTheme="majorEastAsia" w:cstheme="majorBidi"/>
      <w:color w:val="6EB9D1" w:themeColor="accent1"/>
    </w:rPr>
  </w:style>
  <w:style w:type="paragraph" w:styleId="Heading6">
    <w:name w:val="heading 6"/>
    <w:basedOn w:val="Normal"/>
    <w:next w:val="Normal"/>
    <w:link w:val="Heading6Char"/>
    <w:uiPriority w:val="9"/>
    <w:qFormat/>
    <w:rsid w:val="00365520"/>
    <w:pPr>
      <w:keepNext/>
      <w:keepLines/>
      <w:jc w:val="center"/>
      <w:outlineLvl w:val="5"/>
    </w:pPr>
    <w:rPr>
      <w:rFonts w:asciiTheme="majorHAnsi" w:eastAsiaTheme="majorEastAsia" w:hAnsiTheme="majorHAnsi" w:cstheme="majorBidi"/>
      <w:b/>
      <w:color w:val="91C7C2" w:themeColor="accent3"/>
      <w:sz w:val="32"/>
    </w:rPr>
  </w:style>
  <w:style w:type="paragraph" w:styleId="Heading7">
    <w:name w:val="heading 7"/>
    <w:basedOn w:val="Normal"/>
    <w:next w:val="Normal"/>
    <w:link w:val="Heading7Char"/>
    <w:uiPriority w:val="9"/>
    <w:qFormat/>
    <w:rsid w:val="00227BF3"/>
    <w:pPr>
      <w:keepNext/>
      <w:keepLines/>
      <w:spacing w:after="360"/>
      <w:jc w:val="center"/>
      <w:outlineLvl w:val="6"/>
    </w:pPr>
    <w:rPr>
      <w:rFonts w:asciiTheme="majorHAnsi" w:eastAsiaTheme="majorEastAsia" w:hAnsiTheme="majorHAnsi" w:cstheme="majorBidi"/>
      <w:b/>
      <w:iCs/>
      <w:color w:val="91C7C2" w:themeColor="accent3"/>
      <w:sz w:val="24"/>
    </w:rPr>
  </w:style>
  <w:style w:type="paragraph" w:styleId="Heading8">
    <w:name w:val="heading 8"/>
    <w:basedOn w:val="Normal"/>
    <w:next w:val="Normal"/>
    <w:link w:val="Heading8Char"/>
    <w:uiPriority w:val="9"/>
    <w:qFormat/>
    <w:rsid w:val="00227BF3"/>
    <w:pPr>
      <w:keepNext/>
      <w:keepLines/>
      <w:jc w:val="center"/>
      <w:outlineLvl w:val="7"/>
    </w:pPr>
    <w:rPr>
      <w:rFonts w:eastAsiaTheme="majorEastAsia" w:cstheme="majorBidi"/>
      <w:color w:val="91C7C2" w:themeColor="accent3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1">
    <w:name w:val="Table 1"/>
    <w:basedOn w:val="TableNormal"/>
    <w:uiPriority w:val="99"/>
    <w:rsid w:val="002A0730"/>
    <w:pPr>
      <w:jc w:val="center"/>
    </w:pPr>
    <w:rPr>
      <w:rFonts w:cs="Times New Roman"/>
      <w:sz w:val="18"/>
      <w:szCs w:val="2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blStylePr w:type="firstRow">
      <w:rPr>
        <w:b/>
        <w:color w:val="FFFFFF" w:themeColor="background1"/>
      </w:rPr>
      <w:tblPr/>
      <w:tcPr>
        <w:shd w:val="clear" w:color="auto" w:fill="6EB9D1" w:themeFill="accent1"/>
      </w:tcPr>
    </w:tblStylePr>
    <w:tblStylePr w:type="firstCol">
      <w:pPr>
        <w:wordWrap/>
        <w:jc w:val="left"/>
      </w:pPr>
    </w:tblStylePr>
  </w:style>
  <w:style w:type="character" w:customStyle="1" w:styleId="Heading1Char">
    <w:name w:val="Heading 1 Char"/>
    <w:basedOn w:val="DefaultParagraphFont"/>
    <w:link w:val="Heading1"/>
    <w:uiPriority w:val="9"/>
    <w:rsid w:val="00676D22"/>
    <w:rPr>
      <w:rFonts w:asciiTheme="majorHAnsi" w:eastAsiaTheme="majorEastAsia" w:hAnsiTheme="majorHAnsi" w:cstheme="majorBidi"/>
      <w:b/>
      <w:caps/>
      <w:spacing w:val="20"/>
      <w:sz w:val="32"/>
      <w:szCs w:val="32"/>
      <w:lang w:eastAsia="ja-JP"/>
    </w:rPr>
  </w:style>
  <w:style w:type="paragraph" w:styleId="Header">
    <w:name w:val="header"/>
    <w:basedOn w:val="Normal"/>
    <w:link w:val="HeaderChar"/>
    <w:uiPriority w:val="99"/>
    <w:semiHidden/>
    <w:rsid w:val="00FD28D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A4ECE"/>
    <w:rPr>
      <w:caps/>
    </w:rPr>
  </w:style>
  <w:style w:type="paragraph" w:styleId="Footer">
    <w:name w:val="footer"/>
    <w:basedOn w:val="Normal"/>
    <w:link w:val="FooterChar"/>
    <w:uiPriority w:val="99"/>
    <w:semiHidden/>
    <w:rsid w:val="00FD28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4ECE"/>
    <w:rPr>
      <w:caps/>
    </w:rPr>
  </w:style>
  <w:style w:type="character" w:customStyle="1" w:styleId="Heading2Char">
    <w:name w:val="Heading 2 Char"/>
    <w:basedOn w:val="DefaultParagraphFont"/>
    <w:link w:val="Heading2"/>
    <w:uiPriority w:val="9"/>
    <w:rsid w:val="00994EFC"/>
    <w:rPr>
      <w:rFonts w:asciiTheme="majorHAnsi" w:eastAsiaTheme="majorEastAsia" w:hAnsiTheme="majorHAnsi" w:cstheme="majorBidi"/>
      <w:b/>
      <w:caps/>
      <w:sz w:val="24"/>
      <w:szCs w:val="26"/>
    </w:rPr>
  </w:style>
  <w:style w:type="paragraph" w:styleId="ListParagraph">
    <w:name w:val="List Paragraph"/>
    <w:basedOn w:val="Normal"/>
    <w:uiPriority w:val="34"/>
    <w:semiHidden/>
    <w:rsid w:val="003C4960"/>
    <w:pPr>
      <w:contextualSpacing/>
    </w:pPr>
    <w:rPr>
      <w:caps w:val="0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9C439E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rsid w:val="00365520"/>
    <w:rPr>
      <w:rFonts w:asciiTheme="majorHAnsi" w:eastAsiaTheme="majorEastAsia" w:hAnsiTheme="majorHAnsi" w:cstheme="majorBidi"/>
      <w:b/>
      <w:caps/>
      <w:color w:val="6EB9D1" w:themeColor="accent1"/>
      <w:spacing w:val="20"/>
      <w:sz w:val="3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F17E9"/>
    <w:rPr>
      <w:rFonts w:asciiTheme="majorHAnsi" w:eastAsiaTheme="majorEastAsia" w:hAnsiTheme="majorHAnsi" w:cstheme="majorBidi"/>
      <w:b/>
      <w:iCs/>
      <w:caps/>
      <w:color w:val="6EB9D1" w:themeColor="accen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2A1E34"/>
    <w:rPr>
      <w:rFonts w:eastAsiaTheme="majorEastAsia" w:cstheme="majorBidi"/>
      <w:caps/>
      <w:color w:val="6EB9D1" w:themeColor="accent1"/>
    </w:rPr>
  </w:style>
  <w:style w:type="character" w:customStyle="1" w:styleId="Heading6Char">
    <w:name w:val="Heading 6 Char"/>
    <w:basedOn w:val="DefaultParagraphFont"/>
    <w:link w:val="Heading6"/>
    <w:uiPriority w:val="9"/>
    <w:rsid w:val="00365520"/>
    <w:rPr>
      <w:rFonts w:asciiTheme="majorHAnsi" w:eastAsiaTheme="majorEastAsia" w:hAnsiTheme="majorHAnsi" w:cstheme="majorBidi"/>
      <w:b/>
      <w:caps/>
      <w:color w:val="91C7C2" w:themeColor="accent3"/>
      <w:spacing w:val="20"/>
      <w:sz w:val="32"/>
    </w:rPr>
  </w:style>
  <w:style w:type="character" w:customStyle="1" w:styleId="Heading7Char">
    <w:name w:val="Heading 7 Char"/>
    <w:basedOn w:val="DefaultParagraphFont"/>
    <w:link w:val="Heading7"/>
    <w:uiPriority w:val="9"/>
    <w:rsid w:val="00227BF3"/>
    <w:rPr>
      <w:rFonts w:asciiTheme="majorHAnsi" w:eastAsiaTheme="majorEastAsia" w:hAnsiTheme="majorHAnsi" w:cstheme="majorBidi"/>
      <w:b/>
      <w:iCs/>
      <w:caps/>
      <w:color w:val="91C7C2" w:themeColor="accent3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rsid w:val="00227BF3"/>
    <w:rPr>
      <w:rFonts w:eastAsiaTheme="majorEastAsia" w:cstheme="majorBidi"/>
      <w:caps/>
      <w:color w:val="91C7C2" w:themeColor="accent3"/>
      <w:szCs w:val="21"/>
    </w:rPr>
  </w:style>
  <w:style w:type="paragraph" w:styleId="NoSpacing">
    <w:name w:val="No Spacing"/>
    <w:link w:val="NoSpacingChar"/>
    <w:uiPriority w:val="1"/>
    <w:qFormat/>
    <w:rsid w:val="008A1F6A"/>
    <w:rPr>
      <w:rFonts w:eastAsiaTheme="minorEastAsia"/>
      <w:color w:val="auto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8A1F6A"/>
    <w:rPr>
      <w:rFonts w:eastAsiaTheme="minorEastAsia"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myexcelonline.com/109-10.html" TargetMode="External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webSettings" Target="webSettings.xml"/><Relationship Id="rId12" Type="http://schemas.openxmlformats.org/officeDocument/2006/relationships/hyperlink" Target="https://www.myexcelonline.com/109-3.html" TargetMode="External"/><Relationship Id="rId17" Type="http://schemas.openxmlformats.org/officeDocument/2006/relationships/image" Target="media/image2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myexcelonline.com/109-10.html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myexcelonline.com/109-47.html" TargetMode="External"/><Relationship Id="rId24" Type="http://schemas.openxmlformats.org/officeDocument/2006/relationships/glossaryDocument" Target="glossary/document.xml"/><Relationship Id="rId5" Type="http://schemas.openxmlformats.org/officeDocument/2006/relationships/styles" Target="styles.xml"/><Relationship Id="rId15" Type="http://schemas.openxmlformats.org/officeDocument/2006/relationships/hyperlink" Target="https://www.myexcelonline.com/109-3.html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myexcelonline.com/109-47.html" TargetMode="External"/><Relationship Id="rId22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iti\AppData\Roaming\Microsoft\Templates\Invitation%20celebration%20car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F33A95CC5A34A799BE32D2849981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E32777-73D5-4C68-9FC1-7D8270C0F306}"/>
      </w:docPartPr>
      <w:docPartBody>
        <w:p w:rsidR="00000000" w:rsidRDefault="006250D0">
          <w:pPr>
            <w:pStyle w:val="5F33A95CC5A34A799BE32D2849981CF8"/>
          </w:pPr>
          <w:r w:rsidRPr="00676D22">
            <w:t>Let’s celebrate</w:t>
          </w:r>
        </w:p>
      </w:docPartBody>
    </w:docPart>
    <w:docPart>
      <w:docPartPr>
        <w:name w:val="B005F911FAF04D10A861F12F1BFFFF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56E9DB-4662-48ED-A234-37A9DEEC863F}"/>
      </w:docPartPr>
      <w:docPartBody>
        <w:p w:rsidR="00000000" w:rsidRDefault="006250D0">
          <w:pPr>
            <w:pStyle w:val="B005F911FAF04D10A861F12F1BFFFF1E"/>
          </w:pPr>
          <w:r w:rsidRPr="00FE1301">
            <w:t>Let’s celebrate</w:t>
          </w:r>
        </w:p>
      </w:docPartBody>
    </w:docPart>
    <w:docPart>
      <w:docPartPr>
        <w:name w:val="62DF9F785BAA48438F8D59B70AA93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3BA9B8-76B7-4B84-8B54-F1352C21609A}"/>
      </w:docPartPr>
      <w:docPartBody>
        <w:p w:rsidR="00000000" w:rsidRDefault="006250D0">
          <w:pPr>
            <w:pStyle w:val="62DF9F785BAA48438F8D59B70AA930EC"/>
          </w:pPr>
          <w:r w:rsidRPr="00743CC4">
            <w:t>RENE’S 40TH BIRTHDAY!</w:t>
          </w:r>
        </w:p>
      </w:docPartBody>
    </w:docPart>
    <w:docPart>
      <w:docPartPr>
        <w:name w:val="BC1C257BD948434C921C809F920373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04A404-C48B-4AB8-8E02-DA3DC6C56301}"/>
      </w:docPartPr>
      <w:docPartBody>
        <w:p w:rsidR="00000000" w:rsidRDefault="006250D0">
          <w:pPr>
            <w:pStyle w:val="BC1C257BD948434C921C809F920373CC"/>
          </w:pPr>
          <w:r>
            <w:t>Date:</w:t>
          </w:r>
        </w:p>
      </w:docPartBody>
    </w:docPart>
    <w:docPart>
      <w:docPartPr>
        <w:name w:val="E89A11E4A8D7480AABDF6A02EB95A2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1E3647-A5D8-487D-9504-3787FC839874}"/>
      </w:docPartPr>
      <w:docPartBody>
        <w:p w:rsidR="00000000" w:rsidRDefault="006250D0">
          <w:pPr>
            <w:pStyle w:val="E89A11E4A8D7480AABDF6A02EB95A27D"/>
          </w:pPr>
          <w:r>
            <w:t>Time:</w:t>
          </w:r>
        </w:p>
      </w:docPartBody>
    </w:docPart>
    <w:docPart>
      <w:docPartPr>
        <w:name w:val="2F613B7049634B3BB58FB5402B97B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FA6E91-F3B5-48EC-99DC-E2BA577992A2}"/>
      </w:docPartPr>
      <w:docPartBody>
        <w:p w:rsidR="00000000" w:rsidRDefault="006250D0">
          <w:pPr>
            <w:pStyle w:val="2F613B7049634B3BB58FB5402B97BDF8"/>
          </w:pPr>
          <w:r>
            <w:t>Location:</w:t>
          </w:r>
        </w:p>
      </w:docPartBody>
    </w:docPart>
    <w:docPart>
      <w:docPartPr>
        <w:name w:val="81DCA6E1AFE64857AB8E8AC1FFE134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840B0A-911F-4DE5-BD99-D94F5AF0AFFC}"/>
      </w:docPartPr>
      <w:docPartBody>
        <w:p w:rsidR="00000000" w:rsidRDefault="006250D0">
          <w:pPr>
            <w:pStyle w:val="81DCA6E1AFE64857AB8E8AC1FFE134EF"/>
          </w:pPr>
          <w:r w:rsidRPr="00743CC4">
            <w:t xml:space="preserve">RENE’S 40TH </w:t>
          </w:r>
          <w:r w:rsidRPr="00743CC4">
            <w:t>BIRTHDAY!</w:t>
          </w:r>
        </w:p>
      </w:docPartBody>
    </w:docPart>
    <w:docPart>
      <w:docPartPr>
        <w:name w:val="C30E3FEF47374BABA6647141009E63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B4614A-CC09-4F14-821F-416723D9E40D}"/>
      </w:docPartPr>
      <w:docPartBody>
        <w:p w:rsidR="00000000" w:rsidRDefault="006250D0">
          <w:pPr>
            <w:pStyle w:val="C30E3FEF47374BABA6647141009E6316"/>
          </w:pPr>
          <w:r>
            <w:t>Date:</w:t>
          </w:r>
        </w:p>
      </w:docPartBody>
    </w:docPart>
    <w:docPart>
      <w:docPartPr>
        <w:name w:val="377C653F6D5645CCB33E557756F77F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080504-3D0A-44E5-B0C7-971EFC38197D}"/>
      </w:docPartPr>
      <w:docPartBody>
        <w:p w:rsidR="00000000" w:rsidRDefault="006250D0">
          <w:pPr>
            <w:pStyle w:val="377C653F6D5645CCB33E557756F77F9D"/>
          </w:pPr>
          <w:r>
            <w:t>Time:</w:t>
          </w:r>
        </w:p>
      </w:docPartBody>
    </w:docPart>
    <w:docPart>
      <w:docPartPr>
        <w:name w:val="F03F9A3123924DAAA6DCA732F53D24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2B5699-C16A-418A-A282-2C0B8EE2B167}"/>
      </w:docPartPr>
      <w:docPartBody>
        <w:p w:rsidR="00000000" w:rsidRDefault="006250D0">
          <w:pPr>
            <w:pStyle w:val="F03F9A3123924DAAA6DCA732F53D24E0"/>
          </w:pPr>
          <w:r>
            <w:t>Location:</w:t>
          </w:r>
        </w:p>
      </w:docPartBody>
    </w:docPart>
    <w:docPart>
      <w:docPartPr>
        <w:name w:val="70C183EF2B334FD6B8608114DC7454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A0BA4E-1819-403C-AD28-C21E41AAB070}"/>
      </w:docPartPr>
      <w:docPartBody>
        <w:p w:rsidR="00000000" w:rsidRDefault="006250D0">
          <w:pPr>
            <w:pStyle w:val="70C183EF2B334FD6B8608114DC745424"/>
          </w:pPr>
          <w:r w:rsidRPr="00FE1301">
            <w:t>Let’s celebrate</w:t>
          </w:r>
        </w:p>
      </w:docPartBody>
    </w:docPart>
    <w:docPart>
      <w:docPartPr>
        <w:name w:val="9F6C53B06FBE4CD3B3841EEDF7206E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D37D2B-ECD3-4883-ADB6-0CFA830E056F}"/>
      </w:docPartPr>
      <w:docPartBody>
        <w:p w:rsidR="00000000" w:rsidRDefault="006250D0">
          <w:pPr>
            <w:pStyle w:val="9F6C53B06FBE4CD3B3841EEDF7206E53"/>
          </w:pPr>
          <w:r w:rsidRPr="00FE1301">
            <w:t>Let’s celebrate</w:t>
          </w:r>
        </w:p>
      </w:docPartBody>
    </w:docPart>
    <w:docPart>
      <w:docPartPr>
        <w:name w:val="DFA59C54143B4132A82DB1EEC3DFF8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6EF851-1D5F-4F1C-8C04-73550517CAA2}"/>
      </w:docPartPr>
      <w:docPartBody>
        <w:p w:rsidR="00000000" w:rsidRDefault="006250D0">
          <w:pPr>
            <w:pStyle w:val="DFA59C54143B4132A82DB1EEC3DFF8A4"/>
          </w:pPr>
          <w:r w:rsidRPr="0059630D">
            <w:t xml:space="preserve">RENE’S 40TH </w:t>
          </w:r>
          <w:r w:rsidRPr="0059630D">
            <w:t>BIRTHDAY!</w:t>
          </w:r>
        </w:p>
      </w:docPartBody>
    </w:docPart>
    <w:docPart>
      <w:docPartPr>
        <w:name w:val="92FD0101CCC347C3ADC524BB4B1209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3D61D6-6332-497B-BB1D-C8F570B78B64}"/>
      </w:docPartPr>
      <w:docPartBody>
        <w:p w:rsidR="00000000" w:rsidRDefault="006250D0">
          <w:pPr>
            <w:pStyle w:val="92FD0101CCC347C3ADC524BB4B12095F"/>
          </w:pPr>
          <w:r w:rsidRPr="0059630D">
            <w:t>Date:</w:t>
          </w:r>
        </w:p>
      </w:docPartBody>
    </w:docPart>
    <w:docPart>
      <w:docPartPr>
        <w:name w:val="5EDB83F368184B1EA900941F0C04E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C8CD2-7DD4-410E-A820-97D8BFFBA33A}"/>
      </w:docPartPr>
      <w:docPartBody>
        <w:p w:rsidR="00000000" w:rsidRDefault="006250D0">
          <w:pPr>
            <w:pStyle w:val="5EDB83F368184B1EA900941F0C04E145"/>
          </w:pPr>
          <w:r>
            <w:t>Time:</w:t>
          </w:r>
        </w:p>
      </w:docPartBody>
    </w:docPart>
    <w:docPart>
      <w:docPartPr>
        <w:name w:val="AEC3A34CE2AE47218887160B05B1FA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0F2BE2-910C-4D47-84A7-E308267C6C32}"/>
      </w:docPartPr>
      <w:docPartBody>
        <w:p w:rsidR="00000000" w:rsidRDefault="006250D0">
          <w:pPr>
            <w:pStyle w:val="AEC3A34CE2AE47218887160B05B1FAF8"/>
          </w:pPr>
          <w:r>
            <w:t>Location:</w:t>
          </w:r>
        </w:p>
      </w:docPartBody>
    </w:docPart>
    <w:docPart>
      <w:docPartPr>
        <w:name w:val="40EB831EA1554F929C43B7C5FD6E92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523568-F5B2-4C8B-9FBF-AB2E1C1D884B}"/>
      </w:docPartPr>
      <w:docPartBody>
        <w:p w:rsidR="00000000" w:rsidRDefault="006250D0">
          <w:pPr>
            <w:pStyle w:val="40EB831EA1554F929C43B7C5FD6E9260"/>
          </w:pPr>
          <w:r w:rsidRPr="00743CC4">
            <w:t>RENE’S 40TH BIRTHDAY!</w:t>
          </w:r>
        </w:p>
      </w:docPartBody>
    </w:docPart>
    <w:docPart>
      <w:docPartPr>
        <w:name w:val="B39819752E78474CB21A8D96AE5445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7A069F-FF48-4330-9917-4E455CA1B601}"/>
      </w:docPartPr>
      <w:docPartBody>
        <w:p w:rsidR="00000000" w:rsidRDefault="006250D0">
          <w:pPr>
            <w:pStyle w:val="B39819752E78474CB21A8D96AE544553"/>
          </w:pPr>
          <w:r>
            <w:t>Date:</w:t>
          </w:r>
        </w:p>
      </w:docPartBody>
    </w:docPart>
    <w:docPart>
      <w:docPartPr>
        <w:name w:val="12B7E1AD543E416692810D73423E36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57805A-8F59-48AD-840E-2138DE484D49}"/>
      </w:docPartPr>
      <w:docPartBody>
        <w:p w:rsidR="00000000" w:rsidRDefault="006250D0">
          <w:pPr>
            <w:pStyle w:val="12B7E1AD543E416692810D73423E36E9"/>
          </w:pPr>
          <w:r>
            <w:t>Time:</w:t>
          </w:r>
        </w:p>
      </w:docPartBody>
    </w:docPart>
    <w:docPart>
      <w:docPartPr>
        <w:name w:val="37EDA83EF5E04DD5984E82B2044DAF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B0F8CA-364A-4749-A7A8-FC300DA70DF8}"/>
      </w:docPartPr>
      <w:docPartBody>
        <w:p w:rsidR="00000000" w:rsidRDefault="006250D0">
          <w:pPr>
            <w:pStyle w:val="37EDA83EF5E04DD5984E82B2044DAFB5"/>
          </w:pPr>
          <w:r>
            <w:t>Location:</w:t>
          </w:r>
        </w:p>
      </w:docPartBody>
    </w:docPart>
    <w:docPart>
      <w:docPartPr>
        <w:name w:val="3A09A2AC64B143A182D4904B4A67CE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249B32-489B-4F4E-A66E-084789DBE74A}"/>
      </w:docPartPr>
      <w:docPartBody>
        <w:p w:rsidR="00000000" w:rsidRDefault="006250D0">
          <w:pPr>
            <w:pStyle w:val="3A09A2AC64B143A182D4904B4A67CEAB"/>
          </w:pPr>
          <w:r w:rsidRPr="00FE1301">
            <w:t>Let’s celebrate</w:t>
          </w:r>
        </w:p>
      </w:docPartBody>
    </w:docPart>
    <w:docPart>
      <w:docPartPr>
        <w:name w:val="897472E104694EA2B513872C1C0020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69EB22-B198-4EC4-8339-CF6AF8E5C58B}"/>
      </w:docPartPr>
      <w:docPartBody>
        <w:p w:rsidR="00000000" w:rsidRDefault="006250D0">
          <w:pPr>
            <w:pStyle w:val="897472E104694EA2B513872C1C0020CB"/>
          </w:pPr>
          <w:r w:rsidRPr="00FE1301">
            <w:t>Let’s celebrate</w:t>
          </w:r>
        </w:p>
      </w:docPartBody>
    </w:docPart>
    <w:docPart>
      <w:docPartPr>
        <w:name w:val="1F4067875D894DFC9F1E1AD2C6881C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3CB5F7-7E05-4CAB-9E90-79B65CAF9408}"/>
      </w:docPartPr>
      <w:docPartBody>
        <w:p w:rsidR="00000000" w:rsidRDefault="006250D0">
          <w:pPr>
            <w:pStyle w:val="1F4067875D894DFC9F1E1AD2C6881C8C"/>
          </w:pPr>
          <w:r w:rsidRPr="0059630D">
            <w:t>RENE’S 40TH BIRTHDAY!</w:t>
          </w:r>
        </w:p>
      </w:docPartBody>
    </w:docPart>
    <w:docPart>
      <w:docPartPr>
        <w:name w:val="49445640DDB4415EB349ECF212ABD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85BE07-8EB6-4C39-A482-C48C29460B24}"/>
      </w:docPartPr>
      <w:docPartBody>
        <w:p w:rsidR="00000000" w:rsidRDefault="006250D0">
          <w:pPr>
            <w:pStyle w:val="49445640DDB4415EB349ECF212ABD379"/>
          </w:pPr>
          <w:r w:rsidRPr="0059630D">
            <w:t>Date:</w:t>
          </w:r>
        </w:p>
      </w:docPartBody>
    </w:docPart>
    <w:docPart>
      <w:docPartPr>
        <w:name w:val="B08739B88B0241D6B6019125F6698C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9FD63E-EB9D-4723-A33B-D5D76EDD4668}"/>
      </w:docPartPr>
      <w:docPartBody>
        <w:p w:rsidR="00000000" w:rsidRDefault="006250D0">
          <w:pPr>
            <w:pStyle w:val="B08739B88B0241D6B6019125F6698C5C"/>
          </w:pPr>
          <w:r w:rsidRPr="00CC1103">
            <w:t>RENE’S 40TH BIRTHDAY!</w:t>
          </w:r>
        </w:p>
      </w:docPartBody>
    </w:docPart>
    <w:docPart>
      <w:docPartPr>
        <w:name w:val="655BCFA4EEA2430D85464CF5872B9E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55AE32-18CC-44D7-B848-494A6EB45B88}"/>
      </w:docPartPr>
      <w:docPartBody>
        <w:p w:rsidR="00000000" w:rsidRDefault="006250D0">
          <w:pPr>
            <w:pStyle w:val="655BCFA4EEA2430D85464CF5872B9E60"/>
          </w:pPr>
          <w:r w:rsidRPr="00CC1103">
            <w:t>Date:</w:t>
          </w:r>
        </w:p>
      </w:docPartBody>
    </w:docPart>
    <w:docPart>
      <w:docPartPr>
        <w:name w:val="BAEABC96A75344C090BAB03BB4714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7109E0-7FFD-4D44-8CD7-78B901C603FA}"/>
      </w:docPartPr>
      <w:docPartBody>
        <w:p w:rsidR="00000000" w:rsidRDefault="006250D0">
          <w:pPr>
            <w:pStyle w:val="BAEABC96A75344C090BAB03BB4714EEA"/>
          </w:pPr>
          <w:r>
            <w:t>Time:</w:t>
          </w:r>
        </w:p>
      </w:docPartBody>
    </w:docPart>
    <w:docPart>
      <w:docPartPr>
        <w:name w:val="0B95D81189674F6BB399AFC8CEE034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A8E955-2963-441B-AC49-C9B7225BD9AD}"/>
      </w:docPartPr>
      <w:docPartBody>
        <w:p w:rsidR="00000000" w:rsidRDefault="006250D0">
          <w:pPr>
            <w:pStyle w:val="0B95D81189674F6BB399AFC8CEE034E1"/>
          </w:pPr>
          <w:r>
            <w:t>Time:</w:t>
          </w:r>
        </w:p>
      </w:docPartBody>
    </w:docPart>
    <w:docPart>
      <w:docPartPr>
        <w:name w:val="CACE1E7EC0E045CD82722598A8E5D7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8764B3-42E0-4805-A6E6-B69AFF8F7DA7}"/>
      </w:docPartPr>
      <w:docPartBody>
        <w:p w:rsidR="00000000" w:rsidRDefault="006250D0">
          <w:pPr>
            <w:pStyle w:val="CACE1E7EC0E045CD82722598A8E5D723"/>
          </w:pPr>
          <w:r>
            <w:t>Location:</w:t>
          </w:r>
        </w:p>
      </w:docPartBody>
    </w:docPart>
    <w:docPart>
      <w:docPartPr>
        <w:name w:val="694A3D60DE8447F5B09E4C66812B54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6E58E6-6185-4755-A7A9-A4FE78247517}"/>
      </w:docPartPr>
      <w:docPartBody>
        <w:p w:rsidR="00000000" w:rsidRDefault="006250D0">
          <w:pPr>
            <w:pStyle w:val="694A3D60DE8447F5B09E4C66812B543C"/>
          </w:pPr>
          <w:r>
            <w:t>Location: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Source Sans Pro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Posterama">
    <w:charset w:val="00"/>
    <w:family w:val="swiss"/>
    <w:pitch w:val="variable"/>
    <w:sig w:usb0="A11526FF" w:usb1="D000204B" w:usb2="0001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0D0"/>
    <w:rsid w:val="00625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F33A95CC5A34A799BE32D2849981CF8">
    <w:name w:val="5F33A95CC5A34A799BE32D2849981CF8"/>
  </w:style>
  <w:style w:type="paragraph" w:customStyle="1" w:styleId="B005F911FAF04D10A861F12F1BFFFF1E">
    <w:name w:val="B005F911FAF04D10A861F12F1BFFFF1E"/>
  </w:style>
  <w:style w:type="paragraph" w:customStyle="1" w:styleId="62DF9F785BAA48438F8D59B70AA930EC">
    <w:name w:val="62DF9F785BAA48438F8D59B70AA930EC"/>
  </w:style>
  <w:style w:type="paragraph" w:customStyle="1" w:styleId="BC1C257BD948434C921C809F920373CC">
    <w:name w:val="BC1C257BD948434C921C809F920373CC"/>
  </w:style>
  <w:style w:type="paragraph" w:customStyle="1" w:styleId="E89A11E4A8D7480AABDF6A02EB95A27D">
    <w:name w:val="E89A11E4A8D7480AABDF6A02EB95A27D"/>
  </w:style>
  <w:style w:type="paragraph" w:customStyle="1" w:styleId="2F613B7049634B3BB58FB5402B97BDF8">
    <w:name w:val="2F613B7049634B3BB58FB5402B97BDF8"/>
  </w:style>
  <w:style w:type="paragraph" w:customStyle="1" w:styleId="81DCA6E1AFE64857AB8E8AC1FFE134EF">
    <w:name w:val="81DCA6E1AFE64857AB8E8AC1FFE134EF"/>
  </w:style>
  <w:style w:type="paragraph" w:customStyle="1" w:styleId="C30E3FEF47374BABA6647141009E6316">
    <w:name w:val="C30E3FEF47374BABA6647141009E6316"/>
  </w:style>
  <w:style w:type="paragraph" w:customStyle="1" w:styleId="377C653F6D5645CCB33E557756F77F9D">
    <w:name w:val="377C653F6D5645CCB33E557756F77F9D"/>
  </w:style>
  <w:style w:type="paragraph" w:customStyle="1" w:styleId="F03F9A3123924DAAA6DCA732F53D24E0">
    <w:name w:val="F03F9A3123924DAAA6DCA732F53D24E0"/>
  </w:style>
  <w:style w:type="paragraph" w:customStyle="1" w:styleId="70C183EF2B334FD6B8608114DC745424">
    <w:name w:val="70C183EF2B334FD6B8608114DC745424"/>
  </w:style>
  <w:style w:type="paragraph" w:customStyle="1" w:styleId="9F6C53B06FBE4CD3B3841EEDF7206E53">
    <w:name w:val="9F6C53B06FBE4CD3B3841EEDF7206E53"/>
  </w:style>
  <w:style w:type="paragraph" w:customStyle="1" w:styleId="DFA59C54143B4132A82DB1EEC3DFF8A4">
    <w:name w:val="DFA59C54143B4132A82DB1EEC3DFF8A4"/>
  </w:style>
  <w:style w:type="paragraph" w:customStyle="1" w:styleId="92FD0101CCC347C3ADC524BB4B12095F">
    <w:name w:val="92FD0101CCC347C3ADC524BB4B12095F"/>
  </w:style>
  <w:style w:type="paragraph" w:customStyle="1" w:styleId="5EDB83F368184B1EA900941F0C04E145">
    <w:name w:val="5EDB83F368184B1EA900941F0C04E145"/>
  </w:style>
  <w:style w:type="paragraph" w:customStyle="1" w:styleId="AEC3A34CE2AE47218887160B05B1FAF8">
    <w:name w:val="AEC3A34CE2AE47218887160B05B1FAF8"/>
  </w:style>
  <w:style w:type="paragraph" w:customStyle="1" w:styleId="40EB831EA1554F929C43B7C5FD6E9260">
    <w:name w:val="40EB831EA1554F929C43B7C5FD6E9260"/>
  </w:style>
  <w:style w:type="paragraph" w:customStyle="1" w:styleId="B39819752E78474CB21A8D96AE544553">
    <w:name w:val="B39819752E78474CB21A8D96AE544553"/>
  </w:style>
  <w:style w:type="paragraph" w:customStyle="1" w:styleId="12B7E1AD543E416692810D73423E36E9">
    <w:name w:val="12B7E1AD543E416692810D73423E36E9"/>
  </w:style>
  <w:style w:type="paragraph" w:customStyle="1" w:styleId="37EDA83EF5E04DD5984E82B2044DAFB5">
    <w:name w:val="37EDA83EF5E04DD5984E82B2044DAFB5"/>
  </w:style>
  <w:style w:type="paragraph" w:customStyle="1" w:styleId="3A09A2AC64B143A182D4904B4A67CEAB">
    <w:name w:val="3A09A2AC64B143A182D4904B4A67CEAB"/>
  </w:style>
  <w:style w:type="paragraph" w:customStyle="1" w:styleId="897472E104694EA2B513872C1C0020CB">
    <w:name w:val="897472E104694EA2B513872C1C0020CB"/>
  </w:style>
  <w:style w:type="paragraph" w:customStyle="1" w:styleId="1F4067875D894DFC9F1E1AD2C6881C8C">
    <w:name w:val="1F4067875D894DFC9F1E1AD2C6881C8C"/>
  </w:style>
  <w:style w:type="paragraph" w:customStyle="1" w:styleId="49445640DDB4415EB349ECF212ABD379">
    <w:name w:val="49445640DDB4415EB349ECF212ABD379"/>
  </w:style>
  <w:style w:type="paragraph" w:customStyle="1" w:styleId="B08739B88B0241D6B6019125F6698C5C">
    <w:name w:val="B08739B88B0241D6B6019125F6698C5C"/>
  </w:style>
  <w:style w:type="paragraph" w:customStyle="1" w:styleId="655BCFA4EEA2430D85464CF5872B9E60">
    <w:name w:val="655BCFA4EEA2430D85464CF5872B9E60"/>
  </w:style>
  <w:style w:type="paragraph" w:customStyle="1" w:styleId="BAEABC96A75344C090BAB03BB4714EEA">
    <w:name w:val="BAEABC96A75344C090BAB03BB4714EEA"/>
  </w:style>
  <w:style w:type="paragraph" w:customStyle="1" w:styleId="0B95D81189674F6BB399AFC8CEE034E1">
    <w:name w:val="0B95D81189674F6BB399AFC8CEE034E1"/>
  </w:style>
  <w:style w:type="paragraph" w:customStyle="1" w:styleId="CACE1E7EC0E045CD82722598A8E5D723">
    <w:name w:val="CACE1E7EC0E045CD82722598A8E5D723"/>
  </w:style>
  <w:style w:type="paragraph" w:customStyle="1" w:styleId="694A3D60DE8447F5B09E4C66812B543C">
    <w:name w:val="694A3D60DE8447F5B09E4C66812B543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Invitation Celebration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6EB9D1"/>
      </a:accent1>
      <a:accent2>
        <a:srgbClr val="D26C85"/>
      </a:accent2>
      <a:accent3>
        <a:srgbClr val="91C7C2"/>
      </a:accent3>
      <a:accent4>
        <a:srgbClr val="93965E"/>
      </a:accent4>
      <a:accent5>
        <a:srgbClr val="C4E0E0"/>
      </a:accent5>
      <a:accent6>
        <a:srgbClr val="F1E3DF"/>
      </a:accent6>
      <a:hlink>
        <a:srgbClr val="5F5F5F"/>
      </a:hlink>
      <a:folHlink>
        <a:srgbClr val="919191"/>
      </a:folHlink>
    </a:clrScheme>
    <a:fontScheme name="Invitation Celebration">
      <a:majorFont>
        <a:latin typeface="Posterama"/>
        <a:ea typeface=""/>
        <a:cs typeface=""/>
      </a:majorFont>
      <a:minorFont>
        <a:latin typeface="Source Sans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8" ma:contentTypeDescription="Create a new document." ma:contentTypeScope="" ma:versionID="27a416adda3cf0f491a4f548a2367a54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2ef98d826045059a9b3c156985e150db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_ip_UnifiedCompliancePolicyProperties xmlns="http://schemas.microsoft.com/sharepoint/v3" xsi:nil="true"/>
    <TaxCatchAll xmlns="230e9df3-be65-4c73-a93b-d1236ebd677e"/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E0C7D40-8226-417A-9676-74E4647066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7563527-0C09-452B-ACC1-786831DDE08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DB14D20B-6775-4CD6-BDBE-558A61E156B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Invitation celebration card</Template>
  <TotalTime>0</TotalTime>
  <Pages>7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celebration card</dc:title>
  <dc:subject/>
  <dc:creator>MyExcelOnline</dc:creator>
  <cp:keywords/>
  <dc:description/>
  <cp:lastModifiedBy/>
  <cp:revision>1</cp:revision>
  <dcterms:created xsi:type="dcterms:W3CDTF">2022-02-06T19:33:00Z</dcterms:created>
  <dcterms:modified xsi:type="dcterms:W3CDTF">2022-02-06T19:36:00Z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