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00716108"/>
        <w:docPartObj>
          <w:docPartGallery w:val="Cover Pages"/>
          <w:docPartUnique/>
        </w:docPartObj>
      </w:sdtPr>
      <w:sdtContent>
        <w:p w14:paraId="26519D68" w14:textId="2477FA02" w:rsidR="00380151" w:rsidRDefault="00380151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00CD205D" wp14:editId="585F4A8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DDDD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25"/>
                                  <w:gridCol w:w="2782"/>
                                </w:tblGrid>
                                <w:tr w:rsidR="00380151" w14:paraId="016B11EC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6A78D5C9" w14:textId="6F22746C" w:rsidR="00380151" w:rsidRPr="00380151" w:rsidRDefault="00380151">
                                      <w:pPr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76484D3" wp14:editId="44EE8D80">
                                            <wp:extent cx="3070746" cy="3995386"/>
                                            <wp:effectExtent l="0" t="0" r="0" b="5715"/>
                                            <wp:docPr id="1" name="Picture 1" descr="Be Mine! Valentine's Day car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Be Mine! Valentine's Day card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73400" cy="39988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8AE7A74" w14:textId="12A5AEC8" w:rsidR="00380151" w:rsidRPr="00380151" w:rsidRDefault="00380151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380151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en-US"/>
                                            </w:rPr>
                                            <w:t>valentine’s day card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189C8657" w14:textId="19D7FA5C" w:rsidR="00380151" w:rsidRDefault="00380151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BAB7FF3" w14:textId="77777777" w:rsidR="00380151" w:rsidRDefault="00380151" w:rsidP="00380151">
                                      <w:pPr>
                                        <w:pStyle w:val="NoSpacing"/>
                                        <w:jc w:val="left"/>
                                        <w:rPr>
                                          <w:caps/>
                                          <w:color w:val="CDDDD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7D5889F4" w14:textId="77777777" w:rsidR="00380151" w:rsidRPr="00380151" w:rsidRDefault="00380151" w:rsidP="00380151">
                                      <w:pPr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caps/>
                                          <w:color w:val="EC0000" w:themeColor="text2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80151">
                                        <w:rPr>
                                          <w:rFonts w:ascii="Constantia" w:eastAsia="Times New Roman" w:hAnsi="Constantia" w:cs="Times New Roman"/>
                                          <w:caps/>
                                          <w:color w:val="EC0000" w:themeColor="text2"/>
                                          <w:sz w:val="24"/>
                                          <w:szCs w:val="24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48B15F6F" w14:textId="77777777" w:rsidR="00380151" w:rsidRPr="007B0964" w:rsidRDefault="00380151" w:rsidP="00380151">
                                      <w:pPr>
                                        <w:spacing w:after="160" w:line="259" w:lineRule="auto"/>
                                        <w:rPr>
                                          <w:rFonts w:ascii="Constantia" w:eastAsia="Times New Roman" w:hAnsi="Constantia" w:cs="Times New Roman"/>
                                        </w:rPr>
                                      </w:pPr>
                                    </w:p>
                                    <w:p w14:paraId="57A700A9" w14:textId="77777777" w:rsidR="00380151" w:rsidRPr="00380151" w:rsidRDefault="00380151" w:rsidP="00380151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EC0000" w:themeColor="text2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 w:rsidRPr="00380151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olor w:val="EC0000" w:themeColor="text2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3CD13D58" w14:textId="77777777" w:rsidR="00380151" w:rsidRPr="009D2467" w:rsidRDefault="00380151" w:rsidP="00380151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F18805" w:themeColor="accent6"/>
                                          <w:sz w:val="24"/>
                                          <w:szCs w:val="24"/>
                                          <w:u w:val="single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 w:rsidRPr="00380151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olor w:val="EC0000" w:themeColor="text2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422B2CAA" w14:textId="77777777" w:rsidR="00380151" w:rsidRPr="00380151" w:rsidRDefault="00380151" w:rsidP="00380151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EC0000" w:themeColor="text2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sz w:val="24"/>
                                          <w:szCs w:val="24"/>
                                        </w:rPr>
                                        <w:t>Excel Podcast</w:t>
                                      </w: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olor w:val="809EC2"/>
                                          <w:sz w:val="24"/>
                                          <w:szCs w:val="24"/>
                                        </w:rPr>
                                        <w:t xml:space="preserve">: </w:t>
                                      </w:r>
                                      <w:hyperlink r:id="rId14" w:history="1">
                                        <w:r w:rsidRPr="00380151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olor w:val="EC0000" w:themeColor="text2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0D5D4B7B" w14:textId="77777777" w:rsidR="00380151" w:rsidRPr="007B0964" w:rsidRDefault="00380151" w:rsidP="00380151">
                                      <w:pPr>
                                        <w:rPr>
                                          <w:rFonts w:ascii="Constantia" w:eastAsia="Times New Roman" w:hAnsi="Constantia" w:cs="Times New Roman"/>
                                        </w:rPr>
                                      </w:pPr>
                                    </w:p>
                                    <w:p w14:paraId="560E65FA" w14:textId="4C28A624" w:rsidR="00380151" w:rsidRPr="00380151" w:rsidRDefault="00380151" w:rsidP="00380151">
                                      <w:pPr>
                                        <w:pStyle w:val="NoSpacing"/>
                                        <w:jc w:val="both"/>
                                        <w:rPr>
                                          <w:b/>
                                          <w:bCs/>
                                          <w:lang w:val="en-US"/>
                                        </w:rPr>
                                      </w:pPr>
                                      <w:r w:rsidRPr="00380151"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aps/>
                                          <w:color w:val="EC0000" w:themeColor="text2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MyExcelOnline</w:t>
                                      </w:r>
                                    </w:p>
                                  </w:tc>
                                </w:tr>
                              </w:tbl>
                              <w:p w14:paraId="039B4602" w14:textId="77777777" w:rsidR="00380151" w:rsidRDefault="0038015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0CD205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8588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DDDD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125"/>
                            <w:gridCol w:w="2782"/>
                          </w:tblGrid>
                          <w:tr w:rsidR="00380151" w14:paraId="016B11EC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6A78D5C9" w14:textId="6F22746C" w:rsidR="00380151" w:rsidRPr="00380151" w:rsidRDefault="00380151">
                                <w:pPr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6484D3" wp14:editId="44EE8D80">
                                      <wp:extent cx="3070746" cy="3995386"/>
                                      <wp:effectExtent l="0" t="0" r="0" b="5715"/>
                                      <wp:docPr id="1" name="Picture 1" descr="Be Mine! Valentine's Day car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Be Mine! Valentine's Day car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3400" cy="3998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8AE7A74" w14:textId="12A5AEC8" w:rsidR="00380151" w:rsidRPr="00380151" w:rsidRDefault="00380151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380151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en-US"/>
                                      </w:rPr>
                                      <w:t>valentine’s day card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89C8657" w14:textId="19D7FA5C" w:rsidR="00380151" w:rsidRDefault="00380151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BAB7FF3" w14:textId="77777777" w:rsidR="00380151" w:rsidRDefault="00380151" w:rsidP="00380151">
                                <w:pPr>
                                  <w:pStyle w:val="NoSpacing"/>
                                  <w:jc w:val="left"/>
                                  <w:rPr>
                                    <w:caps/>
                                    <w:color w:val="CDDDDD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D5889F4" w14:textId="77777777" w:rsidR="00380151" w:rsidRPr="00380151" w:rsidRDefault="00380151" w:rsidP="00380151">
                                <w:pPr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caps/>
                                    <w:color w:val="EC0000" w:themeColor="text2"/>
                                    <w:sz w:val="24"/>
                                    <w:szCs w:val="24"/>
                                  </w:rPr>
                                </w:pPr>
                                <w:r w:rsidRPr="00380151">
                                  <w:rPr>
                                    <w:rFonts w:ascii="Constantia" w:eastAsia="Times New Roman" w:hAnsi="Constantia" w:cs="Times New Roman"/>
                                    <w:caps/>
                                    <w:color w:val="EC0000" w:themeColor="text2"/>
                                    <w:sz w:val="24"/>
                                    <w:szCs w:val="24"/>
                                  </w:rPr>
                                  <w:t>Learn More From Our Free Excel and Office Resources:</w:t>
                                </w:r>
                              </w:p>
                              <w:p w14:paraId="48B15F6F" w14:textId="77777777" w:rsidR="00380151" w:rsidRPr="007B0964" w:rsidRDefault="00380151" w:rsidP="00380151">
                                <w:pPr>
                                  <w:spacing w:after="160" w:line="259" w:lineRule="auto"/>
                                  <w:rPr>
                                    <w:rFonts w:ascii="Constantia" w:eastAsia="Times New Roman" w:hAnsi="Constantia" w:cs="Times New Roman"/>
                                  </w:rPr>
                                </w:pPr>
                              </w:p>
                              <w:p w14:paraId="57A700A9" w14:textId="77777777" w:rsidR="00380151" w:rsidRPr="00380151" w:rsidRDefault="00380151" w:rsidP="00380151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EC0000" w:themeColor="text2"/>
                                    <w:sz w:val="24"/>
                                    <w:szCs w:val="24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Webinars: </w:t>
                                </w:r>
                                <w:hyperlink r:id="rId15" w:history="1">
                                  <w:r w:rsidRPr="00380151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olor w:val="EC0000" w:themeColor="text2"/>
                                      <w:sz w:val="24"/>
                                      <w:szCs w:val="24"/>
                                      <w:u w:val="single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3CD13D58" w14:textId="77777777" w:rsidR="00380151" w:rsidRPr="009D2467" w:rsidRDefault="00380151" w:rsidP="00380151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F18805" w:themeColor="accent6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sz w:val="24"/>
                                    <w:szCs w:val="24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 w:rsidRPr="00380151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olor w:val="EC0000" w:themeColor="text2"/>
                                      <w:sz w:val="24"/>
                                      <w:szCs w:val="24"/>
                                      <w:u w:val="single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422B2CAA" w14:textId="77777777" w:rsidR="00380151" w:rsidRPr="00380151" w:rsidRDefault="00380151" w:rsidP="00380151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jc w:val="left"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EC0000" w:themeColor="text2"/>
                                    <w:sz w:val="24"/>
                                    <w:szCs w:val="24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sz w:val="24"/>
                                    <w:szCs w:val="24"/>
                                  </w:rPr>
                                  <w:t>Excel Podcast</w:t>
                                </w: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color w:val="809EC2"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hyperlink r:id="rId17" w:history="1">
                                  <w:r w:rsidRPr="00380151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olor w:val="EC0000" w:themeColor="text2"/>
                                      <w:sz w:val="24"/>
                                      <w:szCs w:val="24"/>
                                      <w:u w:val="single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0D5D4B7B" w14:textId="77777777" w:rsidR="00380151" w:rsidRPr="007B0964" w:rsidRDefault="00380151" w:rsidP="00380151">
                                <w:pPr>
                                  <w:rPr>
                                    <w:rFonts w:ascii="Constantia" w:eastAsia="Times New Roman" w:hAnsi="Constantia" w:cs="Times New Roman"/>
                                  </w:rPr>
                                </w:pPr>
                              </w:p>
                              <w:p w14:paraId="560E65FA" w14:textId="4C28A624" w:rsidR="00380151" w:rsidRPr="00380151" w:rsidRDefault="00380151" w:rsidP="00380151">
                                <w:pPr>
                                  <w:pStyle w:val="NoSpacing"/>
                                  <w:jc w:val="both"/>
                                  <w:rPr>
                                    <w:b/>
                                    <w:bCs/>
                                    <w:lang w:val="en-US"/>
                                  </w:rPr>
                                </w:pPr>
                                <w:r w:rsidRPr="00380151"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aps/>
                                    <w:color w:val="EC0000" w:themeColor="text2"/>
                                    <w:sz w:val="24"/>
                                    <w:szCs w:val="24"/>
                                    <w:lang w:val="en-US"/>
                                  </w:rPr>
                                  <w:t>MyExcelOnline</w:t>
                                </w:r>
                              </w:p>
                            </w:tc>
                          </w:tr>
                        </w:tbl>
                        <w:p w14:paraId="039B4602" w14:textId="77777777" w:rsidR="00380151" w:rsidRDefault="0038015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C581E6" w14:textId="77777777" w:rsidR="00380151" w:rsidRDefault="00380151"/>
    <w:tbl>
      <w:tblPr>
        <w:tblW w:w="0" w:type="auto"/>
        <w:tblLook w:val="0600" w:firstRow="0" w:lastRow="0" w:firstColumn="0" w:lastColumn="0" w:noHBand="1" w:noVBand="1"/>
      </w:tblPr>
      <w:tblGrid>
        <w:gridCol w:w="5755"/>
        <w:gridCol w:w="5755"/>
      </w:tblGrid>
      <w:tr w:rsidR="007425EE" w:rsidRPr="00811EBF" w14:paraId="3459B3DF" w14:textId="77777777" w:rsidTr="00F60CB9">
        <w:trPr>
          <w:trHeight w:val="6993"/>
        </w:trPr>
        <w:sdt>
          <w:sdtPr>
            <w:id w:val="-513530886"/>
            <w:placeholder>
              <w:docPart w:val="934485C68B49456A8EFF659B1AC06C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55" w:type="dxa"/>
                <w:vAlign w:val="center"/>
              </w:tcPr>
              <w:p w14:paraId="46F1F8E6" w14:textId="77777777" w:rsidR="007425EE" w:rsidRPr="00811EBF" w:rsidRDefault="009D48DD" w:rsidP="0059380A">
                <w:pPr>
                  <w:pStyle w:val="Subtitle"/>
                </w:pPr>
                <w:r w:rsidRPr="00811EBF">
                  <w:t>Be Mine!</w:t>
                </w:r>
              </w:p>
            </w:tc>
          </w:sdtContent>
        </w:sdt>
        <w:tc>
          <w:tcPr>
            <w:tcW w:w="5755" w:type="dxa"/>
            <w:vAlign w:val="center"/>
          </w:tcPr>
          <w:sdt>
            <w:sdtPr>
              <w:id w:val="1408731188"/>
              <w:placeholder>
                <w:docPart w:val="FB17814F19064992836EA0157A0DC329"/>
              </w:placeholder>
              <w:temporary/>
              <w:showingPlcHdr/>
              <w15:appearance w15:val="hidden"/>
            </w:sdtPr>
            <w:sdtEndPr/>
            <w:sdtContent>
              <w:p w14:paraId="4BE666B2" w14:textId="77777777" w:rsidR="00141A7E" w:rsidRPr="00811EBF" w:rsidRDefault="00141A7E" w:rsidP="00141A7E">
                <w:pPr>
                  <w:pStyle w:val="Heading1"/>
                </w:pPr>
                <w:r w:rsidRPr="00811EBF">
                  <w:rPr>
                    <w:rStyle w:val="Heading1Char"/>
                  </w:rPr>
                  <w:t>Happy</w:t>
                </w:r>
              </w:p>
            </w:sdtContent>
          </w:sdt>
          <w:sdt>
            <w:sdtPr>
              <w:id w:val="1744988436"/>
              <w:placeholder>
                <w:docPart w:val="62E3EBD48E184244A8D0D8D0954D142C"/>
              </w:placeholder>
              <w:temporary/>
              <w:showingPlcHdr/>
              <w15:appearance w15:val="hidden"/>
            </w:sdtPr>
            <w:sdtEndPr/>
            <w:sdtContent>
              <w:p w14:paraId="60FE9E04" w14:textId="77777777" w:rsidR="00141A7E" w:rsidRPr="00811EBF" w:rsidRDefault="00141A7E" w:rsidP="00141A7E">
                <w:pPr>
                  <w:pStyle w:val="Title"/>
                  <w:jc w:val="center"/>
                </w:pPr>
                <w:r w:rsidRPr="00811EBF">
                  <w:rPr>
                    <w:rStyle w:val="TitleChar"/>
                    <w:b/>
                    <w:i/>
                  </w:rPr>
                  <w:t>Valentine’s</w:t>
                </w:r>
              </w:p>
            </w:sdtContent>
          </w:sdt>
          <w:sdt>
            <w:sdtPr>
              <w:id w:val="-2082213109"/>
              <w:placeholder>
                <w:docPart w:val="2788F519DA6645A1A053E618382828AC"/>
              </w:placeholder>
              <w:temporary/>
              <w:showingPlcHdr/>
              <w15:appearance w15:val="hidden"/>
            </w:sdtPr>
            <w:sdtEndPr/>
            <w:sdtContent>
              <w:p w14:paraId="2300FA1D" w14:textId="77777777" w:rsidR="00141A7E" w:rsidRPr="00811EBF" w:rsidRDefault="00141A7E" w:rsidP="00141A7E">
                <w:pPr>
                  <w:pStyle w:val="Heading2"/>
                </w:pPr>
                <w:r w:rsidRPr="00811EBF">
                  <w:rPr>
                    <w:rStyle w:val="Heading2Char"/>
                  </w:rPr>
                  <w:t>Day</w:t>
                </w:r>
              </w:p>
            </w:sdtContent>
          </w:sdt>
          <w:p w14:paraId="7787EB45" w14:textId="77777777" w:rsidR="007425EE" w:rsidRPr="00811EBF" w:rsidRDefault="00B102AE" w:rsidP="00141A7E">
            <w:r w:rsidRPr="00811EBF">
              <w:rPr>
                <w:noProof/>
              </w:rPr>
              <mc:AlternateContent>
                <mc:Choice Requires="wpg">
                  <w:drawing>
                    <wp:inline distT="0" distB="0" distL="0" distR="0" wp14:anchorId="664C1DC2" wp14:editId="111E7A30">
                      <wp:extent cx="2545080" cy="2410460"/>
                      <wp:effectExtent l="0" t="0" r="7620" b="8890"/>
                      <wp:docPr id="20" name="Group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Graphic 25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phic 26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aphic 27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Graphic 3424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Graphic 3430" descr="He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2490B" id="Group 20" o:spid="_x0000_s1026" alt="&quot;&quot;" style="width:200.4pt;height:189.8pt;mso-position-horizontal-relative:char;mso-position-vertical-relative:line" coordsize="25450,241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5" o:spid="_x0000_s1027" type="#_x0000_t75" alt="Heart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">
                        <v:imagedata r:id="rId28" o:title="Hearts"/>
                      </v:shape>
                      <v:shape id="Graphic 26" o:spid="_x0000_s1028" type="#_x0000_t75" alt="Heart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">
                        <v:imagedata r:id="rId29" o:title="Hearts"/>
                      </v:shape>
                      <v:shape id="Graphic 27" o:spid="_x0000_s1029" type="#_x0000_t75" alt="Heart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">
                        <v:imagedata r:id="rId30" o:title="Hearts"/>
                      </v:shape>
                      <v:shape id="Graphic 3424" o:spid="_x0000_s1030" type="#_x0000_t75" alt="Heart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">
                        <v:imagedata r:id="rId31" o:title="Hearts"/>
                      </v:shape>
                      <v:shape id="Graphic 3430" o:spid="_x0000_s1031" type="#_x0000_t75" alt="Heart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">
                        <v:imagedata r:id="rId32" o:title="Hear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425EE" w:rsidRPr="00811EBF" w14:paraId="46F38318" w14:textId="77777777" w:rsidTr="0059380A">
        <w:trPr>
          <w:trHeight w:val="7056"/>
        </w:trPr>
        <w:sdt>
          <w:sdtPr>
            <w:id w:val="1939404468"/>
            <w:placeholder>
              <w:docPart w:val="0BCA37C4516C4D3BAB014873D1409C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55" w:type="dxa"/>
                <w:vAlign w:val="center"/>
              </w:tcPr>
              <w:p w14:paraId="70564AF3" w14:textId="77777777" w:rsidR="007425EE" w:rsidRPr="00811EBF" w:rsidRDefault="009D48DD" w:rsidP="0059380A">
                <w:pPr>
                  <w:pStyle w:val="Subtitle"/>
                </w:pPr>
                <w:r w:rsidRPr="00811EBF">
                  <w:t>Be Mine!</w:t>
                </w:r>
              </w:p>
            </w:tc>
          </w:sdtContent>
        </w:sdt>
        <w:tc>
          <w:tcPr>
            <w:tcW w:w="5755" w:type="dxa"/>
            <w:vAlign w:val="bottom"/>
          </w:tcPr>
          <w:sdt>
            <w:sdtPr>
              <w:id w:val="-1138574147"/>
              <w:placeholder>
                <w:docPart w:val="CAE46506BD084B4282EACF45AC089BFE"/>
              </w:placeholder>
              <w:temporary/>
              <w:showingPlcHdr/>
              <w15:appearance w15:val="hidden"/>
            </w:sdtPr>
            <w:sdtEndPr/>
            <w:sdtContent>
              <w:p w14:paraId="39863D6B" w14:textId="77777777" w:rsidR="00141A7E" w:rsidRPr="00811EBF" w:rsidRDefault="00141A7E" w:rsidP="0059380A">
                <w:pPr>
                  <w:pStyle w:val="Heading1"/>
                </w:pPr>
                <w:r w:rsidRPr="00811EBF">
                  <w:rPr>
                    <w:rStyle w:val="Heading1Char"/>
                  </w:rPr>
                  <w:t>Happy</w:t>
                </w:r>
              </w:p>
            </w:sdtContent>
          </w:sdt>
          <w:sdt>
            <w:sdtPr>
              <w:id w:val="-1631627780"/>
              <w:placeholder>
                <w:docPart w:val="943661B310284E788F2973479E5AC7A1"/>
              </w:placeholder>
              <w:temporary/>
              <w:showingPlcHdr/>
              <w15:appearance w15:val="hidden"/>
            </w:sdtPr>
            <w:sdtEndPr/>
            <w:sdtContent>
              <w:p w14:paraId="6DEF167F" w14:textId="77777777" w:rsidR="0059380A" w:rsidRPr="00811EBF" w:rsidRDefault="0059380A" w:rsidP="0059380A">
                <w:pPr>
                  <w:pStyle w:val="Title"/>
                  <w:jc w:val="center"/>
                </w:pPr>
                <w:r w:rsidRPr="00811EBF">
                  <w:rPr>
                    <w:rStyle w:val="PlaceholderText"/>
                    <w:color w:val="EC0000" w:themeColor="text2"/>
                  </w:rPr>
                  <w:t>Valentine’s</w:t>
                </w:r>
              </w:p>
            </w:sdtContent>
          </w:sdt>
          <w:sdt>
            <w:sdtPr>
              <w:id w:val="-1570108480"/>
              <w:placeholder>
                <w:docPart w:val="A577484589C2422697D689D375F24DDA"/>
              </w:placeholder>
              <w:temporary/>
              <w:showingPlcHdr/>
              <w15:appearance w15:val="hidden"/>
            </w:sdtPr>
            <w:sdtEndPr/>
            <w:sdtContent>
              <w:p w14:paraId="083F042B" w14:textId="77777777" w:rsidR="0059380A" w:rsidRPr="00811EBF" w:rsidRDefault="0059380A" w:rsidP="0059380A">
                <w:pPr>
                  <w:pStyle w:val="Heading2"/>
                </w:pPr>
                <w:r w:rsidRPr="00811EBF">
                  <w:rPr>
                    <w:rStyle w:val="PlaceholderText"/>
                    <w:color w:val="333333" w:themeColor="background2"/>
                  </w:rPr>
                  <w:t>Day</w:t>
                </w:r>
              </w:p>
            </w:sdtContent>
          </w:sdt>
          <w:p w14:paraId="748FAD2D" w14:textId="77777777" w:rsidR="007425EE" w:rsidRPr="00811EBF" w:rsidRDefault="009D48DD" w:rsidP="0059380A">
            <w:r w:rsidRPr="00811EBF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9424DB1" wp14:editId="5FAB595D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Graphic 31" descr="Label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811EBF">
              <w:rPr>
                <w:noProof/>
              </w:rPr>
              <mc:AlternateContent>
                <mc:Choice Requires="wpg">
                  <w:drawing>
                    <wp:inline distT="0" distB="0" distL="0" distR="0" wp14:anchorId="4B902B5D" wp14:editId="74DC5BCF">
                      <wp:extent cx="2545080" cy="2410460"/>
                      <wp:effectExtent l="0" t="0" r="7620" b="8890"/>
                      <wp:docPr id="16" name="Group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phic 8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Graphic 3426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Graphic 3427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Graphic 3428" descr="Hear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Graphic 3429" descr="He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B092EA" id="Group 16" o:spid="_x0000_s1026" alt="&quot;&quot;" style="width:200.4pt;height:189.8pt;mso-position-horizontal-relative:char;mso-position-vertical-relative:line" coordsize="25450,241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">
                      <v:shape id="Graphic 8" o:spid="_x0000_s1027" type="#_x0000_t75" alt="Heart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">
                        <v:imagedata r:id="rId28" o:title="Hearts"/>
                      </v:shape>
                      <v:shape id="Graphic 3426" o:spid="_x0000_s1028" type="#_x0000_t75" alt="Heart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">
                        <v:imagedata r:id="rId29" o:title="Hearts"/>
                      </v:shape>
                      <v:shape id="Graphic 3427" o:spid="_x0000_s1029" type="#_x0000_t75" alt="Heart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">
                        <v:imagedata r:id="rId30" o:title="Hearts"/>
                      </v:shape>
                      <v:shape id="Graphic 3428" o:spid="_x0000_s1030" type="#_x0000_t75" alt="Heart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">
                        <v:imagedata r:id="rId31" o:title="Hearts"/>
                      </v:shape>
                      <v:shape id="Graphic 3429" o:spid="_x0000_s1031" type="#_x0000_t75" alt="Heart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">
                        <v:imagedata r:id="rId32" o:title="Hear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F9115B" w14:textId="77777777" w:rsidR="007425EE" w:rsidRPr="00811EBF" w:rsidRDefault="009D48DD" w:rsidP="007425EE">
      <w:pPr>
        <w:spacing w:after="0" w:line="259" w:lineRule="auto"/>
        <w:jc w:val="left"/>
        <w:rPr>
          <w:sz w:val="10"/>
        </w:rPr>
      </w:pPr>
      <w:r w:rsidRPr="00811EBF">
        <w:rPr>
          <w:noProof/>
        </w:rPr>
        <w:drawing>
          <wp:anchor distT="0" distB="0" distL="114300" distR="114300" simplePos="0" relativeHeight="251683840" behindDoc="1" locked="0" layoutInCell="1" allowOverlap="1" wp14:anchorId="44BB09E9" wp14:editId="56781745">
            <wp:simplePos x="0" y="0"/>
            <mc:AlternateContent>
              <mc:Choice Requires="wp14">
                <wp:positionH relativeFrom="page">
                  <wp14:pctPosHOffset>57600</wp14:pctPosHOffset>
                </wp:positionH>
              </mc:Choice>
              <mc:Fallback>
                <wp:positionH relativeFrom="page">
                  <wp:posOffset>4476750</wp:posOffset>
                </wp:positionH>
              </mc:Fallback>
            </mc:AlternateContent>
            <mc:AlternateContent>
              <mc:Choice Requires="wp14">
                <wp:positionV relativeFrom="page">
                  <wp14:pctPosVOffset>6000</wp14:pctPosVOffset>
                </wp:positionV>
              </mc:Choice>
              <mc:Fallback>
                <wp:positionV relativeFrom="page">
                  <wp:posOffset>603250</wp:posOffset>
                </wp:positionV>
              </mc:Fallback>
            </mc:AlternateContent>
            <wp:extent cx="2487168" cy="1380744"/>
            <wp:effectExtent l="0" t="0" r="8890" b="0"/>
            <wp:wrapNone/>
            <wp:docPr id="3433" name="Graphic 3433" descr="Label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dge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EE" w:rsidRPr="00811EBF">
        <w:rPr>
          <w:sz w:val="10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719"/>
        <w:gridCol w:w="5801"/>
      </w:tblGrid>
      <w:tr w:rsidR="008025C2" w:rsidRPr="00811EBF" w14:paraId="1DA51726" w14:textId="77777777" w:rsidTr="009D48DD">
        <w:trPr>
          <w:trHeight w:val="7056"/>
          <w:jc w:val="center"/>
        </w:trPr>
        <w:tc>
          <w:tcPr>
            <w:tcW w:w="5719" w:type="dxa"/>
            <w:vAlign w:val="center"/>
          </w:tcPr>
          <w:sdt>
            <w:sdtPr>
              <w:id w:val="-1082979093"/>
              <w:placeholder>
                <w:docPart w:val="10374956740142D9A61E7423904DD7CE"/>
              </w:placeholder>
              <w:temporary/>
              <w:showingPlcHdr/>
              <w15:appearance w15:val="hidden"/>
            </w:sdtPr>
            <w:sdtEndPr/>
            <w:sdtContent>
              <w:p w14:paraId="1C1B772C" w14:textId="77777777" w:rsidR="008025C2" w:rsidRPr="00811EBF" w:rsidRDefault="00C269C7" w:rsidP="00C269C7">
                <w:pPr>
                  <w:pStyle w:val="Title"/>
                  <w:jc w:val="center"/>
                </w:pPr>
                <w:r w:rsidRPr="00811EBF">
                  <w:rPr>
                    <w:rStyle w:val="PlaceholderText"/>
                    <w:color w:val="EC0000" w:themeColor="text2"/>
                  </w:rPr>
                  <w:t>Hello,</w:t>
                </w:r>
              </w:p>
            </w:sdtContent>
          </w:sdt>
          <w:sdt>
            <w:sdtPr>
              <w:id w:val="1262793797"/>
              <w:placeholder>
                <w:docPart w:val="14164C65C87D4882ACE4D818545D28D3"/>
              </w:placeholder>
              <w:temporary/>
              <w:showingPlcHdr/>
              <w15:appearance w15:val="hidden"/>
            </w:sdtPr>
            <w:sdtEndPr/>
            <w:sdtContent>
              <w:p w14:paraId="64B7A5C7" w14:textId="77777777" w:rsidR="00C269C7" w:rsidRPr="00811EBF" w:rsidRDefault="00C269C7" w:rsidP="00C269C7">
                <w:r w:rsidRPr="00811EBF">
                  <w:t>Darling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6903B1794B5A4565B5524156BEC179A0"/>
              </w:placeholder>
              <w:temporary/>
              <w:showingPlcHdr/>
              <w15:appearance w15:val="hidden"/>
            </w:sdtPr>
            <w:sdtEndPr/>
            <w:sdtContent>
              <w:p w14:paraId="745FB87A" w14:textId="77777777" w:rsidR="008025C2" w:rsidRPr="00811EBF" w:rsidRDefault="008025C2" w:rsidP="00110779">
                <w:r w:rsidRPr="00811EBF">
                  <w:t>To get started right away,</w:t>
                </w:r>
                <w:r w:rsidR="00110779" w:rsidRPr="00811EBF">
                  <w:t xml:space="preserve"> </w:t>
                </w:r>
                <w:r w:rsidRPr="00811EBF">
                  <w:t>just tap any placeholder text (such as this) and start</w:t>
                </w:r>
                <w:r w:rsidR="00110779" w:rsidRPr="00811EBF">
                  <w:t xml:space="preserve"> </w:t>
                </w:r>
                <w:r w:rsidRPr="00811EBF">
                  <w:t>typing to replace it</w:t>
                </w:r>
                <w:r w:rsidR="00110779" w:rsidRPr="00811EBF">
                  <w:t xml:space="preserve"> </w:t>
                </w:r>
                <w:r w:rsidRPr="00811EBF">
                  <w:t>with your own text.</w:t>
                </w:r>
              </w:p>
            </w:sdtContent>
          </w:sdt>
          <w:sdt>
            <w:sdtPr>
              <w:id w:val="2104911349"/>
              <w:placeholder>
                <w:docPart w:val="763133A5C7FC4851B25ABE5A90F6A1C2"/>
              </w:placeholder>
              <w:temporary/>
              <w:showingPlcHdr/>
              <w15:appearance w15:val="hidden"/>
            </w:sdtPr>
            <w:sdtEndPr/>
            <w:sdtContent>
              <w:p w14:paraId="173523D3" w14:textId="77777777" w:rsidR="00110779" w:rsidRPr="00811EBF" w:rsidRDefault="00110779" w:rsidP="00110779">
                <w:pPr>
                  <w:pStyle w:val="Closing"/>
                  <w:rPr>
                    <w:rStyle w:val="ClosingChar"/>
                    <w:b/>
                    <w:i/>
                  </w:rPr>
                </w:pPr>
                <w:r w:rsidRPr="00811EBF">
                  <w:rPr>
                    <w:rStyle w:val="ClosingChar"/>
                    <w:b/>
                    <w:i/>
                  </w:rPr>
                  <w:t>Love,</w:t>
                </w:r>
              </w:p>
            </w:sdtContent>
          </w:sdt>
          <w:sdt>
            <w:sdtPr>
              <w:id w:val="872428119"/>
              <w:placeholder>
                <w:docPart w:val="1D3BFC8F197240BB9878396237A58ADF"/>
              </w:placeholder>
              <w:temporary/>
              <w:showingPlcHdr/>
              <w15:appearance w15:val="hidden"/>
            </w:sdtPr>
            <w:sdtEndPr/>
            <w:sdtContent>
              <w:p w14:paraId="6CAC00BC" w14:textId="77777777" w:rsidR="00110779" w:rsidRPr="00811EBF" w:rsidRDefault="00110779" w:rsidP="00110779">
                <w:pPr>
                  <w:pStyle w:val="Signature"/>
                </w:pPr>
                <w:r w:rsidRPr="00811EBF">
                  <w:rPr>
                    <w:rStyle w:val="SignatureChar"/>
                  </w:rPr>
                  <w:t>Me</w:t>
                </w:r>
              </w:p>
            </w:sdtContent>
          </w:sdt>
        </w:tc>
      </w:tr>
      <w:tr w:rsidR="008025C2" w:rsidRPr="00811EBF" w14:paraId="5C95646D" w14:textId="77777777" w:rsidTr="009D48DD">
        <w:trPr>
          <w:trHeight w:val="7056"/>
          <w:jc w:val="center"/>
        </w:trPr>
        <w:tc>
          <w:tcPr>
            <w:tcW w:w="5719" w:type="dxa"/>
            <w:vAlign w:val="center"/>
          </w:tcPr>
          <w:sdt>
            <w:sdtPr>
              <w:id w:val="781076395"/>
              <w:placeholder>
                <w:docPart w:val="52A1E3F0492D4C7EB839B8600054BD31"/>
              </w:placeholder>
              <w:temporary/>
              <w:showingPlcHdr/>
              <w15:appearance w15:val="hidden"/>
            </w:sdtPr>
            <w:sdtEndPr/>
            <w:sdtContent>
              <w:p w14:paraId="6175C12E" w14:textId="77777777" w:rsidR="008025C2" w:rsidRPr="00811EBF" w:rsidRDefault="00C269C7" w:rsidP="00C269C7">
                <w:pPr>
                  <w:pStyle w:val="Title"/>
                  <w:jc w:val="center"/>
                </w:pPr>
                <w:r w:rsidRPr="00811EBF">
                  <w:rPr>
                    <w:rStyle w:val="PlaceholderText"/>
                    <w:color w:val="EC0000" w:themeColor="text2"/>
                  </w:rPr>
                  <w:t>Hello,</w:t>
                </w:r>
              </w:p>
            </w:sdtContent>
          </w:sdt>
          <w:sdt>
            <w:sdtPr>
              <w:id w:val="1325320331"/>
              <w:placeholder>
                <w:docPart w:val="DC660A7ABA4B45C1B83D1E30BB7477B6"/>
              </w:placeholder>
              <w:temporary/>
              <w:showingPlcHdr/>
              <w15:appearance w15:val="hidden"/>
            </w:sdtPr>
            <w:sdtEndPr/>
            <w:sdtContent>
              <w:p w14:paraId="7D80DA46" w14:textId="77777777" w:rsidR="00C269C7" w:rsidRPr="00811EBF" w:rsidRDefault="00C269C7" w:rsidP="00C269C7">
                <w:r w:rsidRPr="00811EBF">
                  <w:t>Darling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947767640"/>
              <w:placeholder>
                <w:docPart w:val="80CFCC55DE764D279DF1340D46C3812D"/>
              </w:placeholder>
              <w:temporary/>
              <w:showingPlcHdr/>
              <w15:appearance w15:val="hidden"/>
            </w:sdtPr>
            <w:sdtEndPr/>
            <w:sdtContent>
              <w:p w14:paraId="5342A418" w14:textId="77777777" w:rsidR="008025C2" w:rsidRPr="00811EBF" w:rsidRDefault="008025C2" w:rsidP="00110779">
                <w:r w:rsidRPr="00811EBF">
                  <w:t>To get started right away,</w:t>
                </w:r>
                <w:r w:rsidR="00110779" w:rsidRPr="00811EBF">
                  <w:t xml:space="preserve"> </w:t>
                </w:r>
                <w:r w:rsidRPr="00811EBF">
                  <w:t>just tap any placeholder text (such as this) and start</w:t>
                </w:r>
                <w:r w:rsidR="00110779" w:rsidRPr="00811EBF">
                  <w:t xml:space="preserve"> </w:t>
                </w:r>
                <w:r w:rsidRPr="00811EBF">
                  <w:t>typing to replace it</w:t>
                </w:r>
                <w:r w:rsidR="00110779" w:rsidRPr="00811EBF">
                  <w:t xml:space="preserve"> </w:t>
                </w:r>
                <w:r w:rsidRPr="00811EBF">
                  <w:t>with your own text.</w:t>
                </w:r>
              </w:p>
            </w:sdtContent>
          </w:sdt>
          <w:sdt>
            <w:sdtPr>
              <w:id w:val="763805530"/>
              <w:placeholder>
                <w:docPart w:val="6B5DF6F97B1B43939653B8FF54551A0E"/>
              </w:placeholder>
              <w:temporary/>
              <w:showingPlcHdr/>
              <w15:appearance w15:val="hidden"/>
            </w:sdtPr>
            <w:sdtEndPr/>
            <w:sdtContent>
              <w:p w14:paraId="3E9DFF84" w14:textId="77777777" w:rsidR="00110779" w:rsidRPr="00811EBF" w:rsidRDefault="00110779" w:rsidP="00110779">
                <w:pPr>
                  <w:pStyle w:val="Closing"/>
                </w:pPr>
                <w:r w:rsidRPr="00811EBF">
                  <w:rPr>
                    <w:rStyle w:val="ClosingChar"/>
                    <w:b/>
                    <w:i/>
                  </w:rPr>
                  <w:t>Love,</w:t>
                </w:r>
              </w:p>
            </w:sdtContent>
          </w:sdt>
          <w:sdt>
            <w:sdtPr>
              <w:id w:val="-1196683900"/>
              <w:placeholder>
                <w:docPart w:val="0E487782611D4E5AB3951F17BAB667FC"/>
              </w:placeholder>
              <w:temporary/>
              <w:showingPlcHdr/>
              <w15:appearance w15:val="hidden"/>
            </w:sdtPr>
            <w:sdtEndPr/>
            <w:sdtContent>
              <w:p w14:paraId="4E6039C7" w14:textId="77777777" w:rsidR="00110779" w:rsidRPr="00811EBF" w:rsidRDefault="00110779" w:rsidP="00110779">
                <w:pPr>
                  <w:pStyle w:val="Signature"/>
                </w:pPr>
                <w:r w:rsidRPr="00811EBF">
                  <w:t>Me</w:t>
                </w:r>
              </w:p>
            </w:sdtContent>
          </w:sdt>
        </w:tc>
      </w:tr>
    </w:tbl>
    <w:p w14:paraId="6A3AA155" w14:textId="77777777" w:rsidR="00596CDB" w:rsidRPr="00811EBF" w:rsidRDefault="00596CDB" w:rsidP="00110779">
      <w:pPr>
        <w:spacing w:line="120" w:lineRule="auto"/>
      </w:pPr>
    </w:p>
    <w:sectPr w:rsidR="00596CDB" w:rsidRPr="00811EBF" w:rsidSect="00380151">
      <w:headerReference w:type="even" r:id="rId35"/>
      <w:headerReference w:type="default" r:id="rId36"/>
      <w:footerReference w:type="default" r:id="rId37"/>
      <w:pgSz w:w="12240" w:h="15840" w:code="1"/>
      <w:pgMar w:top="360" w:right="360" w:bottom="360" w:left="360" w:header="0" w:footer="0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017F8" w14:textId="77777777" w:rsidR="00744D01" w:rsidRDefault="00744D01" w:rsidP="002C22E0">
      <w:pPr>
        <w:spacing w:after="0"/>
      </w:pPr>
      <w:r>
        <w:separator/>
      </w:r>
    </w:p>
  </w:endnote>
  <w:endnote w:type="continuationSeparator" w:id="0">
    <w:p w14:paraId="7FC75FF1" w14:textId="77777777" w:rsidR="00744D01" w:rsidRDefault="00744D01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22DC4" w14:textId="77777777" w:rsidR="009D48DD" w:rsidRPr="004C4BF6" w:rsidRDefault="009D48DD" w:rsidP="002C22E0"/>
  <w:p w14:paraId="2C328F7F" w14:textId="77777777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93081" w14:textId="77777777" w:rsidR="00744D01" w:rsidRDefault="00744D01" w:rsidP="002C22E0">
      <w:pPr>
        <w:spacing w:after="0"/>
      </w:pPr>
      <w:r>
        <w:separator/>
      </w:r>
    </w:p>
  </w:footnote>
  <w:footnote w:type="continuationSeparator" w:id="0">
    <w:p w14:paraId="464E8509" w14:textId="77777777" w:rsidR="00744D01" w:rsidRDefault="00744D01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B8DB4" w14:textId="77777777" w:rsidR="009D48DD" w:rsidRDefault="009D48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83106EC" wp14:editId="7BE35C2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Rectangle 3443" descr="Colorful background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Rectangle 3440" descr="Colorful background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Graphic 3444" descr="Heart pattern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Graphic 3450" descr="Colorful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Rectangle 3441" descr="Colorful background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Graphic 3449" descr="Heart pattern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Rectangle 3442" descr="Colorful background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traight Connector 15" descr="Grey straight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Straight Connector 13" descr="Grey straight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Graphic 197" descr="Heart pattern backgroun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Graphic 198" descr="Heart pattern background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3607D3" id="Group 3" o:spid="_x0000_s1026" alt="&quot;&quot;" style="position:absolute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">
              <v:rect id="Rectangle 3443" o:spid="_x0000_s1027" alt="Colorful background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Rectangle 3440" o:spid="_x0000_s1028" alt="Colorful background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444" o:spid="_x0000_s1029" type="#_x0000_t75" alt="Heart pattern background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">
                <v:imagedata r:id="rId3" o:title="Heart pattern background"/>
              </v:shape>
              <v:shape id="Graphic 3450" o:spid="_x0000_s1030" type="#_x0000_t75" alt="Colorful background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">
                <v:imagedata r:id="rId3" o:title="Colorful background"/>
              </v:shape>
              <v:rect id="Rectangle 3441" o:spid="_x0000_s1031" alt="Colorful background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Graphic 3449" o:spid="_x0000_s1032" type="#_x0000_t75" alt="Heart pattern background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">
                <v:imagedata r:id="rId3" o:title="Heart pattern background"/>
              </v:shape>
              <v:rect id="Rectangle 3442" o:spid="_x0000_s1033" alt="Colorful background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Straight Connector 15" o:spid="_x0000_s1034" alt="Grey straight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Straight Connector 13" o:spid="_x0000_s1035" alt="Grey straight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Graphic 197" o:spid="_x0000_s1036" type="#_x0000_t75" alt="Heart pattern background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">
                <v:imagedata r:id="rId3" o:title="Heart pattern background"/>
              </v:shape>
              <v:shape id="Graphic 198" o:spid="_x0000_s1037" type="#_x0000_t75" alt="Heart pattern background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">
                <v:imagedata r:id="rId3" o:title="Heart pattern background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918A7" w14:textId="77777777" w:rsidR="009D48DD" w:rsidRPr="007B3698" w:rsidRDefault="009D48DD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C525A5E" wp14:editId="5E61B61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Straight Connector 3448" descr="horizontal divider line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Straight Connector 3445" descr="vertical divider lin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9E2E84" id="Group 14" o:spid="_x0000_s1026" alt="&quot;&quot;" style="position:absolute;margin-left:0;margin-top:0;width:612pt;height:11in;z-index:251676672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A5caa+gQIA&#10;ADoIAAAOAAAAAAAAAAAAAAAAAC4CAABkcnMvZTJvRG9jLnhtbFBLAQItABQABgAIAAAAIQD4kEVX&#10;3AAAAAcBAAAPAAAAAAAAAAAAAAAAANsEAABkcnMvZG93bnJldi54bWxQSwUGAAAAAAQABADzAAAA&#10;5AUAAAAA&#10;">
              <v:line id="Straight Connector 3448" o:spid="_x0000_s1027" alt="horizontal divider line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Straight Connector 3445" o:spid="_x0000_s1028" alt="vertical divider lin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659295EC" wp14:editId="438E603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3875314" y="0"/>
                          <a:ext cx="3886200" cy="5029200"/>
                          <a:chOff x="0" y="0"/>
                          <a:chExt cx="3898356" cy="4961890"/>
                        </a:xfrm>
                      </wpg:grpSpPr>
                      <wps:wsp>
                        <wps:cNvPr id="17" name="Rectangle 17" descr="Background with candles"/>
                        <wps:cNvSpPr/>
                        <wps:spPr>
                          <a:xfrm>
                            <a:off x="10886" y="10886"/>
                            <a:ext cx="3887470" cy="49479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phic 19" descr="White backroun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49599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Group 5"/>
                      <wpg:cNvGrpSpPr/>
                      <wpg:grpSpPr>
                        <a:xfrm>
                          <a:off x="0" y="0"/>
                          <a:ext cx="3887470" cy="4963160"/>
                          <a:chOff x="0" y="0"/>
                          <a:chExt cx="3887470" cy="4963160"/>
                        </a:xfrm>
                      </wpg:grpSpPr>
                      <wps:wsp>
                        <wps:cNvPr id="9" name="Rectangle 9" descr="Background with candles"/>
                        <wps:cNvSpPr/>
                        <wps:spPr>
                          <a:xfrm>
                            <a:off x="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White fram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Group 6"/>
                      <wpg:cNvGrpSpPr/>
                      <wpg:grpSpPr>
                        <a:xfrm>
                          <a:off x="3875314" y="4996543"/>
                          <a:ext cx="3897086" cy="5060731"/>
                          <a:chOff x="-10984" y="-31874"/>
                          <a:chExt cx="3932109" cy="5115774"/>
                        </a:xfrm>
                      </wpg:grpSpPr>
                      <wps:wsp>
                        <wps:cNvPr id="28" name="Rectangle 28" descr="Background with candles"/>
                        <wps:cNvSpPr/>
                        <wps:spPr>
                          <a:xfrm>
                            <a:off x="10886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phic 29" descr="White fram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984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Group 7"/>
                      <wpg:cNvGrpSpPr/>
                      <wpg:grpSpPr>
                        <a:xfrm>
                          <a:off x="0" y="5029200"/>
                          <a:ext cx="3887470" cy="5029200"/>
                          <a:chOff x="0" y="0"/>
                          <a:chExt cx="3887470" cy="5085080"/>
                        </a:xfrm>
                      </wpg:grpSpPr>
                      <wps:wsp>
                        <wps:cNvPr id="22" name="Rectangle 22" descr="Background with candles"/>
                        <wps:cNvSpPr/>
                        <wps:spPr>
                          <a:xfrm>
                            <a:off x="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 descr="White fram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 descr="Heart pattern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0A16B80" id="Group 10" o:spid="_x0000_s1026" alt="&quot;&quot;" style="position:absolute;margin-left:0;margin-top:0;width:612pt;height:11in;z-index:251657215;mso-position-horizontal:center;mso-position-horizontal-relative:page;mso-position-vertical:center;mso-position-vertical-relative:page" coordsize="77724,10058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">
              <v:group id="Group 4" o:spid="_x0000_s1027" style="position:absolute;left:38753;width:38862;height:5029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angle 17" o:spid="_x0000_s1028" alt="Background with candles" style="position:absolute;left:108;top:108;width:38875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9" o:spid="_x0000_s1029" type="#_x0000_t75" alt="White backround" style="position:absolute;width:38792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">
                  <v:imagedata r:id="rId5" o:title="White backround"/>
                </v:shape>
                <v:shape id="Graphic 21" o:spid="_x0000_s1030" type="#_x0000_t75" alt="Heart pattern background" style="position:absolute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">
                  <v:imagedata r:id="rId6" o:title="Heart pattern background"/>
                </v:shape>
              </v:group>
              <v:group id="Group 5" o:spid="_x0000_s1031" style="position:absolute;width:38874;height:4963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9" o:spid="_x0000_s1032" alt="Background with candles" style="position:absolute;width:38874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c 11" o:spid="_x0000_s1033" type="#_x0000_t75" alt="Heart pattern background" style="position:absolute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">
                  <v:imagedata r:id="rId5" o:title="Heart pattern background"/>
                </v:shape>
                <v:shape id="Graphic 12" o:spid="_x0000_s1034" type="#_x0000_t75" alt="White frame" style="position:absolute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">
                  <v:imagedata r:id="rId6" o:title="White frame"/>
                </v:shape>
              </v:group>
              <v:group id="Group 6" o:spid="_x0000_s1035" style="position:absolute;left:38753;top:49965;width:38971;height:50607" coordorigin="-109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Rectangle 28" o:spid="_x0000_s1036" alt="Background with candles" style="position:absolute;left:108;width:38972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c 29" o:spid="_x0000_s1037" type="#_x0000_t75" alt="White frame" style="position:absolute;width:39211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">
                  <v:imagedata r:id="rId5" o:title="White frame"/>
                </v:shape>
                <v:shape id="Graphic 30" o:spid="_x0000_s1038" type="#_x0000_t75" alt="Heart pattern background" style="position:absolute;left:-109;top:-318;width:39188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">
                  <v:imagedata r:id="rId6" o:title="Heart pattern background"/>
                </v:shape>
              </v:group>
              <v:group id="Group 7" o:spid="_x0000_s1039" style="position:absolute;top:50292;width:38874;height:50292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angle 22" o:spid="_x0000_s1040" alt="Background with candles" style="position:absolute;width:38874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c 23" o:spid="_x0000_s1041" type="#_x0000_t75" alt="White frame" style="position:absolute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">
                  <v:imagedata r:id="rId5" o:title="White frame"/>
                </v:shape>
                <v:shape id="Graphic 24" o:spid="_x0000_s1042" type="#_x0000_t75" alt="Heart pattern background" style="position:absolute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">
                  <v:imagedata r:id="rId6" o:title="Heart pattern background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954C1DCC"/>
    <w:lvl w:ilvl="0" w:tplc="7AC8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8805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380"/>
    <w:rsid w:val="00025C7C"/>
    <w:rsid w:val="000A1316"/>
    <w:rsid w:val="001004FE"/>
    <w:rsid w:val="00110779"/>
    <w:rsid w:val="001206D0"/>
    <w:rsid w:val="00141A7E"/>
    <w:rsid w:val="001A6EBE"/>
    <w:rsid w:val="001B6964"/>
    <w:rsid w:val="001C0105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367378"/>
    <w:rsid w:val="00380151"/>
    <w:rsid w:val="003929D4"/>
    <w:rsid w:val="003A543F"/>
    <w:rsid w:val="003B3EEE"/>
    <w:rsid w:val="003E3395"/>
    <w:rsid w:val="00473A89"/>
    <w:rsid w:val="00473D4A"/>
    <w:rsid w:val="004A3DB4"/>
    <w:rsid w:val="004C4BF6"/>
    <w:rsid w:val="004D2D71"/>
    <w:rsid w:val="0059380A"/>
    <w:rsid w:val="00596CDB"/>
    <w:rsid w:val="005B06F4"/>
    <w:rsid w:val="005F12A0"/>
    <w:rsid w:val="00614F55"/>
    <w:rsid w:val="006308D3"/>
    <w:rsid w:val="00664B70"/>
    <w:rsid w:val="00694A31"/>
    <w:rsid w:val="006B0D5D"/>
    <w:rsid w:val="00700C24"/>
    <w:rsid w:val="007042CD"/>
    <w:rsid w:val="007425EE"/>
    <w:rsid w:val="00744D01"/>
    <w:rsid w:val="007538BA"/>
    <w:rsid w:val="00760BA1"/>
    <w:rsid w:val="00764E2F"/>
    <w:rsid w:val="00772344"/>
    <w:rsid w:val="00777306"/>
    <w:rsid w:val="007812A5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E34A7"/>
    <w:rsid w:val="008F4EAE"/>
    <w:rsid w:val="0094287F"/>
    <w:rsid w:val="009852B6"/>
    <w:rsid w:val="00992380"/>
    <w:rsid w:val="009B1625"/>
    <w:rsid w:val="009D0FE2"/>
    <w:rsid w:val="009D1E12"/>
    <w:rsid w:val="009D4169"/>
    <w:rsid w:val="009D48DD"/>
    <w:rsid w:val="00A00D90"/>
    <w:rsid w:val="00A07F88"/>
    <w:rsid w:val="00A17048"/>
    <w:rsid w:val="00A874C1"/>
    <w:rsid w:val="00AA2B19"/>
    <w:rsid w:val="00AE4F6A"/>
    <w:rsid w:val="00AF0C61"/>
    <w:rsid w:val="00B102AE"/>
    <w:rsid w:val="00B15A2F"/>
    <w:rsid w:val="00B331D8"/>
    <w:rsid w:val="00B41A84"/>
    <w:rsid w:val="00B458E2"/>
    <w:rsid w:val="00B8244A"/>
    <w:rsid w:val="00BC7765"/>
    <w:rsid w:val="00BD4EAA"/>
    <w:rsid w:val="00C01166"/>
    <w:rsid w:val="00C0470A"/>
    <w:rsid w:val="00C269C7"/>
    <w:rsid w:val="00C476C8"/>
    <w:rsid w:val="00C86909"/>
    <w:rsid w:val="00CC2784"/>
    <w:rsid w:val="00CE6E3E"/>
    <w:rsid w:val="00D3557E"/>
    <w:rsid w:val="00D77D6A"/>
    <w:rsid w:val="00DA4A16"/>
    <w:rsid w:val="00DA4C5A"/>
    <w:rsid w:val="00DF49F5"/>
    <w:rsid w:val="00DF51CC"/>
    <w:rsid w:val="00E14F6F"/>
    <w:rsid w:val="00E9603F"/>
    <w:rsid w:val="00E977CA"/>
    <w:rsid w:val="00ED506B"/>
    <w:rsid w:val="00EE3976"/>
    <w:rsid w:val="00EE4C37"/>
    <w:rsid w:val="00EF2D20"/>
    <w:rsid w:val="00F00206"/>
    <w:rsid w:val="00F12A9B"/>
    <w:rsid w:val="00F24993"/>
    <w:rsid w:val="00F60CB9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7D0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EBF"/>
    <w:pPr>
      <w:spacing w:after="120" w:line="240" w:lineRule="auto"/>
      <w:jc w:val="center"/>
    </w:pPr>
    <w:rPr>
      <w:color w:val="333333" w:themeColor="background2"/>
      <w:sz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1EBF"/>
    <w:pPr>
      <w:spacing w:before="240" w:after="0" w:line="192" w:lineRule="auto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811EBF"/>
    <w:pPr>
      <w:spacing w:after="480" w:line="192" w:lineRule="auto"/>
      <w:outlineLvl w:val="1"/>
    </w:p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1EBF"/>
    <w:pPr>
      <w:spacing w:after="0"/>
      <w:contextualSpacing/>
      <w:jc w:val="left"/>
    </w:pPr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1EBF"/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7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EBF"/>
    <w:pPr>
      <w:numPr>
        <w:ilvl w:val="1"/>
      </w:numPr>
    </w:pPr>
    <w:rPr>
      <w:rFonts w:asciiTheme="majorHAnsi" w:eastAsiaTheme="minorEastAsia" w:hAnsiTheme="majorHAnsi"/>
      <w:b/>
      <w:i/>
      <w:color w:val="EC0000" w:themeColor="text2"/>
      <w:spacing w:val="15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811EBF"/>
    <w:rPr>
      <w:rFonts w:asciiTheme="majorHAnsi" w:eastAsiaTheme="minorEastAsia" w:hAnsiTheme="majorHAnsi"/>
      <w:b/>
      <w:i/>
      <w:color w:val="EC0000" w:themeColor="text2"/>
      <w:spacing w:val="15"/>
      <w:sz w:val="3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11EBF"/>
    <w:rPr>
      <w:color w:val="333333" w:themeColor="background2"/>
      <w:sz w:val="28"/>
      <w:lang w:val="en-US"/>
    </w:rPr>
  </w:style>
  <w:style w:type="paragraph" w:styleId="NoSpacing">
    <w:name w:val="No Spacing"/>
    <w:link w:val="NoSpacingChar"/>
    <w:uiPriority w:val="1"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11EBF"/>
    <w:rPr>
      <w:color w:val="333333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44A"/>
    <w:rPr>
      <w:color w:val="333333" w:themeColor="background2"/>
      <w:sz w:val="28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333333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333333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811EBF"/>
    <w:pPr>
      <w:spacing w:after="0"/>
      <w:jc w:val="right"/>
    </w:pPr>
    <w:rPr>
      <w:rFonts w:asciiTheme="majorHAnsi" w:hAnsiTheme="majorHAnsi"/>
      <w:b/>
      <w:i/>
      <w:color w:val="EC0000" w:themeColor="text2"/>
      <w:sz w:val="70"/>
    </w:rPr>
  </w:style>
  <w:style w:type="character" w:customStyle="1" w:styleId="ClosingChar">
    <w:name w:val="Closing Char"/>
    <w:basedOn w:val="DefaultParagraphFont"/>
    <w:link w:val="Closing"/>
    <w:uiPriority w:val="99"/>
    <w:rsid w:val="00811EBF"/>
    <w:rPr>
      <w:rFonts w:asciiTheme="majorHAnsi" w:hAnsiTheme="majorHAnsi"/>
      <w:b/>
      <w:i/>
      <w:color w:val="EC0000" w:themeColor="text2"/>
      <w:sz w:val="70"/>
      <w:lang w:val="en-US"/>
    </w:rPr>
  </w:style>
  <w:style w:type="paragraph" w:styleId="Signature">
    <w:name w:val="Signature"/>
    <w:basedOn w:val="NoSpacing"/>
    <w:link w:val="SignatureChar"/>
    <w:uiPriority w:val="99"/>
    <w:rsid w:val="00811EBF"/>
    <w:pPr>
      <w:spacing w:line="216" w:lineRule="auto"/>
    </w:pPr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811EBF"/>
    <w:rPr>
      <w:color w:val="333333" w:themeColor="background2"/>
      <w:sz w:val="36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80151"/>
    <w:rPr>
      <w:color w:val="333333" w:themeColor="background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5.svg"/><Relationship Id="rId34" Type="http://schemas.openxmlformats.org/officeDocument/2006/relationships/image" Target="media/image18.svg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5" Type="http://schemas.openxmlformats.org/officeDocument/2006/relationships/image" Target="media/image9.sv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23" Type="http://schemas.openxmlformats.org/officeDocument/2006/relationships/image" Target="media/image7.svg"/><Relationship Id="rId28" Type="http://schemas.openxmlformats.org/officeDocument/2006/relationships/image" Target="media/image12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3.sv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svg"/><Relationship Id="rId30" Type="http://schemas.openxmlformats.org/officeDocument/2006/relationships/image" Target="media/image1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0.sv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1.png"/><Relationship Id="rId4" Type="http://schemas.openxmlformats.org/officeDocument/2006/relationships/image" Target="media/image2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Be%20Mine!%20Valentine's%20Day%20c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4485C68B49456A8EFF659B1AC06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93E0E-0E73-4EEE-9ECC-BFDE5896DEE3}"/>
      </w:docPartPr>
      <w:docPartBody>
        <w:p w:rsidR="00000000" w:rsidRDefault="00663BB5">
          <w:pPr>
            <w:pStyle w:val="934485C68B49456A8EFF659B1AC06C90"/>
          </w:pPr>
          <w:r w:rsidRPr="009D48DD">
            <w:t>Be Mine!</w:t>
          </w:r>
        </w:p>
      </w:docPartBody>
    </w:docPart>
    <w:docPart>
      <w:docPartPr>
        <w:name w:val="FB17814F19064992836EA0157A0DC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07F2F-64D7-4E35-831A-54C6DBB404C7}"/>
      </w:docPartPr>
      <w:docPartBody>
        <w:p w:rsidR="00000000" w:rsidRDefault="00663BB5">
          <w:pPr>
            <w:pStyle w:val="FB17814F19064992836EA0157A0DC329"/>
          </w:pPr>
          <w:r w:rsidRPr="00141A7E">
            <w:rPr>
              <w:rStyle w:val="Heading1Char"/>
            </w:rPr>
            <w:t>Happy</w:t>
          </w:r>
        </w:p>
      </w:docPartBody>
    </w:docPart>
    <w:docPart>
      <w:docPartPr>
        <w:name w:val="62E3EBD48E184244A8D0D8D0954D1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BF166-2272-4312-B52C-7092ADC58891}"/>
      </w:docPartPr>
      <w:docPartBody>
        <w:p w:rsidR="00000000" w:rsidRDefault="00663BB5">
          <w:pPr>
            <w:pStyle w:val="62E3EBD48E184244A8D0D8D0954D142C"/>
          </w:pPr>
          <w:r w:rsidRPr="00141A7E">
            <w:rPr>
              <w:rStyle w:val="TitleChar"/>
              <w:b w:val="0"/>
              <w:i w:val="0"/>
            </w:rPr>
            <w:t>Valentine’s</w:t>
          </w:r>
        </w:p>
      </w:docPartBody>
    </w:docPart>
    <w:docPart>
      <w:docPartPr>
        <w:name w:val="2788F519DA6645A1A053E61838282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A2284-FCCA-4D83-AB45-B88287ACFF26}"/>
      </w:docPartPr>
      <w:docPartBody>
        <w:p w:rsidR="00000000" w:rsidRDefault="00663BB5">
          <w:pPr>
            <w:pStyle w:val="2788F519DA6645A1A053E618382828AC"/>
          </w:pPr>
          <w:r w:rsidRPr="00141A7E">
            <w:rPr>
              <w:rStyle w:val="Heading2Char"/>
            </w:rPr>
            <w:t>Day</w:t>
          </w:r>
        </w:p>
      </w:docPartBody>
    </w:docPart>
    <w:docPart>
      <w:docPartPr>
        <w:name w:val="0BCA37C4516C4D3BAB014873D1409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4935B-ED8A-4ED1-862F-B5CE6F4B8981}"/>
      </w:docPartPr>
      <w:docPartBody>
        <w:p w:rsidR="00000000" w:rsidRDefault="00663BB5">
          <w:pPr>
            <w:pStyle w:val="0BCA37C4516C4D3BAB014873D1409C27"/>
          </w:pPr>
          <w:r w:rsidRPr="009D48DD">
            <w:t>Be Mine!</w:t>
          </w:r>
        </w:p>
      </w:docPartBody>
    </w:docPart>
    <w:docPart>
      <w:docPartPr>
        <w:name w:val="CAE46506BD084B4282EACF45AC089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9F2E-4EEB-4E74-BBEB-7DF7CE824940}"/>
      </w:docPartPr>
      <w:docPartBody>
        <w:p w:rsidR="00000000" w:rsidRDefault="00663BB5">
          <w:pPr>
            <w:pStyle w:val="CAE46506BD084B4282EACF45AC089BFE"/>
          </w:pPr>
          <w:r w:rsidRPr="00141A7E">
            <w:rPr>
              <w:rStyle w:val="Heading1Char"/>
            </w:rPr>
            <w:t>Happy</w:t>
          </w:r>
        </w:p>
      </w:docPartBody>
    </w:docPart>
    <w:docPart>
      <w:docPartPr>
        <w:name w:val="943661B310284E788F2973479E5AC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CA4B5-A04C-4343-A684-704AC3E0B904}"/>
      </w:docPartPr>
      <w:docPartBody>
        <w:p w:rsidR="00000000" w:rsidRDefault="00663BB5">
          <w:pPr>
            <w:pStyle w:val="943661B310284E788F2973479E5AC7A1"/>
          </w:pPr>
          <w:r w:rsidRPr="0059380A">
            <w:rPr>
              <w:rStyle w:val="PlaceholderText"/>
            </w:rPr>
            <w:t>Valentine’s</w:t>
          </w:r>
        </w:p>
      </w:docPartBody>
    </w:docPart>
    <w:docPart>
      <w:docPartPr>
        <w:name w:val="A577484589C2422697D689D375F24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94E53-0ECF-4A2E-A248-125A8355ABBE}"/>
      </w:docPartPr>
      <w:docPartBody>
        <w:p w:rsidR="00000000" w:rsidRDefault="00663BB5">
          <w:pPr>
            <w:pStyle w:val="A577484589C2422697D689D375F24DDA"/>
          </w:pPr>
          <w:r w:rsidRPr="0059380A">
            <w:rPr>
              <w:rStyle w:val="PlaceholderText"/>
            </w:rPr>
            <w:t>Day</w:t>
          </w:r>
        </w:p>
      </w:docPartBody>
    </w:docPart>
    <w:docPart>
      <w:docPartPr>
        <w:name w:val="10374956740142D9A61E7423904DD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95558-59C3-4DDC-BBA0-531E901BFDE6}"/>
      </w:docPartPr>
      <w:docPartBody>
        <w:p w:rsidR="00000000" w:rsidRDefault="00663BB5">
          <w:pPr>
            <w:pStyle w:val="10374956740142D9A61E7423904DD7CE"/>
          </w:pPr>
          <w:r w:rsidRPr="00C269C7">
            <w:rPr>
              <w:rStyle w:val="PlaceholderText"/>
            </w:rPr>
            <w:t>Hello,</w:t>
          </w:r>
        </w:p>
      </w:docPartBody>
    </w:docPart>
    <w:docPart>
      <w:docPartPr>
        <w:name w:val="14164C65C87D4882ACE4D818545D2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41307-A3A0-4520-A1BD-8E90C731C497}"/>
      </w:docPartPr>
      <w:docPartBody>
        <w:p w:rsidR="00000000" w:rsidRDefault="00663BB5">
          <w:pPr>
            <w:pStyle w:val="14164C65C87D4882ACE4D818545D28D3"/>
          </w:pPr>
          <w:r w:rsidRPr="00C269C7">
            <w:t>Darling</w:t>
          </w:r>
        </w:p>
      </w:docPartBody>
    </w:docPart>
    <w:docPart>
      <w:docPartPr>
        <w:name w:val="6903B1794B5A4565B5524156BEC17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A3D12-E82B-4873-864A-26D88FF052E2}"/>
      </w:docPartPr>
      <w:docPartBody>
        <w:p w:rsidR="00000000" w:rsidRDefault="00663BB5">
          <w:pPr>
            <w:pStyle w:val="6903B1794B5A4565B5524156BEC179A0"/>
          </w:pPr>
          <w:r w:rsidRPr="008025C2">
            <w:t>To get started right away,</w:t>
          </w:r>
          <w:r>
            <w:t xml:space="preserve"> </w:t>
          </w:r>
          <w:r w:rsidRPr="008025C2">
            <w:t>just tap any placeholder text (such as this) and start</w:t>
          </w:r>
          <w:r>
            <w:t xml:space="preserve"> </w:t>
          </w:r>
          <w:r w:rsidRPr="008025C2">
            <w:t>typing to replace it</w:t>
          </w:r>
          <w:r>
            <w:t xml:space="preserve"> </w:t>
          </w:r>
          <w:r w:rsidRPr="008025C2">
            <w:t>with your own text.</w:t>
          </w:r>
        </w:p>
      </w:docPartBody>
    </w:docPart>
    <w:docPart>
      <w:docPartPr>
        <w:name w:val="763133A5C7FC4851B25ABE5A90F6A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9296-49DC-4A06-BF86-209D34009BDF}"/>
      </w:docPartPr>
      <w:docPartBody>
        <w:p w:rsidR="00000000" w:rsidRDefault="00663BB5">
          <w:pPr>
            <w:pStyle w:val="763133A5C7FC4851B25ABE5A90F6A1C2"/>
          </w:pPr>
          <w:r w:rsidRPr="00110779">
            <w:rPr>
              <w:rStyle w:val="ClosingChar"/>
              <w:b w:val="0"/>
              <w:i w:val="0"/>
            </w:rPr>
            <w:t>Love,</w:t>
          </w:r>
        </w:p>
      </w:docPartBody>
    </w:docPart>
    <w:docPart>
      <w:docPartPr>
        <w:name w:val="1D3BFC8F197240BB9878396237A58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1B7C3-7D40-44C0-909F-8F446C711DBC}"/>
      </w:docPartPr>
      <w:docPartBody>
        <w:p w:rsidR="00000000" w:rsidRDefault="00663BB5">
          <w:pPr>
            <w:pStyle w:val="1D3BFC8F197240BB9878396237A58ADF"/>
          </w:pPr>
          <w:r w:rsidRPr="00110779">
            <w:rPr>
              <w:rStyle w:val="SignatureChar"/>
            </w:rPr>
            <w:t>Me</w:t>
          </w:r>
        </w:p>
      </w:docPartBody>
    </w:docPart>
    <w:docPart>
      <w:docPartPr>
        <w:name w:val="52A1E3F0492D4C7EB839B8600054B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0912C-3440-4380-8D3D-A5FD54F5B83A}"/>
      </w:docPartPr>
      <w:docPartBody>
        <w:p w:rsidR="00000000" w:rsidRDefault="00663BB5">
          <w:pPr>
            <w:pStyle w:val="52A1E3F0492D4C7EB839B8600054BD31"/>
          </w:pPr>
          <w:r w:rsidRPr="00C269C7">
            <w:rPr>
              <w:rStyle w:val="PlaceholderText"/>
            </w:rPr>
            <w:t>Hello,</w:t>
          </w:r>
        </w:p>
      </w:docPartBody>
    </w:docPart>
    <w:docPart>
      <w:docPartPr>
        <w:name w:val="DC660A7ABA4B45C1B83D1E30BB747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9FF83-19BC-4E99-85CD-5D9FDD144E0E}"/>
      </w:docPartPr>
      <w:docPartBody>
        <w:p w:rsidR="00000000" w:rsidRDefault="00663BB5">
          <w:pPr>
            <w:pStyle w:val="DC660A7ABA4B45C1B83D1E30BB7477B6"/>
          </w:pPr>
          <w:r w:rsidRPr="00C269C7">
            <w:t>Darling</w:t>
          </w:r>
        </w:p>
      </w:docPartBody>
    </w:docPart>
    <w:docPart>
      <w:docPartPr>
        <w:name w:val="80CFCC55DE764D279DF1340D46C38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D750F-A92D-4E2A-8D22-9447D697D850}"/>
      </w:docPartPr>
      <w:docPartBody>
        <w:p w:rsidR="00000000" w:rsidRDefault="00663BB5">
          <w:pPr>
            <w:pStyle w:val="80CFCC55DE764D279DF1340D46C3812D"/>
          </w:pPr>
          <w:r w:rsidRPr="008025C2">
            <w:t>To get started right away,</w:t>
          </w:r>
          <w:r>
            <w:t xml:space="preserve"> </w:t>
          </w:r>
          <w:r w:rsidRPr="008025C2">
            <w:t>just tap any placeholder text (such as this) and start</w:t>
          </w:r>
          <w:r>
            <w:t xml:space="preserve"> </w:t>
          </w:r>
          <w:r w:rsidRPr="008025C2">
            <w:t>typing to replace it</w:t>
          </w:r>
          <w:r>
            <w:t xml:space="preserve"> </w:t>
          </w:r>
          <w:r w:rsidRPr="008025C2">
            <w:t>with your own text.</w:t>
          </w:r>
        </w:p>
      </w:docPartBody>
    </w:docPart>
    <w:docPart>
      <w:docPartPr>
        <w:name w:val="6B5DF6F97B1B43939653B8FF54551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A829F-4FF3-4009-9075-74768D77DCEE}"/>
      </w:docPartPr>
      <w:docPartBody>
        <w:p w:rsidR="00000000" w:rsidRDefault="00663BB5">
          <w:pPr>
            <w:pStyle w:val="6B5DF6F97B1B43939653B8FF54551A0E"/>
          </w:pPr>
          <w:r w:rsidRPr="00110779">
            <w:rPr>
              <w:rStyle w:val="ClosingChar"/>
              <w:b w:val="0"/>
              <w:i w:val="0"/>
            </w:rPr>
            <w:t>Love,</w:t>
          </w:r>
        </w:p>
      </w:docPartBody>
    </w:docPart>
    <w:docPart>
      <w:docPartPr>
        <w:name w:val="0E487782611D4E5AB3951F17BAB66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1C6A-1FC9-40BF-884E-254A7A49BF40}"/>
      </w:docPartPr>
      <w:docPartBody>
        <w:p w:rsidR="00000000" w:rsidRDefault="00663BB5">
          <w:pPr>
            <w:pStyle w:val="0E487782611D4E5AB3951F17BAB667FC"/>
          </w:pPr>
          <w:r w:rsidRPr="00110779">
            <w:t>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B5"/>
    <w:rsid w:val="0066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4485C68B49456A8EFF659B1AC06C90">
    <w:name w:val="934485C68B49456A8EFF659B1AC06C90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FB17814F19064992836EA0157A0DC329">
    <w:name w:val="FB17814F19064992836EA0157A0DC329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2E3EBD48E184244A8D0D8D0954D142C">
    <w:name w:val="62E3EBD48E184244A8D0D8D0954D142C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2788F519DA6645A1A053E618382828AC">
    <w:name w:val="2788F519DA6645A1A053E618382828AC"/>
  </w:style>
  <w:style w:type="paragraph" w:customStyle="1" w:styleId="0BCA37C4516C4D3BAB014873D1409C27">
    <w:name w:val="0BCA37C4516C4D3BAB014873D1409C27"/>
  </w:style>
  <w:style w:type="paragraph" w:customStyle="1" w:styleId="CAE46506BD084B4282EACF45AC089BFE">
    <w:name w:val="CAE46506BD084B4282EACF45AC089BF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3661B310284E788F2973479E5AC7A1">
    <w:name w:val="943661B310284E788F2973479E5AC7A1"/>
  </w:style>
  <w:style w:type="paragraph" w:customStyle="1" w:styleId="A577484589C2422697D689D375F24DDA">
    <w:name w:val="A577484589C2422697D689D375F24DDA"/>
  </w:style>
  <w:style w:type="paragraph" w:customStyle="1" w:styleId="10374956740142D9A61E7423904DD7CE">
    <w:name w:val="10374956740142D9A61E7423904DD7CE"/>
  </w:style>
  <w:style w:type="paragraph" w:customStyle="1" w:styleId="14164C65C87D4882ACE4D818545D28D3">
    <w:name w:val="14164C65C87D4882ACE4D818545D28D3"/>
  </w:style>
  <w:style w:type="paragraph" w:customStyle="1" w:styleId="6903B1794B5A4565B5524156BEC179A0">
    <w:name w:val="6903B1794B5A4565B5524156BEC179A0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763133A5C7FC4851B25ABE5A90F6A1C2">
    <w:name w:val="763133A5C7FC4851B25ABE5A90F6A1C2"/>
  </w:style>
  <w:style w:type="paragraph" w:styleId="Signature">
    <w:name w:val="Signature"/>
    <w:basedOn w:val="NoSpacing"/>
    <w:link w:val="SignatureChar"/>
    <w:uiPriority w:val="99"/>
    <w:pPr>
      <w:spacing w:line="216" w:lineRule="auto"/>
      <w:jc w:val="right"/>
    </w:pPr>
    <w:rPr>
      <w:rFonts w:eastAsiaTheme="minorHAnsi"/>
      <w:color w:val="E7E6E6" w:themeColor="background2"/>
      <w:sz w:val="36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HAnsi"/>
      <w:color w:val="E7E6E6" w:themeColor="background2"/>
      <w:sz w:val="3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D3BFC8F197240BB9878396237A58ADF">
    <w:name w:val="1D3BFC8F197240BB9878396237A58ADF"/>
  </w:style>
  <w:style w:type="paragraph" w:customStyle="1" w:styleId="52A1E3F0492D4C7EB839B8600054BD31">
    <w:name w:val="52A1E3F0492D4C7EB839B8600054BD31"/>
  </w:style>
  <w:style w:type="paragraph" w:customStyle="1" w:styleId="DC660A7ABA4B45C1B83D1E30BB7477B6">
    <w:name w:val="DC660A7ABA4B45C1B83D1E30BB7477B6"/>
  </w:style>
  <w:style w:type="paragraph" w:customStyle="1" w:styleId="80CFCC55DE764D279DF1340D46C3812D">
    <w:name w:val="80CFCC55DE764D279DF1340D46C3812D"/>
  </w:style>
  <w:style w:type="paragraph" w:customStyle="1" w:styleId="6B5DF6F97B1B43939653B8FF54551A0E">
    <w:name w:val="6B5DF6F97B1B43939653B8FF54551A0E"/>
  </w:style>
  <w:style w:type="paragraph" w:customStyle="1" w:styleId="0E487782611D4E5AB3951F17BAB667FC">
    <w:name w:val="0E487782611D4E5AB3951F17BAB667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54055A-44E5-4059-BA25-7BD47A1460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 Mine! Valentine's Day card</Template>
  <TotalTime>0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valentine’s day card</dc:title>
  <dc:subject/>
  <dc:creator>MyExcelOnline</dc:creator>
  <cp:keywords/>
  <dc:description/>
  <cp:lastModifiedBy/>
  <cp:revision>1</cp:revision>
  <dcterms:created xsi:type="dcterms:W3CDTF">2022-02-06T19:43:00Z</dcterms:created>
  <dcterms:modified xsi:type="dcterms:W3CDTF">2022-02-06T19:46:00Z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