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057932487"/>
        <w:docPartObj>
          <w:docPartGallery w:val="Cover Pages"/>
          <w:docPartUnique/>
        </w:docPartObj>
      </w:sdtPr>
      <w:sdtContent>
        <w:p w14:paraId="172294DB" w14:textId="78D00C69" w:rsidR="0062149B" w:rsidRDefault="0062149B">
          <w:pPr>
            <w:spacing w:after="160"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185C04A" wp14:editId="432EB8F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333A56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030"/>
                                  <w:gridCol w:w="3068"/>
                                </w:tblGrid>
                                <w:tr w:rsidR="0062149B" w14:paraId="4C1AD709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77B1DB5" w14:textId="2F2C4230" w:rsidR="0062149B" w:rsidRDefault="0062149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0E77F2E" wp14:editId="444CD496">
                                            <wp:extent cx="3370749" cy="4370119"/>
                                            <wp:effectExtent l="0" t="0" r="1270" b="0"/>
                                            <wp:docPr id="4" name="Picture 4" descr="Provider introduction letter healthcare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Provider introduction letter healthcare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372393" cy="437225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56"/>
                                          <w:szCs w:val="56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092F8C56" w14:textId="1E427CEB" w:rsidR="0062149B" w:rsidRPr="0062149B" w:rsidRDefault="0062149B" w:rsidP="0062149B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 w:rsidRPr="0062149B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  <w:t>Healthcare provider introduction letter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00278215" w14:textId="6D3C99CA" w:rsidR="0062149B" w:rsidRDefault="0062149B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50589272" w14:textId="77777777" w:rsidR="0062149B" w:rsidRPr="0062149B" w:rsidRDefault="0062149B" w:rsidP="0062149B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62149B"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70F70277" w14:textId="77777777" w:rsidR="0062149B" w:rsidRPr="0062149B" w:rsidRDefault="0062149B" w:rsidP="0062149B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F269461" w14:textId="77777777" w:rsidR="0062149B" w:rsidRPr="0062149B" w:rsidRDefault="0062149B" w:rsidP="0062149B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62149B">
                                        <w:rPr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t xml:space="preserve">Webinars: </w:t>
                                      </w:r>
                                      <w:hyperlink r:id="rId11" w:history="1">
                                        <w:r w:rsidRPr="0062149B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26"/>
                                            <w:szCs w:val="26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16171E8A" w14:textId="77777777" w:rsidR="0062149B" w:rsidRPr="0062149B" w:rsidRDefault="0062149B" w:rsidP="0062149B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  <w:u w:val="single"/>
                                        </w:rPr>
                                      </w:pPr>
                                      <w:r w:rsidRPr="0062149B">
                                        <w:rPr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t xml:space="preserve">Blog Tutorials: </w:t>
                                      </w:r>
                                      <w:hyperlink r:id="rId12" w:history="1">
                                        <w:r w:rsidRPr="0062149B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26"/>
                                            <w:szCs w:val="26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0FFB4AAF" w14:textId="77777777" w:rsidR="0062149B" w:rsidRPr="0062149B" w:rsidRDefault="0062149B" w:rsidP="0062149B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62149B">
                                        <w:rPr>
                                          <w:bCs/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t xml:space="preserve">Excel Podcast: </w:t>
                                      </w:r>
                                      <w:hyperlink r:id="rId13" w:history="1">
                                        <w:r w:rsidRPr="0062149B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sz w:val="26"/>
                                            <w:szCs w:val="26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366CD80B" w14:textId="77777777" w:rsidR="0062149B" w:rsidRPr="0062149B" w:rsidRDefault="0062149B" w:rsidP="0062149B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08A8E7E1" w14:textId="77777777" w:rsidR="0062149B" w:rsidRPr="0062149B" w:rsidRDefault="0062149B" w:rsidP="0062149B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62149B">
                                        <w:rPr>
                                          <w:caps/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t xml:space="preserve">MyExcelOnline     </w:t>
                                      </w:r>
                                    </w:p>
                                    <w:p w14:paraId="63A500C1" w14:textId="3F12D3EA" w:rsidR="0062149B" w:rsidRDefault="0062149B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3CB855D4" w14:textId="77777777" w:rsidR="0062149B" w:rsidRDefault="0062149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185C04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333A56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030"/>
                            <w:gridCol w:w="3068"/>
                          </w:tblGrid>
                          <w:tr w:rsidR="0062149B" w14:paraId="4C1AD709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77B1DB5" w14:textId="2F2C4230" w:rsidR="0062149B" w:rsidRDefault="0062149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0E77F2E" wp14:editId="444CD496">
                                      <wp:extent cx="3370749" cy="4370119"/>
                                      <wp:effectExtent l="0" t="0" r="1270" b="0"/>
                                      <wp:docPr id="4" name="Picture 4" descr="Provider introduction letter healthcar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Provider introduction letter healthcar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72393" cy="43722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092F8C56" w14:textId="1E427CEB" w:rsidR="0062149B" w:rsidRPr="0062149B" w:rsidRDefault="0062149B" w:rsidP="0062149B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</w:pPr>
                                    <w:r w:rsidRPr="0062149B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  <w:t>Healthcare provider introduction letter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0278215" w14:textId="6D3C99CA" w:rsidR="0062149B" w:rsidRDefault="0062149B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50589272" w14:textId="77777777" w:rsidR="0062149B" w:rsidRPr="0062149B" w:rsidRDefault="0062149B" w:rsidP="0062149B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  <w:r w:rsidRPr="0062149B"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  <w:t>Learn More From Our Free Excel and Office Resources:</w:t>
                                </w:r>
                              </w:p>
                              <w:p w14:paraId="70F70277" w14:textId="77777777" w:rsidR="0062149B" w:rsidRPr="0062149B" w:rsidRDefault="0062149B" w:rsidP="0062149B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F269461" w14:textId="77777777" w:rsidR="0062149B" w:rsidRPr="0062149B" w:rsidRDefault="0062149B" w:rsidP="0062149B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  <w:r w:rsidRPr="0062149B">
                                  <w:rPr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  <w:t xml:space="preserve">Webinars: </w:t>
                                </w:r>
                                <w:hyperlink r:id="rId14" w:history="1">
                                  <w:r w:rsidRPr="0062149B">
                                    <w:rPr>
                                      <w:rStyle w:val="Hyperlink"/>
                                      <w:bCs/>
                                      <w:caps/>
                                      <w:sz w:val="26"/>
                                      <w:szCs w:val="26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16171E8A" w14:textId="77777777" w:rsidR="0062149B" w:rsidRPr="0062149B" w:rsidRDefault="0062149B" w:rsidP="0062149B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  <w:u w:val="single"/>
                                  </w:rPr>
                                </w:pPr>
                                <w:r w:rsidRPr="0062149B">
                                  <w:rPr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  <w:t xml:space="preserve">Blog Tutorials: </w:t>
                                </w:r>
                                <w:hyperlink r:id="rId15" w:history="1">
                                  <w:r w:rsidRPr="0062149B">
                                    <w:rPr>
                                      <w:rStyle w:val="Hyperlink"/>
                                      <w:bCs/>
                                      <w:caps/>
                                      <w:sz w:val="26"/>
                                      <w:szCs w:val="26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0FFB4AAF" w14:textId="77777777" w:rsidR="0062149B" w:rsidRPr="0062149B" w:rsidRDefault="0062149B" w:rsidP="0062149B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  <w:r w:rsidRPr="0062149B">
                                  <w:rPr>
                                    <w:bCs/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  <w:t xml:space="preserve">Excel Podcast: </w:t>
                                </w:r>
                                <w:hyperlink r:id="rId16" w:history="1">
                                  <w:r w:rsidRPr="0062149B">
                                    <w:rPr>
                                      <w:rStyle w:val="Hyperlink"/>
                                      <w:bCs/>
                                      <w:caps/>
                                      <w:sz w:val="26"/>
                                      <w:szCs w:val="26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366CD80B" w14:textId="77777777" w:rsidR="0062149B" w:rsidRPr="0062149B" w:rsidRDefault="0062149B" w:rsidP="0062149B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8A8E7E1" w14:textId="77777777" w:rsidR="0062149B" w:rsidRPr="0062149B" w:rsidRDefault="0062149B" w:rsidP="0062149B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</w:pPr>
                                <w:r w:rsidRPr="0062149B">
                                  <w:rPr>
                                    <w:caps/>
                                    <w:color w:val="333A56" w:themeColor="accent2"/>
                                    <w:sz w:val="26"/>
                                    <w:szCs w:val="26"/>
                                  </w:rPr>
                                  <w:t xml:space="preserve">MyExcelOnline     </w:t>
                                </w:r>
                              </w:p>
                              <w:p w14:paraId="63A500C1" w14:textId="3F12D3EA" w:rsidR="0062149B" w:rsidRDefault="0062149B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3CB855D4" w14:textId="77777777" w:rsidR="0062149B" w:rsidRDefault="0062149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5A638892" w14:textId="77777777" w:rsidR="0062149B" w:rsidRDefault="0062149B"/>
    <w:tbl>
      <w:tblPr>
        <w:tblW w:w="10131" w:type="dxa"/>
        <w:tblLook w:val="0600" w:firstRow="0" w:lastRow="0" w:firstColumn="0" w:lastColumn="0" w:noHBand="1" w:noVBand="1"/>
      </w:tblPr>
      <w:tblGrid>
        <w:gridCol w:w="6819"/>
        <w:gridCol w:w="3312"/>
      </w:tblGrid>
      <w:tr w:rsidR="007971D4" w14:paraId="745C123F" w14:textId="77777777" w:rsidTr="00B54986">
        <w:trPr>
          <w:trHeight w:val="1530"/>
        </w:trPr>
        <w:tc>
          <w:tcPr>
            <w:tcW w:w="6819" w:type="dxa"/>
            <w:vMerge w:val="restart"/>
            <w:tcMar>
              <w:left w:w="115" w:type="dxa"/>
              <w:right w:w="216" w:type="dxa"/>
            </w:tcMar>
          </w:tcPr>
          <w:sdt>
            <w:sdtPr>
              <w:id w:val="-1092626965"/>
              <w:placeholder>
                <w:docPart w:val="31940A68C956432F8EA72C4A5ACD2F20"/>
              </w:placeholder>
              <w:temporary/>
              <w:showingPlcHdr/>
              <w15:appearance w15:val="hidden"/>
            </w:sdtPr>
            <w:sdtEndPr/>
            <w:sdtContent>
              <w:p w14:paraId="17332FF6" w14:textId="77777777" w:rsidR="007971D4" w:rsidRPr="00B54986" w:rsidRDefault="007971D4" w:rsidP="00B54986">
                <w:pPr>
                  <w:pStyle w:val="Date"/>
                </w:pPr>
                <w:r w:rsidRPr="00B54986">
                  <w:t>Month Day, Year</w:t>
                </w:r>
              </w:p>
            </w:sdtContent>
          </w:sdt>
          <w:p w14:paraId="21C3BD65" w14:textId="77777777" w:rsidR="007971D4" w:rsidRPr="00B54986" w:rsidRDefault="007971D4" w:rsidP="00B54986"/>
          <w:sdt>
            <w:sdtPr>
              <w:id w:val="-2125839299"/>
              <w:placeholder>
                <w:docPart w:val="22852FEBE1254359900F5982D19D7AB6"/>
              </w:placeholder>
              <w:temporary/>
              <w:showingPlcHdr/>
              <w15:appearance w15:val="hidden"/>
            </w:sdtPr>
            <w:sdtEndPr/>
            <w:sdtContent>
              <w:p w14:paraId="6D459B0A" w14:textId="77777777" w:rsidR="00B54986" w:rsidRDefault="00B54986" w:rsidP="00B54986">
                <w:r>
                  <w:t>Dear [Patient],</w:t>
                </w:r>
              </w:p>
              <w:p w14:paraId="2259B630" w14:textId="77777777" w:rsidR="00B54986" w:rsidRDefault="00B54986" w:rsidP="00B54986">
                <w:r>
                  <w:t>Our practice has grown and</w:t>
                </w:r>
                <w:r w:rsidR="003B01F4">
                  <w:t>,</w:t>
                </w:r>
                <w:r>
                  <w:t xml:space="preserve"> in order to continue providing you with the best standard of care, we are bringing on a new </w:t>
                </w:r>
                <w:r w:rsidR="003B01F4">
                  <w:t>provider</w:t>
                </w:r>
                <w:r>
                  <w:t>. We are very excited to welcome Dr. [Full Name] to [Your Practice Name] beginning on [date]!</w:t>
                </w:r>
              </w:p>
              <w:p w14:paraId="66AF041C" w14:textId="77777777" w:rsidR="00B54986" w:rsidRDefault="00B54986" w:rsidP="00B54986">
                <w:r>
                  <w:t>Dr. [Full Name] is coming to us from [doctor’s background - have they come from another practice, state, or straight from school]. [He/She] graduated from [</w:t>
                </w:r>
                <w:r w:rsidR="003B01F4">
                  <w:t>Provider’s</w:t>
                </w:r>
                <w:r>
                  <w:t xml:space="preserve"> School] with [honors/distinctions/awards] and has been practicing for [#] years. [His/Her] specialties include [list of specialties].</w:t>
                </w:r>
              </w:p>
              <w:p w14:paraId="633D9A9C" w14:textId="77777777" w:rsidR="00B54986" w:rsidRDefault="00B54986" w:rsidP="00B54986">
                <w:r>
                  <w:t>In [his/her] free time, Dr. [Full Name] enjoys [list of hobbies</w:t>
                </w:r>
                <w:r w:rsidR="003B01F4">
                  <w:t>]</w:t>
                </w:r>
                <w:r>
                  <w:t xml:space="preserve">. </w:t>
                </w:r>
                <w:r w:rsidR="0010668D">
                  <w:t>[</w:t>
                </w:r>
                <w:r>
                  <w:t>You can also add in his/her personal accomplishments or other personal biographical information].</w:t>
                </w:r>
              </w:p>
              <w:p w14:paraId="4D6136DA" w14:textId="77777777" w:rsidR="00B54986" w:rsidRDefault="00B54986" w:rsidP="00B54986">
                <w:r>
                  <w:t xml:space="preserve">Dr. [Full Name] is passionate about [list </w:t>
                </w:r>
                <w:r w:rsidR="0010668D">
                  <w:t>healthcare</w:t>
                </w:r>
                <w:r>
                  <w:t>-related service qualities, such as compassionate patient care].</w:t>
                </w:r>
              </w:p>
              <w:p w14:paraId="25821D6B" w14:textId="77777777" w:rsidR="00B54986" w:rsidRDefault="00B54986" w:rsidP="00B54986">
                <w:r>
                  <w:t>You can book your next appointment with Dr. [Full Name] on our website [</w:t>
                </w:r>
                <w:r w:rsidR="003B01F4">
                  <w:t>website address]</w:t>
                </w:r>
                <w:r>
                  <w:t xml:space="preserve"> at your convenience or call our office at </w:t>
                </w:r>
                <w:r w:rsidR="003B01F4">
                  <w:t>901</w:t>
                </w:r>
                <w:r>
                  <w:t>.</w:t>
                </w:r>
                <w:r w:rsidR="003B01F4">
                  <w:t>555</w:t>
                </w:r>
                <w:r>
                  <w:t>.</w:t>
                </w:r>
                <w:r w:rsidR="003B01F4">
                  <w:t>0134</w:t>
                </w:r>
                <w:r>
                  <w:t>.</w:t>
                </w:r>
              </w:p>
              <w:p w14:paraId="0BAF4BA5" w14:textId="77777777" w:rsidR="00B54986" w:rsidRPr="00B54986" w:rsidRDefault="00B54986" w:rsidP="00B54986">
                <w:r>
                  <w:t xml:space="preserve">We look forward to seeing you soon! </w:t>
                </w:r>
              </w:p>
            </w:sdtContent>
          </w:sdt>
          <w:sdt>
            <w:sdtPr>
              <w:id w:val="-2131776594"/>
              <w:placeholder>
                <w:docPart w:val="23E810EC4E5D4097BC020ED4E107E894"/>
              </w:placeholder>
              <w:temporary/>
              <w:showingPlcHdr/>
              <w15:appearance w15:val="hidden"/>
            </w:sdtPr>
            <w:sdtEndPr/>
            <w:sdtContent>
              <w:p w14:paraId="5EF5AE24" w14:textId="77777777" w:rsidR="00B54986" w:rsidRPr="00B54986" w:rsidRDefault="00B54986" w:rsidP="00B54986">
                <w:pPr>
                  <w:pStyle w:val="Closing"/>
                </w:pPr>
                <w:r w:rsidRPr="00B54986">
                  <w:t>Sincerely,</w:t>
                </w:r>
              </w:p>
            </w:sdtContent>
          </w:sdt>
          <w:sdt>
            <w:sdtPr>
              <w:id w:val="-79067144"/>
              <w:placeholder>
                <w:docPart w:val="F520AAB81CF649349CFC0DB4F0F8CA85"/>
              </w:placeholder>
              <w:temporary/>
              <w:showingPlcHdr/>
              <w15:appearance w15:val="hidden"/>
            </w:sdtPr>
            <w:sdtEndPr/>
            <w:sdtContent>
              <w:p w14:paraId="12267392" w14:textId="77777777" w:rsidR="00B54986" w:rsidRDefault="00B54986" w:rsidP="00B54986">
                <w:r w:rsidRPr="00B54986">
                  <w:t xml:space="preserve">Your </w:t>
                </w:r>
                <w:r w:rsidR="003B01F4">
                  <w:t>Healthcare</w:t>
                </w:r>
                <w:r w:rsidRPr="00B54986">
                  <w:t xml:space="preserve"> Team at [Practice Name]</w:t>
                </w:r>
              </w:p>
            </w:sdtContent>
          </w:sdt>
        </w:tc>
        <w:tc>
          <w:tcPr>
            <w:tcW w:w="3312" w:type="dxa"/>
          </w:tcPr>
          <w:p w14:paraId="682C6F5E" w14:textId="77777777" w:rsidR="007971D4" w:rsidRPr="00B54986" w:rsidRDefault="009F15B3" w:rsidP="00B54986">
            <w:pPr>
              <w:pStyle w:val="Address"/>
            </w:pPr>
            <w:sdt>
              <w:sdtPr>
                <w:id w:val="-19554537"/>
                <w:placeholder>
                  <w:docPart w:val="4BAD82E24BA64F34AAAB28A8AB8C5E89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PlaceholderText"/>
                    <w:color w:val="000000" w:themeColor="text1"/>
                  </w:rPr>
                  <w:t>Address Line 1</w:t>
                </w:r>
              </w:sdtContent>
            </w:sdt>
          </w:p>
          <w:p w14:paraId="0BB9665B" w14:textId="77777777" w:rsidR="007971D4" w:rsidRPr="00B54986" w:rsidRDefault="009F15B3" w:rsidP="00B54986">
            <w:pPr>
              <w:pStyle w:val="Address"/>
            </w:pPr>
            <w:sdt>
              <w:sdtPr>
                <w:id w:val="-85694748"/>
                <w:placeholder>
                  <w:docPart w:val="7B4CBF6C983E4A3083F8A625B8B5250A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PlaceholderText"/>
                    <w:color w:val="000000" w:themeColor="text1"/>
                  </w:rPr>
                  <w:t>Address Line 2</w:t>
                </w:r>
              </w:sdtContent>
            </w:sdt>
          </w:p>
          <w:p w14:paraId="6298788A" w14:textId="77777777" w:rsidR="007971D4" w:rsidRPr="00B54986" w:rsidRDefault="009F15B3" w:rsidP="00B54986">
            <w:pPr>
              <w:pStyle w:val="Address"/>
            </w:pPr>
            <w:sdt>
              <w:sdtPr>
                <w:id w:val="-2106097877"/>
                <w:placeholder>
                  <w:docPart w:val="A05202E6C2534B3ABD87D6AC4A157583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PlaceholderText"/>
                    <w:color w:val="000000" w:themeColor="text1"/>
                  </w:rPr>
                  <w:t>Phone Number</w:t>
                </w:r>
              </w:sdtContent>
            </w:sdt>
          </w:p>
          <w:p w14:paraId="0E552AEA" w14:textId="77777777" w:rsidR="007971D4" w:rsidRDefault="009F15B3" w:rsidP="00B54986">
            <w:pPr>
              <w:pStyle w:val="Address"/>
            </w:pPr>
            <w:sdt>
              <w:sdtPr>
                <w:id w:val="1388850027"/>
                <w:placeholder>
                  <w:docPart w:val="08E3B9BABDC04A4FB6D85812E7D474CD"/>
                </w:placeholder>
                <w:temporary/>
                <w:showingPlcHdr/>
                <w15:appearance w15:val="hidden"/>
              </w:sdtPr>
              <w:sdtEndPr/>
              <w:sdtContent>
                <w:r w:rsidR="007971D4" w:rsidRPr="00B54986">
                  <w:rPr>
                    <w:rStyle w:val="PlaceholderText"/>
                    <w:color w:val="000000" w:themeColor="text1"/>
                  </w:rPr>
                  <w:t>Website</w:t>
                </w:r>
              </w:sdtContent>
            </w:sdt>
          </w:p>
        </w:tc>
      </w:tr>
      <w:tr w:rsidR="007971D4" w14:paraId="2F0E4BBA" w14:textId="77777777" w:rsidTr="00B54986">
        <w:trPr>
          <w:trHeight w:val="3771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0B34E06B" w14:textId="77777777" w:rsidR="007971D4" w:rsidRDefault="007971D4" w:rsidP="00825C1C"/>
        </w:tc>
        <w:tc>
          <w:tcPr>
            <w:tcW w:w="3312" w:type="dxa"/>
            <w:vAlign w:val="bottom"/>
          </w:tcPr>
          <w:p w14:paraId="06922125" w14:textId="77777777" w:rsidR="007971D4" w:rsidRDefault="00B54986" w:rsidP="00B54986">
            <w:pPr>
              <w:ind w:right="-1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9006C4" wp14:editId="1A607C8D">
                      <wp:extent cx="1887855" cy="1887855"/>
                      <wp:effectExtent l="0" t="0" r="0" b="0"/>
                      <wp:docPr id="2" name="Group 2" descr="woman's headsho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855" cy="1887855"/>
                                <a:chOff x="0" y="0"/>
                                <a:chExt cx="1887855" cy="1887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Photo Placeholde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0"/>
                                  <a:ext cx="1887855" cy="1887855"/>
                                </a:xfrm>
                                <a:custGeom>
                                  <a:avLst/>
                                  <a:gdLst>
                                    <a:gd name="connsiteX0" fmla="*/ 1888018 w 1888018"/>
                                    <a:gd name="connsiteY0" fmla="*/ 0 h 1888018"/>
                                    <a:gd name="connsiteX1" fmla="*/ 0 w 1888018"/>
                                    <a:gd name="connsiteY1" fmla="*/ 0 h 1888018"/>
                                    <a:gd name="connsiteX2" fmla="*/ 0 w 1888018"/>
                                    <a:gd name="connsiteY2" fmla="*/ 1888018 h 1888018"/>
                                    <a:gd name="connsiteX3" fmla="*/ 1888018 w 1888018"/>
                                    <a:gd name="connsiteY3" fmla="*/ 1888018 h 18880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88018" h="1888018">
                                      <a:moveTo>
                                        <a:pt x="18880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8018"/>
                                      </a:lnTo>
                                      <a:lnTo>
                                        <a:pt x="1888018" y="1888018"/>
                                      </a:lnTo>
                                      <a:close/>
                                    </a:path>
                                  </a:pathLst>
                                </a:custGeom>
                              </pic:spPr>
                            </pic:pic>
                            <wps:wsp>
                              <wps:cNvPr id="12" name="TextBox 55"/>
                              <wps:cNvSpPr txBox="1"/>
                              <wps:spPr>
                                <a:xfrm>
                                  <a:off x="99060" y="1554480"/>
                                  <a:ext cx="1692275" cy="243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lang w:val="en-US"/>
                                      </w:rPr>
                                      <w:id w:val="869959869"/>
                                      <w:placeholder>
                                        <w:docPart w:val="5E07E356C9F24C72BD808F2577CB53A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89623A0" w14:textId="77777777" w:rsidR="00B54986" w:rsidRPr="00B54986" w:rsidRDefault="00B54986" w:rsidP="00B54986">
                                        <w:pPr>
                                          <w:pStyle w:val="DoctorName"/>
                                          <w:rPr>
                                            <w:lang w:val="en-US"/>
                                          </w:rPr>
                                        </w:pPr>
                                        <w:r w:rsidRPr="00B54986">
                                          <w:rPr>
                                            <w:lang w:val="en-US"/>
                                          </w:rPr>
                                          <w:t>Dr. [Full Name]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72000" tIns="0" rIns="72000" bIns="0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006C4" id="Group 2" o:spid="_x0000_s1027" alt="woman's headshot" style="width:148.65pt;height:148.65pt;mso-position-horizontal-relative:char;mso-position-vertical-relative:line" coordsize="18878,18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8" type="#_x0000_t75" alt="Photo Placeholder" style="position:absolute;width:18878;height:18878;flip:x;visibility:visible;mso-wrap-style:square" coordsize="1888018,1888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" path="m1888018,l,,,1888018r1888018,l1888018,xe">
                        <v:imagedata r:id="rId18" o:title="Photo Placeholder"/>
                        <v:formulas/>
                        <v:path o:extrusionok="t" o:connecttype="custom" o:connectlocs="1887855,0;0,0;0,1887855;1887855,1887855" o:connectangles="0,0,0,0"/>
                      </v:shape>
                      <v:shape id="TextBox 55" o:spid="_x0000_s1029" type="#_x0000_t202" style="position:absolute;left:990;top:15544;width:16923;height:2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" fillcolor="white [3212]" stroked="f">
                        <v:textbox inset="2mm,0,2mm,0">
                          <w:txbxContent>
                            <w:sdt>
                              <w:sdtPr>
                                <w:rPr>
                                  <w:lang w:val="en-US"/>
                                </w:rPr>
                                <w:id w:val="869959869"/>
                                <w:placeholder>
                                  <w:docPart w:val="5E07E356C9F24C72BD808F2577CB53A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89623A0" w14:textId="77777777" w:rsidR="00B54986" w:rsidRPr="00B54986" w:rsidRDefault="00B54986" w:rsidP="00B54986">
                                  <w:pPr>
                                    <w:pStyle w:val="DoctorName"/>
                                    <w:rPr>
                                      <w:lang w:val="en-US"/>
                                    </w:rPr>
                                  </w:pPr>
                                  <w:r w:rsidRPr="00B54986">
                                    <w:rPr>
                                      <w:lang w:val="en-US"/>
                                    </w:rPr>
                                    <w:t>Dr. [Full Name]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971D4" w14:paraId="7EDB19F8" w14:textId="77777777" w:rsidTr="00B54986">
        <w:trPr>
          <w:trHeight w:val="2836"/>
        </w:trPr>
        <w:tc>
          <w:tcPr>
            <w:tcW w:w="6819" w:type="dxa"/>
            <w:vMerge/>
            <w:tcMar>
              <w:left w:w="115" w:type="dxa"/>
              <w:right w:w="216" w:type="dxa"/>
            </w:tcMar>
          </w:tcPr>
          <w:p w14:paraId="527BFCC1" w14:textId="77777777" w:rsidR="007971D4" w:rsidRDefault="007971D4" w:rsidP="00825C1C"/>
        </w:tc>
        <w:tc>
          <w:tcPr>
            <w:tcW w:w="3312" w:type="dxa"/>
          </w:tcPr>
          <w:p w14:paraId="799C5E50" w14:textId="77777777" w:rsidR="007971D4" w:rsidRDefault="007971D4" w:rsidP="00825C1C"/>
        </w:tc>
      </w:tr>
    </w:tbl>
    <w:p w14:paraId="3680497D" w14:textId="77777777" w:rsidR="005A20B8" w:rsidRDefault="006B3150" w:rsidP="00825C1C">
      <w:r>
        <w:rPr>
          <w:noProof/>
        </w:rPr>
        <w:drawing>
          <wp:inline distT="0" distB="0" distL="0" distR="0" wp14:anchorId="0296DDB5" wp14:editId="70C409DF">
            <wp:extent cx="2017395" cy="889635"/>
            <wp:effectExtent l="0" t="0" r="1905" b="5715"/>
            <wp:docPr id="8" name="Picture 8" descr="Logo Placeholder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 Placeholder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0B8" w:rsidSect="0062149B">
      <w:headerReference w:type="default" r:id="rId20"/>
      <w:pgSz w:w="12240" w:h="15840"/>
      <w:pgMar w:top="2592" w:right="4306" w:bottom="720" w:left="1440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C5563" w14:textId="77777777" w:rsidR="009F15B3" w:rsidRDefault="009F15B3" w:rsidP="00825C1C">
      <w:r>
        <w:separator/>
      </w:r>
    </w:p>
  </w:endnote>
  <w:endnote w:type="continuationSeparator" w:id="0">
    <w:p w14:paraId="5A0A61FC" w14:textId="77777777" w:rsidR="009F15B3" w:rsidRDefault="009F15B3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C31F3" w14:textId="77777777" w:rsidR="009F15B3" w:rsidRDefault="009F15B3" w:rsidP="00825C1C">
      <w:r>
        <w:separator/>
      </w:r>
    </w:p>
  </w:footnote>
  <w:footnote w:type="continuationSeparator" w:id="0">
    <w:p w14:paraId="3F519981" w14:textId="77777777" w:rsidR="009F15B3" w:rsidRDefault="009F15B3" w:rsidP="0082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DD466" w14:textId="77777777" w:rsidR="006B3150" w:rsidRDefault="00B54986" w:rsidP="00B54986">
    <w:pPr>
      <w:pStyle w:val="Header"/>
      <w:ind w:right="-3586"/>
      <w:jc w:val="right"/>
    </w:pPr>
    <w:r>
      <w:rPr>
        <w:noProof/>
      </w:rPr>
      <w:drawing>
        <wp:inline distT="0" distB="0" distL="0" distR="0" wp14:anchorId="32B7EB11" wp14:editId="54C1B8CD">
          <wp:extent cx="865505" cy="920115"/>
          <wp:effectExtent l="0" t="0" r="0" b="0"/>
          <wp:docPr id="14" name="Picture 14" descr="Logo Placeholder&#10;"/>
          <wp:cNvGraphicFramePr xmlns:a="http://schemas.openxmlformats.org/drawingml/2006/main"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 Placeholder&#10;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505" cy="920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5C1C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DB7135" wp14:editId="4B92C4D6">
              <wp:simplePos x="0" y="0"/>
              <wp:positionH relativeFrom="page">
                <wp:posOffset>5257800</wp:posOffset>
              </wp:positionH>
              <wp:positionV relativeFrom="page">
                <wp:align>center</wp:align>
              </wp:positionV>
              <wp:extent cx="2249424" cy="9573768"/>
              <wp:effectExtent l="0" t="0" r="0" b="889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49424" cy="9573768"/>
                        <a:chOff x="0" y="0"/>
                        <a:chExt cx="2246630" cy="9575800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874520" y="53340"/>
                          <a:ext cx="324493" cy="3245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Picture 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0"/>
                          <a:ext cx="1256030" cy="9575800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5" name="Rectangle 5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79220"/>
                          <a:ext cx="2068018" cy="34036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C32EBB" id="Group 1" o:spid="_x0000_s1026" alt="&quot;&quot;" style="position:absolute;margin-left:414pt;margin-top:0;width:177.1pt;height:753.85pt;z-index:-251657216;mso-position-horizontal-relative:page;mso-position-vertical:center;mso-position-vertical-relative:page;mso-width-relative:margin;mso-height-relative:margin" coordsize="22466,95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zvNZSCAAAAGXRF&#10;WHRTb2Z0d2FyZQBBZG9iZSBJbWFnZVJlYWR5ccllPAAAAyZpVFh0WE1MOmNvbS5hZG9iZS54bXAA&#10;AAAA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">
              <v:rect id="Rectangle 3" o:spid="_x0000_s1027" alt="&quot;&quot;" style="position:absolute;left:18745;top:533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8" type="#_x0000_t75" alt="&quot;&quot;" style="position:absolute;left:9906;width:12560;height:95758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" path="m,l897598,r362401,362401l1259999,9576000,,9576000,,xe">
                <v:imagedata r:id="rId3" o:title=""/>
                <v:formulas/>
                <v:path o:extrusionok="t" o:connecttype="custom" o:connectlocs="0,0;894771,0;1256030,362393;1256030,9575800;0,9575800" o:connectangles="0,0,0,0,0"/>
              </v:shape>
              <v:rect id="Rectangle 5" o:spid="_x0000_s1029" alt="&quot;&quot;" style="position:absolute;top:13792;width:20680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" fillcolor="#f2f2f2 [3052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85A26"/>
    <w:multiLevelType w:val="hybridMultilevel"/>
    <w:tmpl w:val="5F4C79B4"/>
    <w:lvl w:ilvl="0" w:tplc="84D2DF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62149B"/>
    <w:rsid w:val="00015200"/>
    <w:rsid w:val="00020953"/>
    <w:rsid w:val="00037E9C"/>
    <w:rsid w:val="0010668D"/>
    <w:rsid w:val="001805B1"/>
    <w:rsid w:val="001A422C"/>
    <w:rsid w:val="002B6BD0"/>
    <w:rsid w:val="003309A4"/>
    <w:rsid w:val="003B01F4"/>
    <w:rsid w:val="003C7C5F"/>
    <w:rsid w:val="0051165A"/>
    <w:rsid w:val="00512333"/>
    <w:rsid w:val="005A20B8"/>
    <w:rsid w:val="00610254"/>
    <w:rsid w:val="0062149B"/>
    <w:rsid w:val="0065365B"/>
    <w:rsid w:val="006B3150"/>
    <w:rsid w:val="007718C6"/>
    <w:rsid w:val="007971D4"/>
    <w:rsid w:val="007C307D"/>
    <w:rsid w:val="007E1163"/>
    <w:rsid w:val="00825C1C"/>
    <w:rsid w:val="00844259"/>
    <w:rsid w:val="008464C9"/>
    <w:rsid w:val="009E70CA"/>
    <w:rsid w:val="009F15B3"/>
    <w:rsid w:val="00B54986"/>
    <w:rsid w:val="00BB696A"/>
    <w:rsid w:val="00C80395"/>
    <w:rsid w:val="00E132A0"/>
    <w:rsid w:val="00E6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A678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986"/>
    <w:pPr>
      <w:spacing w:after="200" w:line="240" w:lineRule="auto"/>
    </w:pPr>
    <w:rPr>
      <w:rFonts w:eastAsiaTheme="minorEastAsia" w:hAnsi="Franklin Gothic Book"/>
      <w:color w:val="000000" w:themeColor="text1"/>
      <w:kern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Footer">
    <w:name w:val="footer"/>
    <w:basedOn w:val="Normal"/>
    <w:link w:val="Foot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dress">
    <w:name w:val="Address"/>
    <w:basedOn w:val="Normal"/>
    <w:qFormat/>
    <w:rsid w:val="00B54986"/>
    <w:pPr>
      <w:spacing w:before="240" w:after="0"/>
      <w:ind w:right="144"/>
      <w:contextualSpacing/>
      <w:jc w:val="right"/>
    </w:pPr>
    <w:rPr>
      <w:rFonts w:hAnsiTheme="minorHAnsi"/>
      <w:sz w:val="20"/>
    </w:rPr>
  </w:style>
  <w:style w:type="paragraph" w:customStyle="1" w:styleId="DoctorName">
    <w:name w:val="Doctor Name"/>
    <w:basedOn w:val="Normal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TableGrid">
    <w:name w:val="Table Grid"/>
    <w:basedOn w:val="TableNormal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971D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54986"/>
    <w:pPr>
      <w:spacing w:before="1080"/>
    </w:pPr>
  </w:style>
  <w:style w:type="character" w:customStyle="1" w:styleId="DateChar">
    <w:name w:val="Date Char"/>
    <w:basedOn w:val="DefaultParagraphFont"/>
    <w:link w:val="Dat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Closing">
    <w:name w:val="Closing"/>
    <w:basedOn w:val="Normal"/>
    <w:link w:val="ClosingChar"/>
    <w:uiPriority w:val="99"/>
    <w:rsid w:val="00B54986"/>
    <w:pPr>
      <w:spacing w:after="600"/>
    </w:pPr>
  </w:style>
  <w:style w:type="character" w:customStyle="1" w:styleId="ClosingChar">
    <w:name w:val="Closing Char"/>
    <w:basedOn w:val="DefaultParagraphFont"/>
    <w:link w:val="Closing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NoSpacing">
    <w:name w:val="No Spacing"/>
    <w:link w:val="NoSpacingChar"/>
    <w:uiPriority w:val="1"/>
    <w:qFormat/>
    <w:rsid w:val="0062149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2149B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2149B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14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yexcelonline.com/109-10.html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myexcelonline.com/109-3.html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10.htm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yexcelonline.com/109-47.html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myexcelonline.com/109-3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yexcelonline.com/109-47.html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Provider%20introduction%20letter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940A68C956432F8EA72C4A5ACD2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EB084-E60B-4F51-9395-C643D58F93DE}"/>
      </w:docPartPr>
      <w:docPartBody>
        <w:p w:rsidR="00000000" w:rsidRDefault="00382947">
          <w:pPr>
            <w:pStyle w:val="31940A68C956432F8EA72C4A5ACD2F20"/>
          </w:pPr>
          <w:r w:rsidRPr="00B54986">
            <w:t>Month Day, Year</w:t>
          </w:r>
        </w:p>
      </w:docPartBody>
    </w:docPart>
    <w:docPart>
      <w:docPartPr>
        <w:name w:val="22852FEBE1254359900F5982D19D7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3E8D4-B443-4427-890A-FE4531CF494F}"/>
      </w:docPartPr>
      <w:docPartBody>
        <w:p w:rsidR="008329B1" w:rsidRDefault="00382947" w:rsidP="00B54986">
          <w:r>
            <w:t>Dear [Patient],</w:t>
          </w:r>
        </w:p>
        <w:p w:rsidR="008329B1" w:rsidRDefault="00382947" w:rsidP="00B54986">
          <w:r>
            <w:t xml:space="preserve">Our practice has grown and, in order to continue providing you with the best standard of care, we are bringing on a new provider. We are very excited to welcome Dr. </w:t>
          </w:r>
          <w:r>
            <w:t>[Full Name] to [Your Practice Name] beginning on [date]!</w:t>
          </w:r>
        </w:p>
        <w:p w:rsidR="008329B1" w:rsidRDefault="00382947" w:rsidP="00B54986">
          <w:r>
            <w:t>Dr. [Full Name] is coming to us from [doctor’s background - have they come from another practice, state, or straight from school]. [He/She] graduated from [Provider’s School] with [honors/distinction</w:t>
          </w:r>
          <w:r>
            <w:t>s/awards] and has been practicing for [#] years. [His/Her] specialties include [list of specialties].</w:t>
          </w:r>
        </w:p>
        <w:p w:rsidR="008329B1" w:rsidRDefault="00382947" w:rsidP="00B54986">
          <w:r>
            <w:t>In [his/her] free time, Dr. [Full Name] enjoys [list of hobbies]. [You can also add in his/her personal accomplishments or other personal biographical inf</w:t>
          </w:r>
          <w:r>
            <w:t>ormation].</w:t>
          </w:r>
        </w:p>
        <w:p w:rsidR="008329B1" w:rsidRDefault="00382947" w:rsidP="00B54986">
          <w:r>
            <w:t>Dr. [Full Name] is passionate about [list healthcare-related service qualities, such as compassionate patient care].</w:t>
          </w:r>
        </w:p>
        <w:p w:rsidR="008329B1" w:rsidRDefault="00382947" w:rsidP="00B54986">
          <w:r>
            <w:t xml:space="preserve">You can book your next appointment with Dr. [Full Name] on our website [website address] at your convenience or call our office </w:t>
          </w:r>
          <w:r>
            <w:t>at 901.555.0134.</w:t>
          </w:r>
        </w:p>
        <w:p w:rsidR="00000000" w:rsidRDefault="00382947">
          <w:pPr>
            <w:pStyle w:val="22852FEBE1254359900F5982D19D7AB6"/>
          </w:pPr>
          <w:r>
            <w:t xml:space="preserve">We look forward to seeing you soon! </w:t>
          </w:r>
        </w:p>
      </w:docPartBody>
    </w:docPart>
    <w:docPart>
      <w:docPartPr>
        <w:name w:val="23E810EC4E5D4097BC020ED4E107E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03B0-D16B-44B5-9451-EDE44C04C84C}"/>
      </w:docPartPr>
      <w:docPartBody>
        <w:p w:rsidR="00000000" w:rsidRDefault="00382947">
          <w:pPr>
            <w:pStyle w:val="23E810EC4E5D4097BC020ED4E107E894"/>
          </w:pPr>
          <w:r w:rsidRPr="00B54986">
            <w:t>Sincerely,</w:t>
          </w:r>
        </w:p>
      </w:docPartBody>
    </w:docPart>
    <w:docPart>
      <w:docPartPr>
        <w:name w:val="F520AAB81CF649349CFC0DB4F0F8C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9EA06-E540-4D46-A0EA-A9B577F7CBF3}"/>
      </w:docPartPr>
      <w:docPartBody>
        <w:p w:rsidR="00000000" w:rsidRDefault="00382947">
          <w:pPr>
            <w:pStyle w:val="F520AAB81CF649349CFC0DB4F0F8CA85"/>
          </w:pPr>
          <w:r w:rsidRPr="00B54986">
            <w:t xml:space="preserve">Your </w:t>
          </w:r>
          <w:r>
            <w:t>Healthcare</w:t>
          </w:r>
          <w:r w:rsidRPr="00B54986">
            <w:t xml:space="preserve"> Team at [Practice Name]</w:t>
          </w:r>
        </w:p>
      </w:docPartBody>
    </w:docPart>
    <w:docPart>
      <w:docPartPr>
        <w:name w:val="4BAD82E24BA64F34AAAB28A8AB8C5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9426-1ECE-4B2F-B093-5C0410DDD636}"/>
      </w:docPartPr>
      <w:docPartBody>
        <w:p w:rsidR="00000000" w:rsidRDefault="00382947">
          <w:pPr>
            <w:pStyle w:val="4BAD82E24BA64F34AAAB28A8AB8C5E89"/>
          </w:pPr>
          <w:r w:rsidRPr="00B54986">
            <w:rPr>
              <w:rStyle w:val="PlaceholderText"/>
            </w:rPr>
            <w:t>Address Line 1</w:t>
          </w:r>
        </w:p>
      </w:docPartBody>
    </w:docPart>
    <w:docPart>
      <w:docPartPr>
        <w:name w:val="7B4CBF6C983E4A3083F8A625B8B52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84759-7268-4FC4-838B-77EB31CF00F4}"/>
      </w:docPartPr>
      <w:docPartBody>
        <w:p w:rsidR="00000000" w:rsidRDefault="00382947">
          <w:pPr>
            <w:pStyle w:val="7B4CBF6C983E4A3083F8A625B8B5250A"/>
          </w:pPr>
          <w:r w:rsidRPr="00B54986">
            <w:rPr>
              <w:rStyle w:val="PlaceholderText"/>
            </w:rPr>
            <w:t>Address Line 2</w:t>
          </w:r>
        </w:p>
      </w:docPartBody>
    </w:docPart>
    <w:docPart>
      <w:docPartPr>
        <w:name w:val="A05202E6C2534B3ABD87D6AC4A157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7EEAE-B874-4374-8A42-998DC03E8162}"/>
      </w:docPartPr>
      <w:docPartBody>
        <w:p w:rsidR="00000000" w:rsidRDefault="00382947">
          <w:pPr>
            <w:pStyle w:val="A05202E6C2534B3ABD87D6AC4A157583"/>
          </w:pPr>
          <w:r w:rsidRPr="00B54986">
            <w:rPr>
              <w:rStyle w:val="PlaceholderText"/>
            </w:rPr>
            <w:t>Phone Number</w:t>
          </w:r>
        </w:p>
      </w:docPartBody>
    </w:docPart>
    <w:docPart>
      <w:docPartPr>
        <w:name w:val="08E3B9BABDC04A4FB6D85812E7D47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7B740-DC35-4296-AA84-2232ADF4BF60}"/>
      </w:docPartPr>
      <w:docPartBody>
        <w:p w:rsidR="00000000" w:rsidRDefault="00382947">
          <w:pPr>
            <w:pStyle w:val="08E3B9BABDC04A4FB6D85812E7D474CD"/>
          </w:pPr>
          <w:r w:rsidRPr="00B54986">
            <w:rPr>
              <w:rStyle w:val="PlaceholderText"/>
            </w:rPr>
            <w:t>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947"/>
    <w:rsid w:val="0038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1940A68C956432F8EA72C4A5ACD2F20">
    <w:name w:val="31940A68C956432F8EA72C4A5ACD2F20"/>
  </w:style>
  <w:style w:type="paragraph" w:customStyle="1" w:styleId="22852FEBE1254359900F5982D19D7AB6">
    <w:name w:val="22852FEBE1254359900F5982D19D7AB6"/>
  </w:style>
  <w:style w:type="paragraph" w:customStyle="1" w:styleId="23E810EC4E5D4097BC020ED4E107E894">
    <w:name w:val="23E810EC4E5D4097BC020ED4E107E894"/>
  </w:style>
  <w:style w:type="paragraph" w:customStyle="1" w:styleId="F520AAB81CF649349CFC0DB4F0F8CA85">
    <w:name w:val="F520AAB81CF649349CFC0DB4F0F8CA8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BAD82E24BA64F34AAAB28A8AB8C5E89">
    <w:name w:val="4BAD82E24BA64F34AAAB28A8AB8C5E89"/>
  </w:style>
  <w:style w:type="paragraph" w:customStyle="1" w:styleId="7B4CBF6C983E4A3083F8A625B8B5250A">
    <w:name w:val="7B4CBF6C983E4A3083F8A625B8B5250A"/>
  </w:style>
  <w:style w:type="paragraph" w:customStyle="1" w:styleId="A05202E6C2534B3ABD87D6AC4A157583">
    <w:name w:val="A05202E6C2534B3ABD87D6AC4A157583"/>
  </w:style>
  <w:style w:type="paragraph" w:customStyle="1" w:styleId="08E3B9BABDC04A4FB6D85812E7D474CD">
    <w:name w:val="08E3B9BABDC04A4FB6D85812E7D474CD"/>
  </w:style>
  <w:style w:type="paragraph" w:customStyle="1" w:styleId="5E07E356C9F24C72BD808F2577CB53AF">
    <w:name w:val="5E07E356C9F24C72BD808F2577CB53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Provider introduction letter healthcare</Template>
  <TotalTime>0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MyExcelOnline</dc:creator>
  <cp:keywords/>
  <dc:description/>
  <cp:lastModifiedBy/>
  <cp:revision>1</cp:revision>
  <dcterms:created xsi:type="dcterms:W3CDTF">2022-02-17T09:20:00Z</dcterms:created>
  <dcterms:modified xsi:type="dcterms:W3CDTF">2022-02-17T09:28:00Z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