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539477677"/>
        <w:docPartObj>
          <w:docPartGallery w:val="Cover Pages"/>
          <w:docPartUnique/>
        </w:docPartObj>
      </w:sdtPr>
      <w:sdtContent>
        <w:p w14:paraId="671BB3DA" w14:textId="2A83745D" w:rsidR="00EF2215" w:rsidRDefault="00EF221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068B7DD" wp14:editId="6C624BE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830CC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090"/>
                                  <w:gridCol w:w="3288"/>
                                </w:tblGrid>
                                <w:tr w:rsidR="00EF2215" w14:paraId="755AD3A2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4978046" w14:textId="47E8AC83" w:rsidR="00EF2215" w:rsidRDefault="003144F7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3CA12471" wp14:editId="5757817C">
                                            <wp:extent cx="3402418" cy="4421376"/>
                                            <wp:effectExtent l="0" t="0" r="7620" b="0"/>
                                            <wp:docPr id="3" name="Picture 3" descr="Store manager resume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Store manager resume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406699" cy="442693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caps/>
                                          <w:color w:val="191919" w:themeColor="text1" w:themeTint="E6"/>
                                          <w:sz w:val="56"/>
                                          <w:szCs w:val="56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3320D240" w14:textId="5727C580" w:rsidR="00EF2215" w:rsidRDefault="003144F7" w:rsidP="003144F7">
                                          <w:pPr>
                                            <w:pStyle w:val="NoSpacing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3144F7"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56"/>
                                              <w:szCs w:val="56"/>
                                            </w:rPr>
                                            <w:t>Store Manager Resume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0D2EAC68" w14:textId="7D4C8820" w:rsidR="00EF2215" w:rsidRDefault="003144F7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7908BE5D" w14:textId="77777777" w:rsidR="003144F7" w:rsidRPr="003144F7" w:rsidRDefault="003144F7" w:rsidP="003144F7">
                                      <w:pPr>
                                        <w:pStyle w:val="NoSpacing"/>
                                        <w:rPr>
                                          <w:caps/>
                                          <w:color w:val="D14140" w:themeColor="accen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3144F7">
                                        <w:rPr>
                                          <w:caps/>
                                          <w:color w:val="D14140" w:themeColor="accent1"/>
                                          <w:sz w:val="24"/>
                                          <w:szCs w:val="24"/>
                                        </w:rPr>
                                        <w:t>Learn More From Our Free Excel and Office Resources:</w:t>
                                      </w:r>
                                    </w:p>
                                    <w:p w14:paraId="5F7BFCE1" w14:textId="77777777" w:rsidR="003144F7" w:rsidRPr="003144F7" w:rsidRDefault="003144F7" w:rsidP="003144F7">
                                      <w:pPr>
                                        <w:pStyle w:val="NoSpacing"/>
                                        <w:rPr>
                                          <w:caps/>
                                          <w:color w:val="C830CC" w:themeColor="accent2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2A130C3" w14:textId="77777777" w:rsidR="003144F7" w:rsidRPr="003144F7" w:rsidRDefault="003144F7" w:rsidP="003144F7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5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color w:val="808080" w:themeColor="background1" w:themeShade="8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3144F7">
                                        <w:rPr>
                                          <w:bCs/>
                                          <w:caps/>
                                          <w:color w:val="D14140" w:themeColor="accent1"/>
                                          <w:sz w:val="24"/>
                                          <w:szCs w:val="24"/>
                                        </w:rPr>
                                        <w:t xml:space="preserve">Webinars: </w:t>
                                      </w:r>
                                      <w:hyperlink r:id="rId11" w:history="1">
                                        <w:r w:rsidRPr="003144F7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color w:val="808080" w:themeColor="background1" w:themeShade="80"/>
                                            <w:sz w:val="24"/>
                                            <w:szCs w:val="24"/>
                                          </w:rPr>
                                          <w:t>Formulas, Pivot Tables and Macros &amp; VBA</w:t>
                                        </w:r>
                                      </w:hyperlink>
                                    </w:p>
                                    <w:p w14:paraId="6CD86754" w14:textId="77777777" w:rsidR="003144F7" w:rsidRPr="003144F7" w:rsidRDefault="003144F7" w:rsidP="003144F7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5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color w:val="808080" w:themeColor="background1" w:themeShade="80"/>
                                          <w:sz w:val="24"/>
                                          <w:szCs w:val="24"/>
                                          <w:u w:val="single"/>
                                        </w:rPr>
                                      </w:pPr>
                                      <w:r w:rsidRPr="003144F7">
                                        <w:rPr>
                                          <w:bCs/>
                                          <w:caps/>
                                          <w:color w:val="D14140" w:themeColor="accent1"/>
                                          <w:sz w:val="24"/>
                                          <w:szCs w:val="24"/>
                                        </w:rPr>
                                        <w:t xml:space="preserve">Blog Tutorials: </w:t>
                                      </w:r>
                                      <w:hyperlink r:id="rId12" w:history="1">
                                        <w:r w:rsidRPr="003144F7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color w:val="808080" w:themeColor="background1" w:themeShade="80"/>
                                            <w:sz w:val="24"/>
                                            <w:szCs w:val="24"/>
                                          </w:rPr>
                                          <w:t>Formulas, Pivot Tables, Charts, Macros, VBA, Power Query, Power Pivot, Analysis</w:t>
                                        </w:r>
                                      </w:hyperlink>
                                    </w:p>
                                    <w:p w14:paraId="4500EE16" w14:textId="77777777" w:rsidR="003144F7" w:rsidRPr="003144F7" w:rsidRDefault="003144F7" w:rsidP="003144F7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5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color w:val="808080" w:themeColor="background1" w:themeShade="8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3144F7">
                                        <w:rPr>
                                          <w:bCs/>
                                          <w:caps/>
                                          <w:color w:val="D14140" w:themeColor="accent1"/>
                                          <w:sz w:val="24"/>
                                          <w:szCs w:val="24"/>
                                        </w:rPr>
                                        <w:t xml:space="preserve">Excel Podcast: </w:t>
                                      </w:r>
                                      <w:hyperlink r:id="rId13" w:history="1">
                                        <w:r w:rsidRPr="003144F7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color w:val="808080" w:themeColor="background1" w:themeShade="80"/>
                                            <w:sz w:val="24"/>
                                            <w:szCs w:val="24"/>
                                          </w:rPr>
                                          <w:t>Interviewing the Excel Experts</w:t>
                                        </w:r>
                                      </w:hyperlink>
                                    </w:p>
                                    <w:p w14:paraId="4FBAA379" w14:textId="77777777" w:rsidR="003144F7" w:rsidRPr="003144F7" w:rsidRDefault="003144F7" w:rsidP="003144F7">
                                      <w:pPr>
                                        <w:pStyle w:val="NoSpacing"/>
                                        <w:rPr>
                                          <w:caps/>
                                          <w:color w:val="C830CC" w:themeColor="accent2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3FC6927" w14:textId="03520E67" w:rsidR="00EF2215" w:rsidRDefault="003144F7" w:rsidP="003144F7">
                                      <w:pPr>
                                        <w:pStyle w:val="NoSpacing"/>
                                      </w:pPr>
                                      <w:r w:rsidRPr="003144F7">
                                        <w:rPr>
                                          <w:caps/>
                                          <w:color w:val="D14140" w:themeColor="accent1"/>
                                          <w:sz w:val="24"/>
                                          <w:szCs w:val="24"/>
                                        </w:rPr>
                                        <w:t>MyExcelOnline</w:t>
                                      </w:r>
                                    </w:p>
                                  </w:tc>
                                </w:tr>
                              </w:tbl>
                              <w:p w14:paraId="3875DF38" w14:textId="77777777" w:rsidR="00EF2215" w:rsidRDefault="00EF221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068B7D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61312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830CC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090"/>
                            <w:gridCol w:w="3288"/>
                          </w:tblGrid>
                          <w:tr w:rsidR="00EF2215" w14:paraId="755AD3A2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4978046" w14:textId="47E8AC83" w:rsidR="00EF2215" w:rsidRDefault="003144F7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CA12471" wp14:editId="5757817C">
                                      <wp:extent cx="3402418" cy="4421376"/>
                                      <wp:effectExtent l="0" t="0" r="7620" b="0"/>
                                      <wp:docPr id="3" name="Picture 3" descr="Store manager resum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Store manager resum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06699" cy="44269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191919" w:themeColor="text1" w:themeTint="E6"/>
                                    <w:sz w:val="56"/>
                                    <w:szCs w:val="56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3320D240" w14:textId="5727C580" w:rsidR="00EF2215" w:rsidRDefault="003144F7" w:rsidP="003144F7">
                                    <w:pPr>
                                      <w:pStyle w:val="NoSpacing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3144F7"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56"/>
                                        <w:szCs w:val="56"/>
                                      </w:rPr>
                                      <w:t>Store Manager Resume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0D2EAC68" w14:textId="7D4C8820" w:rsidR="00EF2215" w:rsidRDefault="003144F7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7908BE5D" w14:textId="77777777" w:rsidR="003144F7" w:rsidRPr="003144F7" w:rsidRDefault="003144F7" w:rsidP="003144F7">
                                <w:pPr>
                                  <w:pStyle w:val="NoSpacing"/>
                                  <w:rPr>
                                    <w:caps/>
                                    <w:color w:val="D14140" w:themeColor="accent1"/>
                                    <w:sz w:val="24"/>
                                    <w:szCs w:val="24"/>
                                  </w:rPr>
                                </w:pPr>
                                <w:r w:rsidRPr="003144F7">
                                  <w:rPr>
                                    <w:caps/>
                                    <w:color w:val="D14140" w:themeColor="accent1"/>
                                    <w:sz w:val="24"/>
                                    <w:szCs w:val="24"/>
                                  </w:rPr>
                                  <w:t>Learn More From Our Free Excel and Office Resources:</w:t>
                                </w:r>
                              </w:p>
                              <w:p w14:paraId="5F7BFCE1" w14:textId="77777777" w:rsidR="003144F7" w:rsidRPr="003144F7" w:rsidRDefault="003144F7" w:rsidP="003144F7">
                                <w:pPr>
                                  <w:pStyle w:val="NoSpacing"/>
                                  <w:rPr>
                                    <w:caps/>
                                    <w:color w:val="C830CC" w:themeColor="accent2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A130C3" w14:textId="77777777" w:rsidR="003144F7" w:rsidRPr="003144F7" w:rsidRDefault="003144F7" w:rsidP="003144F7">
                                <w:pPr>
                                  <w:pStyle w:val="NoSpacing"/>
                                  <w:numPr>
                                    <w:ilvl w:val="0"/>
                                    <w:numId w:val="25"/>
                                  </w:numPr>
                                  <w:rPr>
                                    <w:b/>
                                    <w:bCs/>
                                    <w:caps/>
                                    <w:color w:val="808080" w:themeColor="background1" w:themeShade="80"/>
                                    <w:sz w:val="24"/>
                                    <w:szCs w:val="24"/>
                                  </w:rPr>
                                </w:pPr>
                                <w:r w:rsidRPr="003144F7">
                                  <w:rPr>
                                    <w:bCs/>
                                    <w:caps/>
                                    <w:color w:val="D14140" w:themeColor="accent1"/>
                                    <w:sz w:val="24"/>
                                    <w:szCs w:val="24"/>
                                  </w:rPr>
                                  <w:t xml:space="preserve">Webinars: </w:t>
                                </w:r>
                                <w:hyperlink r:id="rId14" w:history="1">
                                  <w:r w:rsidRPr="003144F7">
                                    <w:rPr>
                                      <w:rStyle w:val="Hyperlink"/>
                                      <w:bCs/>
                                      <w:cap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Formulas, Pivot Tables and Macros &amp; VBA</w:t>
                                  </w:r>
                                </w:hyperlink>
                              </w:p>
                              <w:p w14:paraId="6CD86754" w14:textId="77777777" w:rsidR="003144F7" w:rsidRPr="003144F7" w:rsidRDefault="003144F7" w:rsidP="003144F7">
                                <w:pPr>
                                  <w:pStyle w:val="NoSpacing"/>
                                  <w:numPr>
                                    <w:ilvl w:val="0"/>
                                    <w:numId w:val="25"/>
                                  </w:numPr>
                                  <w:rPr>
                                    <w:b/>
                                    <w:bCs/>
                                    <w:caps/>
                                    <w:color w:val="808080" w:themeColor="background1" w:themeShade="80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3144F7">
                                  <w:rPr>
                                    <w:bCs/>
                                    <w:caps/>
                                    <w:color w:val="D14140" w:themeColor="accent1"/>
                                    <w:sz w:val="24"/>
                                    <w:szCs w:val="24"/>
                                  </w:rPr>
                                  <w:t xml:space="preserve">Blog Tutorials: </w:t>
                                </w:r>
                                <w:hyperlink r:id="rId15" w:history="1">
                                  <w:r w:rsidRPr="003144F7">
                                    <w:rPr>
                                      <w:rStyle w:val="Hyperlink"/>
                                      <w:bCs/>
                                      <w:cap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Formulas, Pivot Tables, Charts, Macros, VBA, Power Query, Power Pivot, Analysis</w:t>
                                  </w:r>
                                </w:hyperlink>
                              </w:p>
                              <w:p w14:paraId="4500EE16" w14:textId="77777777" w:rsidR="003144F7" w:rsidRPr="003144F7" w:rsidRDefault="003144F7" w:rsidP="003144F7">
                                <w:pPr>
                                  <w:pStyle w:val="NoSpacing"/>
                                  <w:numPr>
                                    <w:ilvl w:val="0"/>
                                    <w:numId w:val="25"/>
                                  </w:numPr>
                                  <w:rPr>
                                    <w:b/>
                                    <w:bCs/>
                                    <w:caps/>
                                    <w:color w:val="808080" w:themeColor="background1" w:themeShade="80"/>
                                    <w:sz w:val="24"/>
                                    <w:szCs w:val="24"/>
                                  </w:rPr>
                                </w:pPr>
                                <w:r w:rsidRPr="003144F7">
                                  <w:rPr>
                                    <w:bCs/>
                                    <w:caps/>
                                    <w:color w:val="D14140" w:themeColor="accent1"/>
                                    <w:sz w:val="24"/>
                                    <w:szCs w:val="24"/>
                                  </w:rPr>
                                  <w:t xml:space="preserve">Excel Podcast: </w:t>
                                </w:r>
                                <w:hyperlink r:id="rId16" w:history="1">
                                  <w:r w:rsidRPr="003144F7">
                                    <w:rPr>
                                      <w:rStyle w:val="Hyperlink"/>
                                      <w:bCs/>
                                      <w:cap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Interviewing the Excel Experts</w:t>
                                  </w:r>
                                </w:hyperlink>
                              </w:p>
                              <w:p w14:paraId="4FBAA379" w14:textId="77777777" w:rsidR="003144F7" w:rsidRPr="003144F7" w:rsidRDefault="003144F7" w:rsidP="003144F7">
                                <w:pPr>
                                  <w:pStyle w:val="NoSpacing"/>
                                  <w:rPr>
                                    <w:caps/>
                                    <w:color w:val="C830CC" w:themeColor="accent2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FC6927" w14:textId="03520E67" w:rsidR="00EF2215" w:rsidRDefault="003144F7" w:rsidP="003144F7">
                                <w:pPr>
                                  <w:pStyle w:val="NoSpacing"/>
                                </w:pPr>
                                <w:r w:rsidRPr="003144F7">
                                  <w:rPr>
                                    <w:caps/>
                                    <w:color w:val="D14140" w:themeColor="accent1"/>
                                    <w:sz w:val="24"/>
                                    <w:szCs w:val="24"/>
                                  </w:rPr>
                                  <w:t>MyExcelOnline</w:t>
                                </w:r>
                              </w:p>
                            </w:tc>
                          </w:tr>
                        </w:tbl>
                        <w:p w14:paraId="3875DF38" w14:textId="77777777" w:rsidR="00EF2215" w:rsidRDefault="00EF221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351FC95B" w14:textId="3CE638BE" w:rsidR="00202962" w:rsidRDefault="00202962" w:rsidP="00202962">
      <w:pPr>
        <w:spacing w:after="1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290BD4AA" wp14:editId="45EA3D26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585720" cy="9358630"/>
                <wp:effectExtent l="0" t="0" r="2540" b="825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720" cy="9358630"/>
                          <a:chOff x="0" y="0"/>
                          <a:chExt cx="2585720" cy="9358630"/>
                        </a:xfrm>
                      </wpg:grpSpPr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548640" y="0"/>
                            <a:ext cx="960120" cy="1755648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" descr="Side panel accent box"/>
                        <wps:cNvSpPr>
                          <a:spLocks/>
                        </wps:cNvSpPr>
                        <wps:spPr bwMode="auto">
                          <a:xfrm>
                            <a:off x="0" y="2133600"/>
                            <a:ext cx="2585720" cy="7225030"/>
                          </a:xfrm>
                          <a:custGeom>
                            <a:avLst/>
                            <a:gdLst>
                              <a:gd name="T0" fmla="*/ 0 w 4077"/>
                              <a:gd name="T1" fmla="*/ 11388 h 11389"/>
                              <a:gd name="T2" fmla="*/ 4076 w 4077"/>
                              <a:gd name="T3" fmla="*/ 11388 h 11389"/>
                              <a:gd name="T4" fmla="*/ 4076 w 4077"/>
                              <a:gd name="T5" fmla="*/ 0 h 11389"/>
                              <a:gd name="T6" fmla="*/ 0 w 4077"/>
                              <a:gd name="T7" fmla="*/ 0 h 11389"/>
                              <a:gd name="T8" fmla="*/ 0 w 4077"/>
                              <a:gd name="T9" fmla="*/ 11388 h 113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77" h="11389">
                                <a:moveTo>
                                  <a:pt x="0" y="11388"/>
                                </a:moveTo>
                                <a:lnTo>
                                  <a:pt x="4076" y="11388"/>
                                </a:lnTo>
                                <a:lnTo>
                                  <a:pt x="4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33300</wp14:pctWidth>
                </wp14:sizeRelH>
                <wp14:sizeRelV relativeFrom="page">
                  <wp14:pctHeight>93100</wp14:pctHeight>
                </wp14:sizeRelV>
              </wp:anchor>
            </w:drawing>
          </mc:Choice>
          <mc:Fallback>
            <w:pict>
              <v:group w14:anchorId="01219CA7" id="Group 2" o:spid="_x0000_s1026" alt="&quot;&quot;" style="position:absolute;margin-left:0;margin-top:-36pt;width:203.6pt;height:736.9pt;z-index:-251657216;mso-width-percent:333;mso-height-percent:931;mso-position-horizont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">
  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" path="m,2757r1505,l1505,,,,,2757xe" fillcolor="#d14140 [3204]" stroked="f">
                  <v:path arrowok="t" o:connecttype="custom" o:connectlocs="0,1755648;959482,1755648;959482,0;0,0;0,1755648" o:connectangles="0,0,0,0,0"/>
                </v:shape>
  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" path="m,11388r4076,l4076,,,,,11388xe" fillcolor="#d14140 [3204]" stroked="f">
                  <v:path arrowok="t" o:connecttype="custom" o:connectlocs="0,7224396;2585086,7224396;2585086,0;0,0;0,7224396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720"/>
        <w:gridCol w:w="1080"/>
        <w:gridCol w:w="630"/>
        <w:gridCol w:w="720"/>
        <w:gridCol w:w="360"/>
        <w:gridCol w:w="1980"/>
        <w:gridCol w:w="180"/>
        <w:gridCol w:w="630"/>
        <w:gridCol w:w="4480"/>
        <w:gridCol w:w="20"/>
      </w:tblGrid>
      <w:tr w:rsidR="00530CF9" w:rsidRPr="0085363C" w14:paraId="0CF9DF84" w14:textId="77777777" w:rsidTr="00FE145A">
        <w:trPr>
          <w:trHeight w:val="2430"/>
          <w:jc w:val="center"/>
        </w:trPr>
        <w:tc>
          <w:tcPr>
            <w:tcW w:w="1800" w:type="dxa"/>
            <w:gridSpan w:val="2"/>
          </w:tcPr>
          <w:p w14:paraId="1F7C6C9F" w14:textId="77777777" w:rsidR="00530CF9" w:rsidRPr="00991F4B" w:rsidRDefault="000438A3" w:rsidP="003C7741">
            <w:pPr>
              <w:pStyle w:val="Subtitle"/>
            </w:pPr>
            <w:sdt>
              <w:sdtPr>
                <w:id w:val="-1227987077"/>
                <w:placeholder>
                  <w:docPart w:val="4C893330676F4D1A8F3F079555721665"/>
                </w:placeholder>
                <w:temporary/>
                <w:showingPlcHdr/>
                <w15:appearance w15:val="hidden"/>
              </w:sdtPr>
              <w:sdtEndPr/>
              <w:sdtContent>
                <w:r w:rsidR="00813469">
                  <w:t>J/G</w:t>
                </w:r>
              </w:sdtContent>
            </w:sdt>
          </w:p>
        </w:tc>
        <w:tc>
          <w:tcPr>
            <w:tcW w:w="9000" w:type="dxa"/>
            <w:gridSpan w:val="8"/>
          </w:tcPr>
          <w:p w14:paraId="035FCAF6" w14:textId="77777777" w:rsidR="00530CF9" w:rsidRPr="008954EF" w:rsidRDefault="000438A3" w:rsidP="008954EF">
            <w:pPr>
              <w:pStyle w:val="Title"/>
            </w:pPr>
            <w:sdt>
              <w:sdtPr>
                <w:id w:val="1404799255"/>
                <w:placeholder>
                  <w:docPart w:val="C3AE0CA34170429DAD7BE1E9E345354D"/>
                </w:placeholder>
                <w:temporary/>
                <w:showingPlcHdr/>
                <w15:appearance w15:val="hidden"/>
              </w:sdtPr>
              <w:sdtEndPr/>
              <w:sdtContent>
                <w:r w:rsidR="00453566">
                  <w:t>Jarvis</w:t>
                </w:r>
                <w:r w:rsidR="00453566" w:rsidRPr="008954EF">
                  <w:br/>
                </w:r>
                <w:r w:rsidR="00453566">
                  <w:t>Goolsby</w:t>
                </w:r>
              </w:sdtContent>
            </w:sdt>
          </w:p>
        </w:tc>
      </w:tr>
      <w:tr w:rsidR="009F2248" w:rsidRPr="00F079F2" w14:paraId="6A957AF6" w14:textId="77777777" w:rsidTr="009D3230">
        <w:trPr>
          <w:gridAfter w:val="1"/>
          <w:wAfter w:w="20" w:type="dxa"/>
          <w:jc w:val="center"/>
        </w:trPr>
        <w:tc>
          <w:tcPr>
            <w:tcW w:w="2430" w:type="dxa"/>
            <w:gridSpan w:val="3"/>
            <w:vMerge w:val="restart"/>
          </w:tcPr>
          <w:p w14:paraId="69007B81" w14:textId="77777777" w:rsidR="009F2248" w:rsidRPr="003C7741" w:rsidRDefault="000438A3" w:rsidP="003C7741">
            <w:pPr>
              <w:pStyle w:val="Heading1Alt"/>
            </w:pPr>
            <w:sdt>
              <w:sdtPr>
                <w:id w:val="1286778952"/>
                <w:placeholder>
                  <w:docPart w:val="7CE832EFC2A643F1AA62DCBF1B7B96A8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003C7741">
                  <w:t>Profile</w:t>
                </w:r>
              </w:sdtContent>
            </w:sdt>
          </w:p>
          <w:p w14:paraId="528EF8AD" w14:textId="77777777" w:rsidR="009F2248" w:rsidRPr="00BB5950" w:rsidRDefault="000438A3" w:rsidP="00BD2739">
            <w:pPr>
              <w:pStyle w:val="Whitetext"/>
            </w:pPr>
            <w:sdt>
              <w:sdtPr>
                <w:id w:val="1811285068"/>
                <w:placeholder>
                  <w:docPart w:val="97D0DA0D37AD4116A52AA472262AFD2C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00C278FE">
                  <w:t>Retail manager committed to excellent customer service with 6 years of experience in the clothing and accessories industry. Self-motivated and organized team player and skilled communicator. Stellar staff recruiter and mentor. Hired, trained, and led a team of 15 sales associates who produced impressive sales numbers and strengthened brand loyalty. Powerful sales driver, having beat annual sales forecast by $175,000 in first year as store manager. Named store manager of the year.</w:t>
                </w:r>
              </w:sdtContent>
            </w:sdt>
          </w:p>
        </w:tc>
        <w:tc>
          <w:tcPr>
            <w:tcW w:w="720" w:type="dxa"/>
            <w:vMerge w:val="restart"/>
          </w:tcPr>
          <w:p w14:paraId="51E6E581" w14:textId="77777777" w:rsidR="009F2248" w:rsidRPr="00BB5950" w:rsidRDefault="009F2248" w:rsidP="00BD2739">
            <w:pPr>
              <w:pStyle w:val="Whitetext"/>
            </w:pPr>
          </w:p>
        </w:tc>
        <w:tc>
          <w:tcPr>
            <w:tcW w:w="360" w:type="dxa"/>
          </w:tcPr>
          <w:p w14:paraId="21FF6BD8" w14:textId="77777777" w:rsidR="009F2248" w:rsidRPr="00F079F2" w:rsidRDefault="009F2248" w:rsidP="00F079F2">
            <w:pPr>
              <w:widowControl w:val="0"/>
              <w:autoSpaceDE w:val="0"/>
              <w:autoSpaceDN w:val="0"/>
              <w:adjustRightInd w:val="0"/>
              <w:ind w:right="680"/>
              <w:rPr>
                <w:rFonts w:ascii="Georgia" w:eastAsia="Times New Roman" w:hAnsi="Georgia" w:cs="Georgia"/>
                <w:color w:val="FFFFFF"/>
                <w:sz w:val="16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5ED8F91C" w14:textId="77777777" w:rsidR="009F2248" w:rsidRPr="00F079F2" w:rsidRDefault="000438A3" w:rsidP="00F079F2">
            <w:pPr>
              <w:pStyle w:val="Heading1"/>
            </w:pPr>
            <w:sdt>
              <w:sdtPr>
                <w:id w:val="1639925611"/>
                <w:placeholder>
                  <w:docPart w:val="67DB52A1EB4641ECA068DB9C990D79F6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00F079F2">
                  <w:t>EXPERIENCE</w:t>
                </w:r>
              </w:sdtContent>
            </w:sdt>
          </w:p>
        </w:tc>
        <w:tc>
          <w:tcPr>
            <w:tcW w:w="5110" w:type="dxa"/>
            <w:gridSpan w:val="2"/>
            <w:tcBorders>
              <w:bottom w:val="single" w:sz="12" w:space="0" w:color="D14140" w:themeColor="accent1"/>
            </w:tcBorders>
          </w:tcPr>
          <w:p w14:paraId="44D9977D" w14:textId="77777777" w:rsidR="009F2248" w:rsidRPr="00F079F2" w:rsidRDefault="009F2248" w:rsidP="00F079F2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</w:tr>
      <w:tr w:rsidR="009F2248" w:rsidRPr="00F079F2" w14:paraId="7FBCBE78" w14:textId="77777777" w:rsidTr="009D3230">
        <w:trPr>
          <w:gridAfter w:val="1"/>
          <w:wAfter w:w="20" w:type="dxa"/>
          <w:jc w:val="center"/>
        </w:trPr>
        <w:tc>
          <w:tcPr>
            <w:tcW w:w="2430" w:type="dxa"/>
            <w:gridSpan w:val="3"/>
            <w:vMerge/>
          </w:tcPr>
          <w:p w14:paraId="039B266F" w14:textId="77777777" w:rsidR="009F2248" w:rsidRPr="00F079F2" w:rsidRDefault="009F2248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721E157C" w14:textId="77777777" w:rsidR="009F2248" w:rsidRPr="00F079F2" w:rsidRDefault="009F2248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072B39D9" w14:textId="77777777" w:rsidR="009F2248" w:rsidRPr="00F079F2" w:rsidRDefault="009F2248" w:rsidP="00F079F2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2160" w:type="dxa"/>
            <w:gridSpan w:val="2"/>
            <w:vMerge/>
          </w:tcPr>
          <w:p w14:paraId="205700CB" w14:textId="77777777" w:rsidR="009F2248" w:rsidRPr="00F079F2" w:rsidRDefault="009F2248" w:rsidP="00F079F2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 w:themeColor="accent1"/>
            </w:tcBorders>
          </w:tcPr>
          <w:p w14:paraId="44C61FBF" w14:textId="77777777" w:rsidR="009F2248" w:rsidRPr="00F079F2" w:rsidRDefault="009F2248" w:rsidP="00F079F2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</w:tr>
      <w:tr w:rsidR="009F2248" w:rsidRPr="00F079F2" w14:paraId="2E557B1F" w14:textId="77777777" w:rsidTr="00341BD4">
        <w:trPr>
          <w:gridAfter w:val="1"/>
          <w:wAfter w:w="20" w:type="dxa"/>
          <w:trHeight w:val="4269"/>
          <w:jc w:val="center"/>
        </w:trPr>
        <w:tc>
          <w:tcPr>
            <w:tcW w:w="2430" w:type="dxa"/>
            <w:gridSpan w:val="3"/>
            <w:vMerge/>
            <w:tcBorders>
              <w:bottom w:val="nil"/>
            </w:tcBorders>
          </w:tcPr>
          <w:p w14:paraId="06E40ADE" w14:textId="77777777" w:rsidR="009F2248" w:rsidRPr="00F079F2" w:rsidRDefault="009F2248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bottom w:val="nil"/>
            </w:tcBorders>
          </w:tcPr>
          <w:p w14:paraId="75819121" w14:textId="77777777" w:rsidR="009F2248" w:rsidRPr="00F079F2" w:rsidRDefault="009F2248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nil"/>
            </w:tcBorders>
          </w:tcPr>
          <w:p w14:paraId="06A99ED2" w14:textId="77777777" w:rsidR="009F2248" w:rsidRPr="00F079F2" w:rsidRDefault="009F2248" w:rsidP="00F079F2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7270" w:type="dxa"/>
            <w:gridSpan w:val="4"/>
            <w:tcBorders>
              <w:bottom w:val="nil"/>
            </w:tcBorders>
          </w:tcPr>
          <w:p w14:paraId="343E8D45" w14:textId="77777777" w:rsidR="009F2248" w:rsidRPr="00250099" w:rsidRDefault="000438A3" w:rsidP="00250099">
            <w:pPr>
              <w:pStyle w:val="JobDates"/>
            </w:pPr>
            <w:sdt>
              <w:sdtPr>
                <w:id w:val="1263573552"/>
                <w:placeholder>
                  <w:docPart w:val="86701F1E4CE347749ED3BABD1E4EAE89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00250099">
                  <w:t>2016– Present</w:t>
                </w:r>
              </w:sdtContent>
            </w:sdt>
          </w:p>
          <w:p w14:paraId="5EBE65A2" w14:textId="77777777" w:rsidR="009F2248" w:rsidRDefault="000438A3" w:rsidP="00C278FE">
            <w:pPr>
              <w:pStyle w:val="JobDescription"/>
            </w:pPr>
            <w:sdt>
              <w:sdtPr>
                <w:id w:val="1958833071"/>
                <w:placeholder>
                  <w:docPart w:val="77209A2DF8174322928230795E492430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00250099">
                  <w:t>Retail Manager</w:t>
                </w:r>
              </w:sdtContent>
            </w:sdt>
            <w:r w:rsidR="00813469" w:rsidRPr="00BC4171">
              <w:t xml:space="preserve"> </w:t>
            </w:r>
            <w:r w:rsidR="009F2248" w:rsidRPr="00BC4171">
              <w:rPr>
                <w:color w:val="D14140" w:themeColor="accent1"/>
              </w:rPr>
              <w:t>•</w:t>
            </w:r>
            <w:r w:rsidR="009F2248" w:rsidRPr="00BC4171">
              <w:t xml:space="preserve"> </w:t>
            </w:r>
            <w:sdt>
              <w:sdtPr>
                <w:id w:val="-1747564577"/>
                <w:placeholder>
                  <w:docPart w:val="3959A32DDE274DCE81BF3325ACAC5E08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002666D0">
                  <w:t>Northwind Traders</w:t>
                </w:r>
              </w:sdtContent>
            </w:sdt>
            <w:r w:rsidR="00BC4171" w:rsidRPr="00BC4171">
              <w:t xml:space="preserve"> </w:t>
            </w:r>
            <w:r w:rsidR="00BC4171" w:rsidRPr="00BC4171">
              <w:rPr>
                <w:color w:val="D14140" w:themeColor="accent1"/>
              </w:rPr>
              <w:t>•</w:t>
            </w:r>
            <w:r w:rsidR="00BC4171" w:rsidRPr="00BC4171">
              <w:t xml:space="preserve"> </w:t>
            </w:r>
            <w:sdt>
              <w:sdtPr>
                <w:id w:val="-15389376"/>
                <w:placeholder>
                  <w:docPart w:val="0F21600BA4544794B94450295596E057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002666D0">
                  <w:t>Metropolis, N</w:t>
                </w:r>
                <w:r w:rsidR="00453566">
                  <w:t>ew York</w:t>
                </w:r>
              </w:sdtContent>
            </w:sdt>
          </w:p>
          <w:p w14:paraId="494DE253" w14:textId="77777777" w:rsidR="009F2248" w:rsidRPr="00250099" w:rsidRDefault="000438A3" w:rsidP="00250099">
            <w:sdt>
              <w:sdtPr>
                <w:id w:val="-1624142190"/>
                <w:placeholder>
                  <w:docPart w:val="245A4700E1204D41B4E147AE984C270C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00250099">
                  <w:t>Manage hip, busy clothing store. By implementing new store budget, creating efficiencies in staffing, processing, ordering and operations, slashed costs by 25% in the first year. Likewise, through excellent staff recruitment and training, exceeded annual sales forecast by $200,000. Prepare and analyze P&amp;L’s. Plan and implement all holiday floor sets to ensure they meet company standards.</w:t>
                </w:r>
              </w:sdtContent>
            </w:sdt>
          </w:p>
          <w:p w14:paraId="4BF06843" w14:textId="77777777" w:rsidR="009F2248" w:rsidRPr="00E112B8" w:rsidRDefault="000438A3" w:rsidP="00250099">
            <w:pPr>
              <w:pStyle w:val="JobDates"/>
            </w:pPr>
            <w:sdt>
              <w:sdtPr>
                <w:id w:val="-772014663"/>
                <w:placeholder>
                  <w:docPart w:val="0C9691491EE444688C8DA846BC9D3D8F"/>
                </w:placeholder>
                <w:temporary/>
                <w:showingPlcHdr/>
                <w15:appearance w15:val="hidden"/>
              </w:sdtPr>
              <w:sdtEndPr/>
              <w:sdtContent>
                <w:r w:rsidR="00453566">
                  <w:t>2012</w:t>
                </w:r>
                <w:r w:rsidR="00453566" w:rsidRPr="00F079F2">
                  <w:t xml:space="preserve">– </w:t>
                </w:r>
                <w:r w:rsidR="00453566">
                  <w:t>2016</w:t>
                </w:r>
              </w:sdtContent>
            </w:sdt>
          </w:p>
          <w:p w14:paraId="60DCB192" w14:textId="77777777" w:rsidR="009F2248" w:rsidRDefault="000438A3" w:rsidP="00C278FE">
            <w:pPr>
              <w:pStyle w:val="JobDescription"/>
            </w:pPr>
            <w:sdt>
              <w:sdtPr>
                <w:id w:val="-1703856684"/>
                <w:placeholder>
                  <w:docPart w:val="198D36179235412D9BFE71FEB6AEF1C7"/>
                </w:placeholder>
                <w:temporary/>
                <w:showingPlcHdr/>
                <w15:appearance w15:val="hidden"/>
              </w:sdtPr>
              <w:sdtEndPr/>
              <w:sdtContent>
                <w:r w:rsidR="00453566">
                  <w:t>Assistant</w:t>
                </w:r>
                <w:r w:rsidR="00453566" w:rsidRPr="002666D0">
                  <w:t xml:space="preserve"> Manager</w:t>
                </w:r>
              </w:sdtContent>
            </w:sdt>
            <w:r w:rsidR="00BC4171" w:rsidRPr="00BC4171">
              <w:t xml:space="preserve"> </w:t>
            </w:r>
            <w:r w:rsidR="00BC4171" w:rsidRPr="00BC4171">
              <w:rPr>
                <w:color w:val="D14140" w:themeColor="accent1"/>
              </w:rPr>
              <w:t>•</w:t>
            </w:r>
            <w:r w:rsidR="00BC4171" w:rsidRPr="00BC4171">
              <w:t xml:space="preserve"> </w:t>
            </w:r>
            <w:sdt>
              <w:sdtPr>
                <w:id w:val="1865945915"/>
                <w:placeholder>
                  <w:docPart w:val="1DBF93F089C040E1A5DCBDFF154C9E2A"/>
                </w:placeholder>
                <w:temporary/>
                <w:showingPlcHdr/>
                <w15:appearance w15:val="hidden"/>
              </w:sdtPr>
              <w:sdtEndPr/>
              <w:sdtContent>
                <w:r w:rsidR="00453566">
                  <w:t>Proseware Inc.</w:t>
                </w:r>
              </w:sdtContent>
            </w:sdt>
            <w:r w:rsidR="00BC4171" w:rsidRPr="00BC4171">
              <w:t xml:space="preserve"> </w:t>
            </w:r>
            <w:r w:rsidR="00BC4171" w:rsidRPr="00BC4171">
              <w:rPr>
                <w:color w:val="D14140" w:themeColor="accent1"/>
              </w:rPr>
              <w:t>•</w:t>
            </w:r>
            <w:r w:rsidR="00BC4171" w:rsidRPr="00BC4171">
              <w:t xml:space="preserve"> </w:t>
            </w:r>
            <w:sdt>
              <w:sdtPr>
                <w:id w:val="673849662"/>
                <w:placeholder>
                  <w:docPart w:val="32E6B1A5F4924CF9B5D9EEDB31A4692D"/>
                </w:placeholder>
                <w:temporary/>
                <w:showingPlcHdr/>
                <w15:appearance w15:val="hidden"/>
              </w:sdtPr>
              <w:sdtEndPr/>
              <w:sdtContent>
                <w:r w:rsidR="00453566">
                  <w:t>Lyn</w:t>
                </w:r>
                <w:r w:rsidR="00453566" w:rsidRPr="002666D0">
                  <w:t>, N</w:t>
                </w:r>
                <w:r w:rsidR="00453566">
                  <w:t>ew York</w:t>
                </w:r>
              </w:sdtContent>
            </w:sdt>
          </w:p>
          <w:p w14:paraId="0D952913" w14:textId="77777777" w:rsidR="009F2248" w:rsidRPr="00250099" w:rsidRDefault="000438A3" w:rsidP="00250099">
            <w:sdt>
              <w:sdtPr>
                <w:id w:val="862016117"/>
                <w:placeholder>
                  <w:docPart w:val="B8E4A239ECB5477D8A14108F343B0774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00250099">
                  <w:t>Supported the store manager in all aspects of managing an exclusive clothing boutique. Helped increase month-to-month sales revenue by 15%. Recruited, hired, and trained 10+ sales associates. Led staff training and thoroughly educated staff on store products. Developed sales team into a sales juggernaut. Enforced company operations policies. Employee scheduling.</w:t>
                </w:r>
              </w:sdtContent>
            </w:sdt>
          </w:p>
        </w:tc>
      </w:tr>
      <w:tr w:rsidR="009F2248" w:rsidRPr="00F079F2" w14:paraId="5C653971" w14:textId="77777777" w:rsidTr="009F2248">
        <w:trPr>
          <w:gridAfter w:val="1"/>
          <w:wAfter w:w="20" w:type="dxa"/>
          <w:jc w:val="center"/>
        </w:trPr>
        <w:tc>
          <w:tcPr>
            <w:tcW w:w="720" w:type="dxa"/>
            <w:vMerge w:val="restart"/>
          </w:tcPr>
          <w:p w14:paraId="2061171A" w14:textId="77777777" w:rsidR="009F2248" w:rsidRPr="00F079F2" w:rsidRDefault="009F2248" w:rsidP="00453566">
            <w:pPr>
              <w:rPr>
                <w:rFonts w:ascii="Georgia" w:hAnsi="Georgia" w:cs="Georgia"/>
                <w:color w:val="FFFFFF"/>
                <w:szCs w:val="24"/>
              </w:rPr>
            </w:pPr>
            <w:r w:rsidRPr="00F079F2">
              <w:rPr>
                <w:noProof/>
              </w:rPr>
              <w:drawing>
                <wp:inline distT="0" distB="0" distL="0" distR="0" wp14:anchorId="4638A7E8" wp14:editId="068E459A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3"/>
            <w:vMerge w:val="restart"/>
          </w:tcPr>
          <w:p w14:paraId="47BFF4D2" w14:textId="77777777" w:rsidR="009F2248" w:rsidRDefault="000438A3" w:rsidP="009F2248">
            <w:pPr>
              <w:pStyle w:val="Heading2"/>
            </w:pPr>
            <w:sdt>
              <w:sdtPr>
                <w:id w:val="1714144530"/>
                <w:placeholder>
                  <w:docPart w:val="C279B79B066648DF821703C658E2432F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5ADB5689">
                  <w:t>ADDRESS</w:t>
                </w:r>
              </w:sdtContent>
            </w:sdt>
          </w:p>
          <w:p w14:paraId="2A1FF4DB" w14:textId="77777777" w:rsidR="009F2248" w:rsidRPr="00F079F2" w:rsidRDefault="000438A3" w:rsidP="009F2248">
            <w:pPr>
              <w:pStyle w:val="Whitetext"/>
              <w:ind w:right="680"/>
              <w:rPr>
                <w:rFonts w:ascii="Georgia" w:hAnsi="Georgia" w:cs="Georgia"/>
                <w:b/>
                <w:bCs/>
                <w:color w:val="FFFFFF"/>
                <w:sz w:val="16"/>
                <w:szCs w:val="24"/>
              </w:rPr>
            </w:pPr>
            <w:sdt>
              <w:sdtPr>
                <w:id w:val="1863471991"/>
                <w:placeholder>
                  <w:docPart w:val="56179B168A6642DABF8981EC335B733F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00834772">
                  <w:t>4567 Main Street</w:t>
                </w:r>
                <w:r w:rsidR="00453566" w:rsidRPr="00834772">
                  <w:br/>
                </w:r>
                <w:r w:rsidR="00453566">
                  <w:t>Metropolis</w:t>
                </w:r>
                <w:r w:rsidR="00453566" w:rsidRPr="00834772">
                  <w:t>, New York 98052, USA</w:t>
                </w:r>
              </w:sdtContent>
            </w:sdt>
          </w:p>
        </w:tc>
        <w:tc>
          <w:tcPr>
            <w:tcW w:w="360" w:type="dxa"/>
          </w:tcPr>
          <w:p w14:paraId="270143DC" w14:textId="77777777" w:rsidR="009F2248" w:rsidRPr="00F079F2" w:rsidRDefault="009F2248" w:rsidP="00F079F2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769521A4" w14:textId="77777777" w:rsidR="009F2248" w:rsidRPr="00F079F2" w:rsidRDefault="000438A3" w:rsidP="00F079F2">
            <w:pPr>
              <w:pStyle w:val="Heading1"/>
            </w:pPr>
            <w:sdt>
              <w:sdtPr>
                <w:id w:val="-1050452347"/>
                <w:placeholder>
                  <w:docPart w:val="CAC26FFB7FE14FE6875B705C68CDA6B5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00F079F2">
                  <w:t>EDUCATION</w:t>
                </w:r>
              </w:sdtContent>
            </w:sdt>
          </w:p>
        </w:tc>
        <w:tc>
          <w:tcPr>
            <w:tcW w:w="5290" w:type="dxa"/>
            <w:gridSpan w:val="3"/>
            <w:tcBorders>
              <w:bottom w:val="single" w:sz="12" w:space="0" w:color="D14140" w:themeColor="accent1"/>
            </w:tcBorders>
          </w:tcPr>
          <w:p w14:paraId="52387ECC" w14:textId="77777777" w:rsidR="009F2248" w:rsidRPr="00F079F2" w:rsidRDefault="009F2248" w:rsidP="00F079F2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</w:tr>
      <w:tr w:rsidR="009F2248" w:rsidRPr="00F079F2" w14:paraId="15A4686D" w14:textId="77777777" w:rsidTr="009F2248">
        <w:trPr>
          <w:gridAfter w:val="1"/>
          <w:wAfter w:w="20" w:type="dxa"/>
          <w:jc w:val="center"/>
        </w:trPr>
        <w:tc>
          <w:tcPr>
            <w:tcW w:w="720" w:type="dxa"/>
            <w:vMerge/>
          </w:tcPr>
          <w:p w14:paraId="32597C05" w14:textId="77777777" w:rsidR="009F2248" w:rsidRPr="00F079F2" w:rsidRDefault="009F2248" w:rsidP="00EF7D1A">
            <w:pPr>
              <w:pStyle w:val="Whitetext"/>
              <w:ind w:right="680"/>
              <w:rPr>
                <w:rFonts w:ascii="Georgia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2430" w:type="dxa"/>
            <w:gridSpan w:val="3"/>
            <w:vMerge/>
          </w:tcPr>
          <w:p w14:paraId="2DF788BC" w14:textId="77777777" w:rsidR="009F2248" w:rsidRPr="00F079F2" w:rsidRDefault="009F2248" w:rsidP="00EF7D1A">
            <w:pPr>
              <w:pStyle w:val="Whitetext"/>
              <w:ind w:right="680"/>
              <w:rPr>
                <w:rFonts w:ascii="Georgia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0C4561A0" w14:textId="77777777" w:rsidR="009F2248" w:rsidRPr="00F079F2" w:rsidRDefault="009F2248" w:rsidP="00F079F2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980" w:type="dxa"/>
            <w:vMerge/>
          </w:tcPr>
          <w:p w14:paraId="5CBEFBFC" w14:textId="77777777" w:rsidR="009F2248" w:rsidRPr="00F079F2" w:rsidRDefault="009F2248" w:rsidP="00F079F2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D14140" w:themeColor="accent1"/>
            </w:tcBorders>
          </w:tcPr>
          <w:p w14:paraId="25D5C99E" w14:textId="77777777" w:rsidR="009F2248" w:rsidRPr="00F079F2" w:rsidRDefault="009F2248" w:rsidP="00F079F2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</w:tr>
      <w:tr w:rsidR="009F2248" w:rsidRPr="00F079F2" w14:paraId="079A5B6E" w14:textId="77777777" w:rsidTr="00953E51">
        <w:trPr>
          <w:gridAfter w:val="1"/>
          <w:wAfter w:w="20" w:type="dxa"/>
          <w:trHeight w:val="522"/>
          <w:jc w:val="center"/>
        </w:trPr>
        <w:tc>
          <w:tcPr>
            <w:tcW w:w="720" w:type="dxa"/>
            <w:vMerge/>
          </w:tcPr>
          <w:p w14:paraId="5F46CFA6" w14:textId="77777777" w:rsidR="009F2248" w:rsidRPr="00F079F2" w:rsidRDefault="009F2248" w:rsidP="00EF7D1A">
            <w:pPr>
              <w:pStyle w:val="Whitetext"/>
              <w:ind w:right="680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430" w:type="dxa"/>
            <w:gridSpan w:val="3"/>
            <w:vMerge/>
          </w:tcPr>
          <w:p w14:paraId="3A98FA08" w14:textId="77777777" w:rsidR="009F2248" w:rsidRPr="00F079F2" w:rsidRDefault="009F2248" w:rsidP="00EF7D1A">
            <w:pPr>
              <w:pStyle w:val="Whitetext"/>
              <w:ind w:right="680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</w:tcPr>
          <w:p w14:paraId="19BCDFDF" w14:textId="77777777" w:rsidR="009F2248" w:rsidRPr="00F079F2" w:rsidRDefault="009F2248" w:rsidP="00F079F2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7270" w:type="dxa"/>
            <w:gridSpan w:val="4"/>
            <w:vMerge w:val="restart"/>
          </w:tcPr>
          <w:p w14:paraId="7DE5351D" w14:textId="77777777" w:rsidR="009F2248" w:rsidRPr="00F079F2" w:rsidRDefault="000438A3" w:rsidP="00C278FE">
            <w:pPr>
              <w:pStyle w:val="JobDescription"/>
            </w:pPr>
            <w:sdt>
              <w:sdtPr>
                <w:id w:val="263578528"/>
                <w:placeholder>
                  <w:docPart w:val="6D3354CC3C2C49E995D5502DFD566446"/>
                </w:placeholder>
                <w:temporary/>
                <w:showingPlcHdr/>
                <w15:appearance w15:val="hidden"/>
              </w:sdtPr>
              <w:sdtEndPr/>
              <w:sdtContent>
                <w:r w:rsidR="00453566">
                  <w:t>Desert Community College</w:t>
                </w:r>
              </w:sdtContent>
            </w:sdt>
            <w:r w:rsidR="00BC4171" w:rsidRPr="00BC4171">
              <w:t xml:space="preserve"> </w:t>
            </w:r>
            <w:r w:rsidR="00BC4171" w:rsidRPr="00BC4171">
              <w:rPr>
                <w:color w:val="D14140" w:themeColor="accent1"/>
              </w:rPr>
              <w:t>•</w:t>
            </w:r>
            <w:r w:rsidR="00BC4171" w:rsidRPr="00BC4171">
              <w:t xml:space="preserve"> </w:t>
            </w:r>
            <w:sdt>
              <w:sdtPr>
                <w:id w:val="-690684232"/>
                <w:placeholder>
                  <w:docPart w:val="5256B4161F1D4725AE4CF5454868C402"/>
                </w:placeholder>
                <w:temporary/>
                <w:showingPlcHdr/>
                <w15:appearance w15:val="hidden"/>
              </w:sdtPr>
              <w:sdtEndPr/>
              <w:sdtContent>
                <w:r w:rsidR="00453566">
                  <w:t>Stin, Nevada</w:t>
                </w:r>
              </w:sdtContent>
            </w:sdt>
          </w:p>
          <w:p w14:paraId="5D33A832" w14:textId="77777777" w:rsidR="009F2248" w:rsidRDefault="000438A3" w:rsidP="00C278FE">
            <w:pPr>
              <w:pStyle w:val="JobDescription"/>
            </w:pPr>
            <w:sdt>
              <w:sdtPr>
                <w:id w:val="442116335"/>
                <w:placeholder>
                  <w:docPart w:val="E87757AE09464943B413C32B902F8FF6"/>
                </w:placeholder>
                <w:temporary/>
                <w:showingPlcHdr/>
                <w15:appearance w15:val="hidden"/>
              </w:sdtPr>
              <w:sdtEndPr/>
              <w:sdtContent>
                <w:r w:rsidR="00453566">
                  <w:t>June 2014</w:t>
                </w:r>
              </w:sdtContent>
            </w:sdt>
            <w:r w:rsidR="00BC4171" w:rsidRPr="00BC4171">
              <w:t xml:space="preserve"> </w:t>
            </w:r>
            <w:r w:rsidR="00BC4171" w:rsidRPr="00BC4171">
              <w:rPr>
                <w:color w:val="D14140" w:themeColor="accent1"/>
              </w:rPr>
              <w:t>•</w:t>
            </w:r>
            <w:r w:rsidR="00BC4171" w:rsidRPr="00BC4171">
              <w:t xml:space="preserve"> </w:t>
            </w:r>
            <w:sdt>
              <w:sdtPr>
                <w:id w:val="-144436135"/>
                <w:placeholder>
                  <w:docPart w:val="B10F649C543545E397AABD4BBABFBCB8"/>
                </w:placeholder>
                <w:temporary/>
                <w:showingPlcHdr/>
                <w15:appearance w15:val="hidden"/>
              </w:sdtPr>
              <w:sdtEndPr/>
              <w:sdtContent>
                <w:r w:rsidR="00453566">
                  <w:t>Bachelor of Science in Accounting</w:t>
                </w:r>
              </w:sdtContent>
            </w:sdt>
          </w:p>
          <w:p w14:paraId="21C88060" w14:textId="77777777" w:rsidR="009F2248" w:rsidRDefault="000438A3" w:rsidP="00C278FE">
            <w:pPr>
              <w:pStyle w:val="JobDescription"/>
            </w:pPr>
            <w:sdt>
              <w:sdtPr>
                <w:id w:val="917217687"/>
                <w:placeholder>
                  <w:docPart w:val="D915EACCC51A4C37BB3D51BD4B68E1AB"/>
                </w:placeholder>
                <w:temporary/>
                <w:showingPlcHdr/>
                <w15:appearance w15:val="hidden"/>
              </w:sdtPr>
              <w:sdtEndPr/>
              <w:sdtContent>
                <w:r w:rsidR="00453566">
                  <w:t>June 2012</w:t>
                </w:r>
              </w:sdtContent>
            </w:sdt>
            <w:r w:rsidR="00BC4171" w:rsidRPr="00BC4171">
              <w:t xml:space="preserve"> </w:t>
            </w:r>
            <w:r w:rsidR="00BC4171" w:rsidRPr="00BC4171">
              <w:rPr>
                <w:color w:val="D14140" w:themeColor="accent1"/>
              </w:rPr>
              <w:t>•</w:t>
            </w:r>
            <w:r w:rsidR="00BC4171" w:rsidRPr="00BC4171">
              <w:t xml:space="preserve"> </w:t>
            </w:r>
            <w:sdt>
              <w:sdtPr>
                <w:id w:val="-718121891"/>
                <w:placeholder>
                  <w:docPart w:val="01B15F3C4CB842CBA25B519ED1BA451B"/>
                </w:placeholder>
                <w:temporary/>
                <w:showingPlcHdr/>
                <w15:appearance w15:val="hidden"/>
              </w:sdtPr>
              <w:sdtEndPr/>
              <w:sdtContent>
                <w:r w:rsidR="00453566">
                  <w:t>Associate in Arts in Business Administration</w:t>
                </w:r>
              </w:sdtContent>
            </w:sdt>
          </w:p>
          <w:p w14:paraId="23F1A02B" w14:textId="77777777" w:rsidR="009F2248" w:rsidRPr="00F079F2" w:rsidRDefault="000438A3" w:rsidP="00C278FE">
            <w:pPr>
              <w:pStyle w:val="JobDescription"/>
            </w:pPr>
            <w:sdt>
              <w:sdtPr>
                <w:id w:val="1641534324"/>
                <w:placeholder>
                  <w:docPart w:val="F2207552657949A483010CB1E343D62A"/>
                </w:placeholder>
                <w:temporary/>
                <w:showingPlcHdr/>
                <w15:appearance w15:val="hidden"/>
              </w:sdtPr>
              <w:sdtEndPr/>
              <w:sdtContent>
                <w:r w:rsidR="00453566">
                  <w:t>September 2012</w:t>
                </w:r>
              </w:sdtContent>
            </w:sdt>
            <w:r w:rsidR="00BC4171" w:rsidRPr="00BC4171">
              <w:t xml:space="preserve"> </w:t>
            </w:r>
            <w:r w:rsidR="00BC4171" w:rsidRPr="00BC4171">
              <w:rPr>
                <w:color w:val="D14140" w:themeColor="accent1"/>
              </w:rPr>
              <w:t>•</w:t>
            </w:r>
            <w:r w:rsidR="00BC4171" w:rsidRPr="00BC4171">
              <w:t xml:space="preserve"> </w:t>
            </w:r>
            <w:sdt>
              <w:sdtPr>
                <w:id w:val="-764687536"/>
                <w:placeholder>
                  <w:docPart w:val="5193C2394C9D477ABC88DD414E6F0DF3"/>
                </w:placeholder>
                <w:temporary/>
                <w:showingPlcHdr/>
                <w15:appearance w15:val="hidden"/>
              </w:sdtPr>
              <w:sdtEndPr/>
              <w:sdtContent>
                <w:r w:rsidR="00453566">
                  <w:t>Retail Management Certification</w:t>
                </w:r>
              </w:sdtContent>
            </w:sdt>
          </w:p>
        </w:tc>
      </w:tr>
      <w:tr w:rsidR="00953E51" w:rsidRPr="00F079F2" w14:paraId="5A2FA596" w14:textId="77777777" w:rsidTr="009F2248">
        <w:trPr>
          <w:gridAfter w:val="1"/>
          <w:wAfter w:w="20" w:type="dxa"/>
          <w:trHeight w:val="453"/>
          <w:jc w:val="center"/>
        </w:trPr>
        <w:tc>
          <w:tcPr>
            <w:tcW w:w="720" w:type="dxa"/>
            <w:vMerge w:val="restart"/>
          </w:tcPr>
          <w:p w14:paraId="47B23B37" w14:textId="77777777" w:rsidR="00953E51" w:rsidRPr="00F079F2" w:rsidRDefault="00953E51" w:rsidP="00EF7D1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1B10E204" wp14:editId="71BB685A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3"/>
            <w:vMerge w:val="restart"/>
          </w:tcPr>
          <w:p w14:paraId="1B9685EC" w14:textId="77777777" w:rsidR="00953E51" w:rsidRDefault="000438A3" w:rsidP="009F2248">
            <w:pPr>
              <w:pStyle w:val="Heading2"/>
            </w:pPr>
            <w:sdt>
              <w:sdtPr>
                <w:id w:val="2017649413"/>
                <w:placeholder>
                  <w:docPart w:val="F464CD134583402E87BC74577271FE3F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5ADB5689">
                  <w:t>PHONE</w:t>
                </w:r>
              </w:sdtContent>
            </w:sdt>
          </w:p>
          <w:p w14:paraId="789C7982" w14:textId="77777777" w:rsidR="00953E51" w:rsidRPr="00F079F2" w:rsidRDefault="000438A3" w:rsidP="009F2248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  <w:sdt>
              <w:sdtPr>
                <w:id w:val="1430618787"/>
                <w:placeholder>
                  <w:docPart w:val="452BA656B962468F9B3A769C1B0A4810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00834772">
                  <w:t xml:space="preserve">(716) 555 </w:t>
                </w:r>
                <w:r w:rsidR="00453566">
                  <w:t>–</w:t>
                </w:r>
                <w:r w:rsidR="00453566" w:rsidRPr="00834772">
                  <w:t xml:space="preserve"> 0100</w:t>
                </w:r>
              </w:sdtContent>
            </w:sdt>
          </w:p>
        </w:tc>
        <w:tc>
          <w:tcPr>
            <w:tcW w:w="360" w:type="dxa"/>
            <w:vMerge/>
          </w:tcPr>
          <w:p w14:paraId="25EE7B12" w14:textId="77777777" w:rsidR="00953E51" w:rsidRPr="00F079F2" w:rsidRDefault="00953E51" w:rsidP="00F079F2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7270" w:type="dxa"/>
            <w:gridSpan w:val="4"/>
            <w:vMerge/>
          </w:tcPr>
          <w:p w14:paraId="48F42B58" w14:textId="77777777" w:rsidR="00953E51" w:rsidRDefault="00953E51" w:rsidP="00C278FE">
            <w:pPr>
              <w:pStyle w:val="JobDescription"/>
            </w:pPr>
          </w:p>
        </w:tc>
      </w:tr>
      <w:tr w:rsidR="00953E51" w:rsidRPr="00F079F2" w14:paraId="354A0E3A" w14:textId="77777777" w:rsidTr="009F2248">
        <w:trPr>
          <w:gridAfter w:val="1"/>
          <w:wAfter w:w="20" w:type="dxa"/>
          <w:jc w:val="center"/>
        </w:trPr>
        <w:tc>
          <w:tcPr>
            <w:tcW w:w="720" w:type="dxa"/>
            <w:vMerge/>
          </w:tcPr>
          <w:p w14:paraId="70F0446E" w14:textId="77777777" w:rsidR="00953E51" w:rsidRPr="00F079F2" w:rsidRDefault="00953E51" w:rsidP="00EF7D1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2430" w:type="dxa"/>
            <w:gridSpan w:val="3"/>
            <w:vMerge/>
          </w:tcPr>
          <w:p w14:paraId="4C7E211A" w14:textId="77777777" w:rsidR="00953E51" w:rsidRPr="00F079F2" w:rsidRDefault="00953E51" w:rsidP="009F2248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DC8C714" w14:textId="77777777" w:rsidR="00953E51" w:rsidRPr="00F079F2" w:rsidRDefault="00953E51" w:rsidP="009F2248">
            <w:pPr>
              <w:pStyle w:val="Whitetext"/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3A89FB92" w14:textId="77777777" w:rsidR="00953E51" w:rsidRPr="00F079F2" w:rsidRDefault="000438A3" w:rsidP="00F079F2">
            <w:pPr>
              <w:pStyle w:val="Heading1"/>
            </w:pPr>
            <w:sdt>
              <w:sdtPr>
                <w:id w:val="51209044"/>
                <w:placeholder>
                  <w:docPart w:val="6941252AF87D4649921AB0E6707D8184"/>
                </w:placeholder>
                <w:temporary/>
                <w:showingPlcHdr/>
                <w15:appearance w15:val="hidden"/>
              </w:sdtPr>
              <w:sdtEndPr/>
              <w:sdtContent>
                <w:r w:rsidR="002E4E62">
                  <w:t>key skills and characteristics</w:t>
                </w:r>
              </w:sdtContent>
            </w:sdt>
          </w:p>
        </w:tc>
        <w:tc>
          <w:tcPr>
            <w:tcW w:w="4480" w:type="dxa"/>
            <w:tcBorders>
              <w:bottom w:val="single" w:sz="12" w:space="0" w:color="D14140" w:themeColor="accent1"/>
            </w:tcBorders>
          </w:tcPr>
          <w:p w14:paraId="5A84D772" w14:textId="77777777" w:rsidR="00953E51" w:rsidRPr="00F079F2" w:rsidRDefault="00953E51" w:rsidP="009F2248">
            <w:pPr>
              <w:pStyle w:val="Whitetext"/>
            </w:pPr>
          </w:p>
        </w:tc>
      </w:tr>
      <w:tr w:rsidR="00953E51" w:rsidRPr="00F079F2" w14:paraId="2A0C4130" w14:textId="77777777" w:rsidTr="0062109A">
        <w:trPr>
          <w:gridAfter w:val="1"/>
          <w:wAfter w:w="20" w:type="dxa"/>
          <w:trHeight w:val="489"/>
          <w:jc w:val="center"/>
        </w:trPr>
        <w:tc>
          <w:tcPr>
            <w:tcW w:w="720" w:type="dxa"/>
            <w:vMerge/>
            <w:tcBorders>
              <w:bottom w:val="nil"/>
            </w:tcBorders>
          </w:tcPr>
          <w:p w14:paraId="75108A6E" w14:textId="77777777" w:rsidR="00953E51" w:rsidRPr="00F079F2" w:rsidRDefault="00953E51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2430" w:type="dxa"/>
            <w:gridSpan w:val="3"/>
            <w:vMerge/>
            <w:tcBorders>
              <w:bottom w:val="nil"/>
            </w:tcBorders>
          </w:tcPr>
          <w:p w14:paraId="169B831E" w14:textId="77777777" w:rsidR="00953E51" w:rsidRPr="00F079F2" w:rsidRDefault="00953E51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tcBorders>
              <w:bottom w:val="nil"/>
            </w:tcBorders>
          </w:tcPr>
          <w:p w14:paraId="6701D1C4" w14:textId="77777777" w:rsidR="00953E51" w:rsidRPr="00F079F2" w:rsidRDefault="00953E51" w:rsidP="009F2248">
            <w:pPr>
              <w:pStyle w:val="Whitetext"/>
            </w:pPr>
          </w:p>
        </w:tc>
        <w:tc>
          <w:tcPr>
            <w:tcW w:w="2790" w:type="dxa"/>
            <w:gridSpan w:val="3"/>
            <w:vMerge/>
            <w:tcBorders>
              <w:bottom w:val="nil"/>
            </w:tcBorders>
          </w:tcPr>
          <w:p w14:paraId="4BD92B10" w14:textId="77777777" w:rsidR="00953E51" w:rsidRPr="00F079F2" w:rsidRDefault="00953E51" w:rsidP="00F079F2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</w:rPr>
            </w:pPr>
          </w:p>
        </w:tc>
        <w:tc>
          <w:tcPr>
            <w:tcW w:w="4480" w:type="dxa"/>
            <w:tcBorders>
              <w:top w:val="single" w:sz="12" w:space="0" w:color="D14140" w:themeColor="accent1"/>
              <w:bottom w:val="nil"/>
            </w:tcBorders>
          </w:tcPr>
          <w:p w14:paraId="6555DD00" w14:textId="77777777" w:rsidR="00953E51" w:rsidRPr="00F079F2" w:rsidRDefault="00953E51" w:rsidP="009F2248">
            <w:pPr>
              <w:pStyle w:val="Whitetext"/>
            </w:pPr>
          </w:p>
        </w:tc>
      </w:tr>
      <w:tr w:rsidR="009F2248" w:rsidRPr="00F079F2" w14:paraId="4985363F" w14:textId="77777777" w:rsidTr="009F2248">
        <w:trPr>
          <w:gridAfter w:val="1"/>
          <w:wAfter w:w="20" w:type="dxa"/>
          <w:trHeight w:val="405"/>
          <w:jc w:val="center"/>
        </w:trPr>
        <w:tc>
          <w:tcPr>
            <w:tcW w:w="720" w:type="dxa"/>
          </w:tcPr>
          <w:p w14:paraId="332D8F67" w14:textId="77777777" w:rsidR="009F2248" w:rsidRPr="00F079F2" w:rsidRDefault="009F2248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  <w:r w:rsidRPr="00F079F2">
              <w:rPr>
                <w:noProof/>
              </w:rPr>
              <w:drawing>
                <wp:inline distT="0" distB="0" distL="0" distR="0" wp14:anchorId="3D9F27AD" wp14:editId="1DC1EFBE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3"/>
          </w:tcPr>
          <w:p w14:paraId="75E32866" w14:textId="77777777" w:rsidR="009F2248" w:rsidRDefault="000438A3" w:rsidP="009F2248">
            <w:pPr>
              <w:pStyle w:val="Heading2"/>
            </w:pPr>
            <w:sdt>
              <w:sdtPr>
                <w:id w:val="1609540426"/>
                <w:placeholder>
                  <w:docPart w:val="ADDF7CEB3B964F9D88772CEC13840F32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5ADB5689">
                  <w:t>EMAIL</w:t>
                </w:r>
              </w:sdtContent>
            </w:sdt>
          </w:p>
          <w:p w14:paraId="2691C3EC" w14:textId="77777777" w:rsidR="009F2248" w:rsidRPr="00F079F2" w:rsidRDefault="000438A3" w:rsidP="009F2248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14"/>
                <w:szCs w:val="24"/>
              </w:rPr>
            </w:pPr>
            <w:sdt>
              <w:sdtPr>
                <w:id w:val="1691409219"/>
                <w:placeholder>
                  <w:docPart w:val="CD2D5C35EA3D49E0AB567D5C655909F1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00834772">
                  <w:t>Jarvis.Goolsby@live.com</w:t>
                </w:r>
              </w:sdtContent>
            </w:sdt>
          </w:p>
        </w:tc>
        <w:tc>
          <w:tcPr>
            <w:tcW w:w="360" w:type="dxa"/>
            <w:vMerge w:val="restart"/>
          </w:tcPr>
          <w:p w14:paraId="4115F9BE" w14:textId="77777777" w:rsidR="009F2248" w:rsidRPr="00F079F2" w:rsidRDefault="009F2248" w:rsidP="00F079F2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7270" w:type="dxa"/>
            <w:gridSpan w:val="4"/>
            <w:vMerge w:val="restart"/>
          </w:tcPr>
          <w:sdt>
            <w:sdtPr>
              <w:id w:val="627204672"/>
              <w:placeholder>
                <w:docPart w:val="6D4EE3B2F09B4FCFBC100494C4B6331A"/>
              </w:placeholder>
              <w:temporary/>
              <w:showingPlcHdr/>
              <w15:appearance w15:val="hidden"/>
            </w:sdtPr>
            <w:sdtEndPr/>
            <w:sdtContent>
              <w:p w14:paraId="031AD308" w14:textId="77777777" w:rsidR="002E4E62" w:rsidRPr="00400E88" w:rsidRDefault="002E4E62" w:rsidP="002E4E62">
                <w:pPr>
                  <w:pStyle w:val="ListParagraph"/>
                  <w:ind w:left="0"/>
                </w:pPr>
                <w:r w:rsidRPr="00400E88">
                  <w:rPr>
                    <w:lang w:eastAsia="bg-BG"/>
                  </w:rPr>
                  <w:t xml:space="preserve">Financial </w:t>
                </w:r>
                <w:r>
                  <w:rPr>
                    <w:lang w:eastAsia="bg-BG"/>
                  </w:rPr>
                  <w:t>m</w:t>
                </w:r>
                <w:r w:rsidRPr="00400E88">
                  <w:rPr>
                    <w:lang w:eastAsia="bg-BG"/>
                  </w:rPr>
                  <w:t>anagement</w:t>
                </w:r>
              </w:p>
              <w:p w14:paraId="371E87B0" w14:textId="77777777" w:rsidR="002E4E62" w:rsidRPr="00400E88" w:rsidRDefault="002E4E62" w:rsidP="002E4E62">
                <w:pPr>
                  <w:pStyle w:val="ListParagraph"/>
                  <w:ind w:left="0"/>
                </w:pPr>
                <w:r w:rsidRPr="00400E88">
                  <w:rPr>
                    <w:lang w:eastAsia="bg-BG"/>
                  </w:rPr>
                  <w:t>In-</w:t>
                </w:r>
                <w:r>
                  <w:rPr>
                    <w:lang w:eastAsia="bg-BG"/>
                  </w:rPr>
                  <w:t>s</w:t>
                </w:r>
                <w:r w:rsidRPr="00400E88">
                  <w:rPr>
                    <w:lang w:eastAsia="bg-BG"/>
                  </w:rPr>
                  <w:t xml:space="preserve">tore </w:t>
                </w:r>
                <w:r>
                  <w:rPr>
                    <w:lang w:eastAsia="bg-BG"/>
                  </w:rPr>
                  <w:t>l</w:t>
                </w:r>
                <w:r w:rsidRPr="00400E88">
                  <w:rPr>
                    <w:lang w:eastAsia="bg-BG"/>
                  </w:rPr>
                  <w:t>ogistics</w:t>
                </w:r>
              </w:p>
              <w:p w14:paraId="2948441B" w14:textId="77777777" w:rsidR="002E4E62" w:rsidRPr="009F29FE" w:rsidRDefault="002E4E62" w:rsidP="002E4E62">
                <w:pPr>
                  <w:pStyle w:val="ListParagraph"/>
                  <w:ind w:left="0"/>
                </w:pPr>
                <w:r w:rsidRPr="00400E88">
                  <w:rPr>
                    <w:lang w:eastAsia="bg-BG"/>
                  </w:rPr>
                  <w:t>Excellent oral and written communication skills.</w:t>
                </w:r>
              </w:p>
              <w:p w14:paraId="54699021" w14:textId="77777777" w:rsidR="002E4E62" w:rsidRPr="00400E88" w:rsidRDefault="002E4E62" w:rsidP="002E4E62">
                <w:pPr>
                  <w:pStyle w:val="ListParagraph"/>
                  <w:ind w:left="0"/>
                </w:pPr>
                <w:r w:rsidRPr="00400E88">
                  <w:t>Highly organized</w:t>
                </w:r>
              </w:p>
              <w:p w14:paraId="70CB3766" w14:textId="77777777" w:rsidR="002E4E62" w:rsidRPr="00235E00" w:rsidRDefault="002E4E62" w:rsidP="002E4E62">
                <w:pPr>
                  <w:pStyle w:val="ListParagraph"/>
                  <w:ind w:left="0"/>
                </w:pPr>
                <w:r w:rsidRPr="00235E00">
                  <w:t>Fluent in English &amp; Spanish</w:t>
                </w:r>
              </w:p>
              <w:p w14:paraId="3F193619" w14:textId="77777777" w:rsidR="002E4E62" w:rsidRPr="00235E00" w:rsidRDefault="002E4E62" w:rsidP="002E4E62">
                <w:pPr>
                  <w:pStyle w:val="ListParagraph"/>
                  <w:ind w:left="0"/>
                </w:pPr>
                <w:r w:rsidRPr="00235E00">
                  <w:t xml:space="preserve">Skilled </w:t>
                </w:r>
                <w:r>
                  <w:t>p</w:t>
                </w:r>
                <w:r w:rsidRPr="00235E00">
                  <w:t xml:space="preserve">roblem </w:t>
                </w:r>
                <w:r>
                  <w:t>s</w:t>
                </w:r>
                <w:r w:rsidRPr="00235E00">
                  <w:t>olver</w:t>
                </w:r>
              </w:p>
              <w:p w14:paraId="453D223E" w14:textId="77777777" w:rsidR="002E4E62" w:rsidRPr="00235E00" w:rsidRDefault="002E4E62" w:rsidP="002E4E62">
                <w:pPr>
                  <w:pStyle w:val="ListParagraph"/>
                  <w:ind w:left="0"/>
                </w:pPr>
                <w:r w:rsidRPr="00235E00">
                  <w:t xml:space="preserve">Team player with exceptional </w:t>
                </w:r>
                <w:r>
                  <w:t>l</w:t>
                </w:r>
                <w:r w:rsidRPr="00235E00">
                  <w:t>eadership abilities</w:t>
                </w:r>
              </w:p>
              <w:p w14:paraId="55577119" w14:textId="77777777" w:rsidR="002E4E62" w:rsidRPr="00EC0F76" w:rsidRDefault="002E4E62" w:rsidP="002E4E62">
                <w:pPr>
                  <w:pStyle w:val="ListParagraph"/>
                  <w:ind w:left="0"/>
                </w:pPr>
                <w:r w:rsidRPr="00235E00">
                  <w:t>Excellent customer service</w:t>
                </w:r>
              </w:p>
            </w:sdtContent>
          </w:sdt>
          <w:p w14:paraId="169ABE5A" w14:textId="77777777" w:rsidR="009F2248" w:rsidRPr="00EC0F76" w:rsidRDefault="009F2248" w:rsidP="00EC0F76">
            <w:pPr>
              <w:pStyle w:val="ListParagraph"/>
              <w:ind w:left="0"/>
            </w:pPr>
          </w:p>
        </w:tc>
      </w:tr>
      <w:tr w:rsidR="009F2248" w:rsidRPr="00F079F2" w14:paraId="45C9D2B2" w14:textId="77777777" w:rsidTr="009F2248">
        <w:trPr>
          <w:gridAfter w:val="1"/>
          <w:wAfter w:w="20" w:type="dxa"/>
          <w:trHeight w:val="405"/>
          <w:jc w:val="center"/>
        </w:trPr>
        <w:tc>
          <w:tcPr>
            <w:tcW w:w="720" w:type="dxa"/>
          </w:tcPr>
          <w:p w14:paraId="167EE788" w14:textId="77777777" w:rsidR="009F2248" w:rsidRDefault="009F2248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1701F9" wp14:editId="71B37EE7">
                  <wp:extent cx="203200" cy="203200"/>
                  <wp:effectExtent l="0" t="0" r="6350" b="6350"/>
                  <wp:docPr id="147368258" name="Picture 38" descr="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3"/>
          </w:tcPr>
          <w:p w14:paraId="1D84FB50" w14:textId="77777777" w:rsidR="009F2248" w:rsidRDefault="000438A3" w:rsidP="009F2248">
            <w:pPr>
              <w:pStyle w:val="Heading2"/>
            </w:pPr>
            <w:sdt>
              <w:sdtPr>
                <w:id w:val="898940907"/>
                <w:placeholder>
                  <w:docPart w:val="DFFF606FC0084896BAEDF96B578D2969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5ADB5689">
                  <w:t>LINKEDIN</w:t>
                </w:r>
              </w:sdtContent>
            </w:sdt>
          </w:p>
          <w:p w14:paraId="11A9FAAA" w14:textId="77777777" w:rsidR="009F2248" w:rsidRPr="5ADB5689" w:rsidRDefault="000438A3" w:rsidP="00953E51">
            <w:pPr>
              <w:pStyle w:val="Whitetext"/>
            </w:pPr>
            <w:sdt>
              <w:sdtPr>
                <w:id w:val="1268040537"/>
                <w:placeholder>
                  <w:docPart w:val="4E912FCADD6A4F18BD9DDFCE5646328D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5ADB5689">
                  <w:t>www.linkedin.com/in/Jarvis.Goolsby</w:t>
                </w:r>
              </w:sdtContent>
            </w:sdt>
          </w:p>
        </w:tc>
        <w:tc>
          <w:tcPr>
            <w:tcW w:w="360" w:type="dxa"/>
            <w:vMerge/>
          </w:tcPr>
          <w:p w14:paraId="410213FD" w14:textId="77777777" w:rsidR="009F2248" w:rsidRPr="00F079F2" w:rsidRDefault="009F2248" w:rsidP="00F079F2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7270" w:type="dxa"/>
            <w:gridSpan w:val="4"/>
            <w:vMerge/>
          </w:tcPr>
          <w:p w14:paraId="07C5AEA6" w14:textId="77777777" w:rsidR="009F2248" w:rsidRPr="00400E88" w:rsidRDefault="009F2248" w:rsidP="00B04190">
            <w:pPr>
              <w:pStyle w:val="ListParagraph"/>
              <w:ind w:left="0"/>
              <w:rPr>
                <w:lang w:eastAsia="bg-BG"/>
              </w:rPr>
            </w:pPr>
          </w:p>
        </w:tc>
      </w:tr>
      <w:bookmarkStart w:id="0" w:name="_Hlk22552837"/>
      <w:tr w:rsidR="009F2248" w:rsidRPr="00F079F2" w14:paraId="3ED3BD07" w14:textId="77777777" w:rsidTr="009F2248">
        <w:trPr>
          <w:gridAfter w:val="1"/>
          <w:wAfter w:w="20" w:type="dxa"/>
          <w:jc w:val="center"/>
        </w:trPr>
        <w:tc>
          <w:tcPr>
            <w:tcW w:w="3150" w:type="dxa"/>
            <w:gridSpan w:val="4"/>
          </w:tcPr>
          <w:p w14:paraId="6AA4DFF0" w14:textId="77777777" w:rsidR="00453566" w:rsidRDefault="000438A3" w:rsidP="00453566">
            <w:pPr>
              <w:pStyle w:val="Heading1Alt"/>
            </w:pPr>
            <w:sdt>
              <w:sdtPr>
                <w:id w:val="1329712094"/>
                <w:placeholder>
                  <w:docPart w:val="13B9EC25E4D744BEABCB9C5554659819"/>
                </w:placeholder>
                <w:temporary/>
                <w:showingPlcHdr/>
                <w15:appearance w15:val="hidden"/>
              </w:sdtPr>
              <w:sdtEndPr/>
              <w:sdtContent>
                <w:r w:rsidR="00453566" w:rsidRPr="003C7741">
                  <w:t>Activities and Interests</w:t>
                </w:r>
              </w:sdtContent>
            </w:sdt>
          </w:p>
          <w:p w14:paraId="522FDBE5" w14:textId="77777777" w:rsidR="009F2248" w:rsidRPr="00F079F2" w:rsidRDefault="000438A3" w:rsidP="00453566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14"/>
                <w:szCs w:val="24"/>
              </w:rPr>
            </w:pPr>
            <w:sdt>
              <w:sdtPr>
                <w:id w:val="1328014416"/>
                <w:placeholder>
                  <w:docPart w:val="CEB0A24B82654DA888F5A9CF0FEE9428"/>
                </w:placeholder>
                <w:temporary/>
                <w:showingPlcHdr/>
                <w15:appearance w15:val="hidden"/>
              </w:sdtPr>
              <w:sdtEndPr/>
              <w:sdtContent>
                <w:r w:rsidR="00453566">
                  <w:t>Theater, Environmental conservation, Art, Hiking, Skiing, Travel</w:t>
                </w:r>
              </w:sdtContent>
            </w:sdt>
          </w:p>
        </w:tc>
        <w:tc>
          <w:tcPr>
            <w:tcW w:w="360" w:type="dxa"/>
            <w:vMerge/>
          </w:tcPr>
          <w:p w14:paraId="1113B4A4" w14:textId="77777777" w:rsidR="009F2248" w:rsidRPr="00F079F2" w:rsidRDefault="009F2248" w:rsidP="00F079F2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7270" w:type="dxa"/>
            <w:gridSpan w:val="4"/>
            <w:vMerge/>
          </w:tcPr>
          <w:p w14:paraId="3C059FE4" w14:textId="77777777" w:rsidR="009F2248" w:rsidRPr="00400E88" w:rsidRDefault="009F2248" w:rsidP="00B04190">
            <w:pPr>
              <w:pStyle w:val="ListParagraph"/>
              <w:ind w:left="0"/>
              <w:rPr>
                <w:lang w:eastAsia="bg-BG"/>
              </w:rPr>
            </w:pPr>
          </w:p>
        </w:tc>
      </w:tr>
      <w:bookmarkEnd w:id="0"/>
    </w:tbl>
    <w:p w14:paraId="5C078F28" w14:textId="77777777" w:rsidR="00CE6104" w:rsidRPr="0006568A" w:rsidRDefault="00CE6104" w:rsidP="001C169F"/>
    <w:sectPr w:rsidR="00CE6104" w:rsidRPr="0006568A" w:rsidSect="00EF2215">
      <w:pgSz w:w="12240" w:h="15840" w:code="1"/>
      <w:pgMar w:top="720" w:right="720" w:bottom="720" w:left="720" w:header="288" w:footer="720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9BDDD" w14:textId="77777777" w:rsidR="000438A3" w:rsidRDefault="000438A3" w:rsidP="0085363C">
      <w:r>
        <w:separator/>
      </w:r>
    </w:p>
  </w:endnote>
  <w:endnote w:type="continuationSeparator" w:id="0">
    <w:p w14:paraId="07C128C9" w14:textId="77777777" w:rsidR="000438A3" w:rsidRDefault="000438A3" w:rsidP="00853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104DE6-235A-4B88-8503-B6E9F8657399}"/>
    <w:embedBold r:id="rId2" w:fontKey="{2023140F-5BD3-41BF-8C3F-67A26C9B55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99B1C6E-3BD2-4A3E-9045-38CA90FC41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AD4F969-01AF-46DA-9887-35ED2F0D192F}"/>
    <w:embedBold r:id="rId5" w:fontKey="{B78AADF9-35E3-4F9E-A997-BB19945A9110}"/>
    <w:embedItalic r:id="rId6" w:fontKey="{168B6A46-D807-44C0-BD54-C7E810B26C8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E611F43-59F6-4377-A718-57DD3F60CE3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5FCA8" w14:textId="77777777" w:rsidR="000438A3" w:rsidRDefault="000438A3" w:rsidP="0085363C">
      <w:r>
        <w:separator/>
      </w:r>
    </w:p>
  </w:footnote>
  <w:footnote w:type="continuationSeparator" w:id="0">
    <w:p w14:paraId="05F82672" w14:textId="77777777" w:rsidR="000438A3" w:rsidRDefault="000438A3" w:rsidP="008536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B785A26"/>
    <w:multiLevelType w:val="hybridMultilevel"/>
    <w:tmpl w:val="C1A6BA1E"/>
    <w:lvl w:ilvl="0" w:tplc="9E3CEB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14140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7E17886"/>
    <w:multiLevelType w:val="hybridMultilevel"/>
    <w:tmpl w:val="F30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C982D79"/>
    <w:multiLevelType w:val="hybridMultilevel"/>
    <w:tmpl w:val="83EEB3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4"/>
  </w:num>
  <w:num w:numId="19">
    <w:abstractNumId w:val="20"/>
  </w:num>
  <w:num w:numId="20">
    <w:abstractNumId w:val="15"/>
  </w:num>
  <w:num w:numId="21">
    <w:abstractNumId w:val="22"/>
  </w:num>
  <w:num w:numId="22">
    <w:abstractNumId w:val="5"/>
  </w:num>
  <w:num w:numId="23">
    <w:abstractNumId w:val="18"/>
  </w:num>
  <w:num w:numId="24">
    <w:abstractNumId w:val="23"/>
  </w:num>
  <w:num w:numId="2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215"/>
    <w:rsid w:val="000438A3"/>
    <w:rsid w:val="00052382"/>
    <w:rsid w:val="00062B92"/>
    <w:rsid w:val="0006568A"/>
    <w:rsid w:val="00076F0F"/>
    <w:rsid w:val="00084253"/>
    <w:rsid w:val="000946A4"/>
    <w:rsid w:val="000D1F49"/>
    <w:rsid w:val="00114F7F"/>
    <w:rsid w:val="0011628D"/>
    <w:rsid w:val="00134884"/>
    <w:rsid w:val="001727CA"/>
    <w:rsid w:val="00185A73"/>
    <w:rsid w:val="00187D40"/>
    <w:rsid w:val="0019660E"/>
    <w:rsid w:val="001C169F"/>
    <w:rsid w:val="001D6D0A"/>
    <w:rsid w:val="00202962"/>
    <w:rsid w:val="0020364D"/>
    <w:rsid w:val="002336C5"/>
    <w:rsid w:val="00235E00"/>
    <w:rsid w:val="00250099"/>
    <w:rsid w:val="00261E32"/>
    <w:rsid w:val="002666D0"/>
    <w:rsid w:val="002C1B12"/>
    <w:rsid w:val="002C56E6"/>
    <w:rsid w:val="002D39A5"/>
    <w:rsid w:val="002E4E62"/>
    <w:rsid w:val="003144F7"/>
    <w:rsid w:val="00337774"/>
    <w:rsid w:val="00341570"/>
    <w:rsid w:val="003552CB"/>
    <w:rsid w:val="00361691"/>
    <w:rsid w:val="00361E11"/>
    <w:rsid w:val="00376B65"/>
    <w:rsid w:val="00381581"/>
    <w:rsid w:val="0039390A"/>
    <w:rsid w:val="003C7741"/>
    <w:rsid w:val="003E0132"/>
    <w:rsid w:val="003E255B"/>
    <w:rsid w:val="003E6A45"/>
    <w:rsid w:val="003F0847"/>
    <w:rsid w:val="0040090B"/>
    <w:rsid w:val="00433F80"/>
    <w:rsid w:val="00453566"/>
    <w:rsid w:val="0046302A"/>
    <w:rsid w:val="00487D2D"/>
    <w:rsid w:val="004A3E0B"/>
    <w:rsid w:val="004D5D62"/>
    <w:rsid w:val="005112D0"/>
    <w:rsid w:val="005117FD"/>
    <w:rsid w:val="00530CF9"/>
    <w:rsid w:val="00531C1F"/>
    <w:rsid w:val="005513D9"/>
    <w:rsid w:val="00553514"/>
    <w:rsid w:val="00577E06"/>
    <w:rsid w:val="005964DB"/>
    <w:rsid w:val="005A3BF7"/>
    <w:rsid w:val="005D349D"/>
    <w:rsid w:val="005F0033"/>
    <w:rsid w:val="005F2035"/>
    <w:rsid w:val="005F7990"/>
    <w:rsid w:val="00632608"/>
    <w:rsid w:val="0063739C"/>
    <w:rsid w:val="0064068F"/>
    <w:rsid w:val="006A49DC"/>
    <w:rsid w:val="006F7713"/>
    <w:rsid w:val="007319F7"/>
    <w:rsid w:val="007520D7"/>
    <w:rsid w:val="00763C21"/>
    <w:rsid w:val="00765AB9"/>
    <w:rsid w:val="00770F25"/>
    <w:rsid w:val="007A35A8"/>
    <w:rsid w:val="007B0A85"/>
    <w:rsid w:val="007C5ECB"/>
    <w:rsid w:val="007C6A52"/>
    <w:rsid w:val="007F4F17"/>
    <w:rsid w:val="00813469"/>
    <w:rsid w:val="0082043E"/>
    <w:rsid w:val="00834772"/>
    <w:rsid w:val="0085363C"/>
    <w:rsid w:val="008954EF"/>
    <w:rsid w:val="008D5B16"/>
    <w:rsid w:val="008E203A"/>
    <w:rsid w:val="00912231"/>
    <w:rsid w:val="0091229C"/>
    <w:rsid w:val="0091349D"/>
    <w:rsid w:val="0091410E"/>
    <w:rsid w:val="00940E73"/>
    <w:rsid w:val="00953E51"/>
    <w:rsid w:val="0098597D"/>
    <w:rsid w:val="00987A55"/>
    <w:rsid w:val="00991F4B"/>
    <w:rsid w:val="00993F60"/>
    <w:rsid w:val="009C5621"/>
    <w:rsid w:val="009D3230"/>
    <w:rsid w:val="009E3F07"/>
    <w:rsid w:val="009F2248"/>
    <w:rsid w:val="009F619A"/>
    <w:rsid w:val="009F6DDE"/>
    <w:rsid w:val="009F7C20"/>
    <w:rsid w:val="00A2266E"/>
    <w:rsid w:val="00A370A8"/>
    <w:rsid w:val="00AD5725"/>
    <w:rsid w:val="00AE106F"/>
    <w:rsid w:val="00AF056A"/>
    <w:rsid w:val="00B04190"/>
    <w:rsid w:val="00B34D8F"/>
    <w:rsid w:val="00B62AB7"/>
    <w:rsid w:val="00BB1AC0"/>
    <w:rsid w:val="00BB5950"/>
    <w:rsid w:val="00BC4171"/>
    <w:rsid w:val="00BD2739"/>
    <w:rsid w:val="00BD4753"/>
    <w:rsid w:val="00BD5CB1"/>
    <w:rsid w:val="00BE62EE"/>
    <w:rsid w:val="00C003BA"/>
    <w:rsid w:val="00C278FE"/>
    <w:rsid w:val="00C43D41"/>
    <w:rsid w:val="00C4481A"/>
    <w:rsid w:val="00C46878"/>
    <w:rsid w:val="00C75B47"/>
    <w:rsid w:val="00C94B21"/>
    <w:rsid w:val="00CB4A51"/>
    <w:rsid w:val="00CD4532"/>
    <w:rsid w:val="00CD47B0"/>
    <w:rsid w:val="00CE2C1C"/>
    <w:rsid w:val="00CE6104"/>
    <w:rsid w:val="00CE7918"/>
    <w:rsid w:val="00CF6676"/>
    <w:rsid w:val="00D16163"/>
    <w:rsid w:val="00D62C7C"/>
    <w:rsid w:val="00DB3FAD"/>
    <w:rsid w:val="00DD1D6F"/>
    <w:rsid w:val="00DF100B"/>
    <w:rsid w:val="00E112B8"/>
    <w:rsid w:val="00E55A25"/>
    <w:rsid w:val="00E57909"/>
    <w:rsid w:val="00E61C09"/>
    <w:rsid w:val="00E84BB7"/>
    <w:rsid w:val="00EB3B58"/>
    <w:rsid w:val="00EC0F76"/>
    <w:rsid w:val="00EC19CF"/>
    <w:rsid w:val="00EC7359"/>
    <w:rsid w:val="00EE3054"/>
    <w:rsid w:val="00EE3EC6"/>
    <w:rsid w:val="00EE6C6F"/>
    <w:rsid w:val="00EF2215"/>
    <w:rsid w:val="00EF7D1A"/>
    <w:rsid w:val="00F00606"/>
    <w:rsid w:val="00F01256"/>
    <w:rsid w:val="00F05525"/>
    <w:rsid w:val="00F079F2"/>
    <w:rsid w:val="00F206FB"/>
    <w:rsid w:val="00F478C7"/>
    <w:rsid w:val="00F97EBC"/>
    <w:rsid w:val="00FC7475"/>
    <w:rsid w:val="00FE145A"/>
    <w:rsid w:val="00FE78A0"/>
    <w:rsid w:val="5ADB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AEA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3E255B"/>
  </w:style>
  <w:style w:type="paragraph" w:styleId="Heading1">
    <w:name w:val="heading 1"/>
    <w:basedOn w:val="Normal"/>
    <w:link w:val="Heading1Char"/>
    <w:uiPriority w:val="1"/>
    <w:qFormat/>
    <w:rsid w:val="00991F4B"/>
    <w:pPr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next w:val="Normal"/>
    <w:link w:val="Heading2Char"/>
    <w:uiPriority w:val="1"/>
    <w:qFormat/>
    <w:rsid w:val="00FE145A"/>
    <w:pPr>
      <w:keepNext/>
      <w:spacing w:after="0"/>
      <w:outlineLvl w:val="1"/>
    </w:pPr>
    <w:rPr>
      <w:rFonts w:asciiTheme="majorHAnsi" w:hAnsiTheme="majorHAnsi"/>
      <w:b/>
      <w:bCs/>
      <w:color w:val="FFFFFF" w:themeColor="background1"/>
      <w:sz w:val="20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91F4B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FE145A"/>
    <w:rPr>
      <w:rFonts w:asciiTheme="majorHAnsi" w:hAnsiTheme="majorHAnsi"/>
      <w:b/>
      <w:bCs/>
      <w:color w:val="FFFFFF" w:themeColor="background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link w:val="NoSpacingChar"/>
    <w:uiPriority w:val="1"/>
    <w:qFormat/>
    <w:rsid w:val="00A2266E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991F4B"/>
    <w:pPr>
      <w:widowControl w:val="0"/>
      <w:kinsoku w:val="0"/>
      <w:overflowPunct w:val="0"/>
      <w:autoSpaceDE w:val="0"/>
      <w:autoSpaceDN w:val="0"/>
      <w:adjustRightInd w:val="0"/>
    </w:pPr>
    <w:rPr>
      <w:rFonts w:asciiTheme="majorHAnsi" w:eastAsia="Times New Roman" w:hAnsiTheme="majorHAnsi" w:cs="Georgia"/>
      <w:b/>
      <w:bCs/>
      <w:color w:val="D14140" w:themeColor="accent1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991F4B"/>
    <w:rPr>
      <w:rFonts w:asciiTheme="majorHAnsi" w:eastAsia="Times New Roman" w:hAnsiTheme="majorHAnsi" w:cs="Georgia"/>
      <w:b/>
      <w:bCs/>
      <w:color w:val="D14140" w:themeColor="accent1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hAnsiTheme="majorHAns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next w:val="Normal"/>
    <w:uiPriority w:val="1"/>
    <w:qFormat/>
    <w:rsid w:val="003C7741"/>
    <w:pPr>
      <w:widowControl w:val="0"/>
      <w:kinsoku w:val="0"/>
      <w:overflowPunct w:val="0"/>
      <w:autoSpaceDE w:val="0"/>
      <w:autoSpaceDN w:val="0"/>
      <w:adjustRightInd w:val="0"/>
      <w:spacing w:before="120" w:after="120"/>
      <w:outlineLvl w:val="0"/>
    </w:pPr>
    <w:rPr>
      <w:rFonts w:asciiTheme="majorHAnsi" w:eastAsia="Times New Roman" w:hAnsiTheme="majorHAnsi" w:cs="Georgia"/>
      <w:b/>
      <w:bCs/>
      <w:color w:val="FFFFFF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7741"/>
    <w:pPr>
      <w:numPr>
        <w:ilvl w:val="1"/>
      </w:numPr>
      <w:jc w:val="center"/>
    </w:pPr>
    <w:rPr>
      <w:rFonts w:asciiTheme="majorHAnsi" w:eastAsiaTheme="minorEastAsia" w:hAnsiTheme="majorHAnsi"/>
      <w:b/>
      <w:color w:val="FFFFFF" w:themeColor="background1"/>
      <w:sz w:val="51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C278FE"/>
    <w:pPr>
      <w:widowControl w:val="0"/>
      <w:autoSpaceDE w:val="0"/>
      <w:autoSpaceDN w:val="0"/>
      <w:adjustRightInd w:val="0"/>
      <w:spacing w:after="0"/>
    </w:pPr>
    <w:rPr>
      <w:rFonts w:eastAsia="Times New Roman" w:cs="Georgia"/>
      <w:sz w:val="18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3C7741"/>
    <w:rPr>
      <w:rFonts w:asciiTheme="majorHAnsi" w:eastAsiaTheme="minorEastAsia" w:hAnsiTheme="majorHAnsi"/>
      <w:b/>
      <w:color w:val="FFFFFF" w:themeColor="background1"/>
      <w:sz w:val="51"/>
    </w:rPr>
  </w:style>
  <w:style w:type="paragraph" w:customStyle="1" w:styleId="JobDescription">
    <w:name w:val="Job Description"/>
    <w:basedOn w:val="Normal"/>
    <w:uiPriority w:val="1"/>
    <w:qFormat/>
    <w:rsid w:val="00C278FE"/>
    <w:pPr>
      <w:widowControl w:val="0"/>
      <w:autoSpaceDE w:val="0"/>
      <w:autoSpaceDN w:val="0"/>
      <w:adjustRightInd w:val="0"/>
      <w:spacing w:after="0"/>
    </w:pPr>
    <w:rPr>
      <w:rFonts w:eastAsia="Times New Roman" w:cs="Georgia"/>
    </w:rPr>
  </w:style>
  <w:style w:type="paragraph" w:customStyle="1" w:styleId="Whitetext">
    <w:name w:val="White text"/>
    <w:basedOn w:val="Normal"/>
    <w:next w:val="Normal"/>
    <w:uiPriority w:val="1"/>
    <w:qFormat/>
    <w:rsid w:val="00D62C7C"/>
    <w:pPr>
      <w:widowControl w:val="0"/>
      <w:autoSpaceDE w:val="0"/>
      <w:autoSpaceDN w:val="0"/>
      <w:adjustRightInd w:val="0"/>
    </w:pPr>
    <w:rPr>
      <w:rFonts w:eastAsia="Times New Roman" w:cs="Times"/>
      <w:color w:val="FFFFFF" w:themeColor="background1"/>
      <w:sz w:val="18"/>
    </w:rPr>
  </w:style>
  <w:style w:type="character" w:styleId="UnresolvedMention">
    <w:name w:val="Unresolved Mention"/>
    <w:basedOn w:val="DefaultParagraphFont"/>
    <w:uiPriority w:val="99"/>
    <w:semiHidden/>
    <w:rsid w:val="00433F8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AE106F"/>
    <w:pPr>
      <w:ind w:left="720"/>
      <w:contextualSpacing/>
    </w:pPr>
    <w:rPr>
      <w:color w:val="595959" w:themeColor="text1" w:themeTint="A6"/>
    </w:rPr>
  </w:style>
  <w:style w:type="character" w:customStyle="1" w:styleId="NoSpacingChar">
    <w:name w:val="No Spacing Char"/>
    <w:basedOn w:val="DefaultParagraphFont"/>
    <w:link w:val="NoSpacing"/>
    <w:uiPriority w:val="1"/>
    <w:rsid w:val="00EF2215"/>
    <w:rPr>
      <w:rFonts w:eastAsia="Calibri" w:cs="Calibri"/>
    </w:rPr>
  </w:style>
  <w:style w:type="character" w:styleId="IntenseReference">
    <w:name w:val="Intense Reference"/>
    <w:basedOn w:val="DefaultParagraphFont"/>
    <w:uiPriority w:val="32"/>
    <w:semiHidden/>
    <w:unhideWhenUsed/>
    <w:rsid w:val="003144F7"/>
    <w:rPr>
      <w:b/>
      <w:bCs/>
      <w:caps w:val="0"/>
      <w:smallCaps/>
      <w:color w:val="D14140" w:themeColor="accent1"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myexcelonline.com/109-10.html" TargetMode="External"/><Relationship Id="rId18" Type="http://schemas.openxmlformats.org/officeDocument/2006/relationships/image" Target="media/image3.emf"/><Relationship Id="rId3" Type="http://schemas.openxmlformats.org/officeDocument/2006/relationships/customXml" Target="../customXml/item3.xml"/><Relationship Id="rId21" Type="http://schemas.openxmlformats.org/officeDocument/2006/relationships/image" Target="media/image6.svg"/><Relationship Id="rId7" Type="http://schemas.openxmlformats.org/officeDocument/2006/relationships/webSettings" Target="webSettings.xml"/><Relationship Id="rId12" Type="http://schemas.openxmlformats.org/officeDocument/2006/relationships/hyperlink" Target="https://www.myexcelonline.com/109-3.html" TargetMode="Externa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hyperlink" Target="https://www.myexcelonline.com/109-10.html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yexcelonline.com/109-47.html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myexcelonline.com/109-3.html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4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yexcelonline.com/109-47.htm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ti\AppData\Roaming\Microsoft\Templates\Store%20manager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C893330676F4D1A8F3F079555721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67806-4C91-40C7-98A5-64C73054F175}"/>
      </w:docPartPr>
      <w:docPartBody>
        <w:p w:rsidR="00000000" w:rsidRDefault="00262462">
          <w:pPr>
            <w:pStyle w:val="4C893330676F4D1A8F3F079555721665"/>
          </w:pPr>
          <w:r>
            <w:t>J/G</w:t>
          </w:r>
        </w:p>
      </w:docPartBody>
    </w:docPart>
    <w:docPart>
      <w:docPartPr>
        <w:name w:val="C3AE0CA34170429DAD7BE1E9E3453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E2791-D6CB-448F-9A1F-44E00C89880B}"/>
      </w:docPartPr>
      <w:docPartBody>
        <w:p w:rsidR="00000000" w:rsidRDefault="00262462">
          <w:pPr>
            <w:pStyle w:val="C3AE0CA34170429DAD7BE1E9E345354D"/>
          </w:pPr>
          <w:r>
            <w:t>Jarvis</w:t>
          </w:r>
          <w:r w:rsidRPr="008954EF">
            <w:br/>
          </w:r>
          <w:r>
            <w:t>Goolsby</w:t>
          </w:r>
        </w:p>
      </w:docPartBody>
    </w:docPart>
    <w:docPart>
      <w:docPartPr>
        <w:name w:val="7CE832EFC2A643F1AA62DCBF1B7B9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D166E-F8B7-48D4-83C6-1B6EC6CA914B}"/>
      </w:docPartPr>
      <w:docPartBody>
        <w:p w:rsidR="00000000" w:rsidRDefault="00262462">
          <w:pPr>
            <w:pStyle w:val="7CE832EFC2A643F1AA62DCBF1B7B96A8"/>
          </w:pPr>
          <w:r w:rsidRPr="003C7741">
            <w:t>Profile</w:t>
          </w:r>
        </w:p>
      </w:docPartBody>
    </w:docPart>
    <w:docPart>
      <w:docPartPr>
        <w:name w:val="97D0DA0D37AD4116A52AA472262AF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1CEF9-2A66-4BA6-8030-3BC2450AD474}"/>
      </w:docPartPr>
      <w:docPartBody>
        <w:p w:rsidR="00000000" w:rsidRDefault="00262462">
          <w:pPr>
            <w:pStyle w:val="97D0DA0D37AD4116A52AA472262AFD2C"/>
          </w:pPr>
          <w:r w:rsidRPr="00C278FE">
            <w:t xml:space="preserve">Retail manager committed to excellent customer service with 6 years of experience in the clothing and accessories industry. Self-motivated and organized team player and skilled communicator. Stellar staff recruiter and </w:t>
          </w:r>
          <w:r w:rsidRPr="00C278FE">
            <w:t xml:space="preserve">mentor. Hired, trained, and led a team of 15 sales associates who produced impressive sales numbers and strengthened brand loyalty. Powerful sales driver, having beat annual sales forecast by $175,000 in first year as store manager. Named store manager of </w:t>
          </w:r>
          <w:r w:rsidRPr="00C278FE">
            <w:t>the year.</w:t>
          </w:r>
        </w:p>
      </w:docPartBody>
    </w:docPart>
    <w:docPart>
      <w:docPartPr>
        <w:name w:val="67DB52A1EB4641ECA068DB9C990D7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0235B-CD81-4668-9FED-713139DBE230}"/>
      </w:docPartPr>
      <w:docPartBody>
        <w:p w:rsidR="00000000" w:rsidRDefault="00262462">
          <w:pPr>
            <w:pStyle w:val="67DB52A1EB4641ECA068DB9C990D79F6"/>
          </w:pPr>
          <w:r w:rsidRPr="00F079F2">
            <w:t>EX</w:t>
          </w:r>
          <w:r w:rsidRPr="00F079F2">
            <w:t>PERIENCE</w:t>
          </w:r>
        </w:p>
      </w:docPartBody>
    </w:docPart>
    <w:docPart>
      <w:docPartPr>
        <w:name w:val="86701F1E4CE347749ED3BABD1E4EA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2C332-6F5E-4F1C-8E2F-B2F6A4775330}"/>
      </w:docPartPr>
      <w:docPartBody>
        <w:p w:rsidR="00000000" w:rsidRDefault="00262462">
          <w:pPr>
            <w:pStyle w:val="86701F1E4CE347749ED3BABD1E4EAE89"/>
          </w:pPr>
          <w:r w:rsidRPr="00250099">
            <w:t>2016– Present</w:t>
          </w:r>
        </w:p>
      </w:docPartBody>
    </w:docPart>
    <w:docPart>
      <w:docPartPr>
        <w:name w:val="77209A2DF8174322928230795E492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6FEE3-998C-4E3F-AF21-4A99E004BA9B}"/>
      </w:docPartPr>
      <w:docPartBody>
        <w:p w:rsidR="00000000" w:rsidRDefault="00262462">
          <w:pPr>
            <w:pStyle w:val="77209A2DF8174322928230795E492430"/>
          </w:pPr>
          <w:r w:rsidRPr="00250099">
            <w:t>Retail Manager</w:t>
          </w:r>
        </w:p>
      </w:docPartBody>
    </w:docPart>
    <w:docPart>
      <w:docPartPr>
        <w:name w:val="3959A32DDE274DCE81BF3325ACAC5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722BE-ED71-47D1-8C82-93B41E2DFE94}"/>
      </w:docPartPr>
      <w:docPartBody>
        <w:p w:rsidR="00000000" w:rsidRDefault="00262462">
          <w:pPr>
            <w:pStyle w:val="3959A32DDE274DCE81BF3325ACAC5E08"/>
          </w:pPr>
          <w:r w:rsidRPr="002666D0">
            <w:t>Northwind Traders</w:t>
          </w:r>
        </w:p>
      </w:docPartBody>
    </w:docPart>
    <w:docPart>
      <w:docPartPr>
        <w:name w:val="0F21600BA4544794B94450295596E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0C717-DD47-46CE-BC2A-443D9769FF71}"/>
      </w:docPartPr>
      <w:docPartBody>
        <w:p w:rsidR="00000000" w:rsidRDefault="00262462">
          <w:pPr>
            <w:pStyle w:val="0F21600BA4544794B94450295596E057"/>
          </w:pPr>
          <w:r w:rsidRPr="002666D0">
            <w:t>Metropolis, N</w:t>
          </w:r>
          <w:r>
            <w:t>ew York</w:t>
          </w:r>
        </w:p>
      </w:docPartBody>
    </w:docPart>
    <w:docPart>
      <w:docPartPr>
        <w:name w:val="245A4700E1204D41B4E147AE984C2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0F6BD-4204-47E5-A64F-A2D79A972BDD}"/>
      </w:docPartPr>
      <w:docPartBody>
        <w:p w:rsidR="00000000" w:rsidRDefault="00262462">
          <w:pPr>
            <w:pStyle w:val="245A4700E1204D41B4E147AE984C270C"/>
          </w:pPr>
          <w:r w:rsidRPr="00250099">
            <w:t xml:space="preserve">Manage hip, busy clothing store. By implementing new store budget, creating efficiencies in staffing, processing, ordering and operations, slashed costs by 25% in the first </w:t>
          </w:r>
          <w:r w:rsidRPr="00250099">
            <w:t>year. Likewise, through excellent staff recruitment and training, exceeded annual sales forecast by $200,000. Prepare and analyze P&amp;L’s. Plan and implement all holiday floor sets to ensure they meet company standards.</w:t>
          </w:r>
        </w:p>
      </w:docPartBody>
    </w:docPart>
    <w:docPart>
      <w:docPartPr>
        <w:name w:val="0C9691491EE444688C8DA846BC9D3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FBCEB-057D-47FC-812F-D7673DD5EF89}"/>
      </w:docPartPr>
      <w:docPartBody>
        <w:p w:rsidR="00000000" w:rsidRDefault="00262462">
          <w:pPr>
            <w:pStyle w:val="0C9691491EE444688C8DA846BC9D3D8F"/>
          </w:pPr>
          <w:r>
            <w:t>2012</w:t>
          </w:r>
          <w:r w:rsidRPr="00F079F2">
            <w:t xml:space="preserve">– </w:t>
          </w:r>
          <w:r>
            <w:t>2016</w:t>
          </w:r>
        </w:p>
      </w:docPartBody>
    </w:docPart>
    <w:docPart>
      <w:docPartPr>
        <w:name w:val="198D36179235412D9BFE71FEB6AEF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24113-31E0-4416-A3EF-98C403B2AC7C}"/>
      </w:docPartPr>
      <w:docPartBody>
        <w:p w:rsidR="00000000" w:rsidRDefault="00262462">
          <w:pPr>
            <w:pStyle w:val="198D36179235412D9BFE71FEB6AEF1C7"/>
          </w:pPr>
          <w:r>
            <w:t>Assistant</w:t>
          </w:r>
          <w:r w:rsidRPr="002666D0">
            <w:t xml:space="preserve"> Manager</w:t>
          </w:r>
        </w:p>
      </w:docPartBody>
    </w:docPart>
    <w:docPart>
      <w:docPartPr>
        <w:name w:val="1DBF93F089C040E1A5DCBDFF154C9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6756E-ED4F-4F48-986F-D4228F9015B4}"/>
      </w:docPartPr>
      <w:docPartBody>
        <w:p w:rsidR="00000000" w:rsidRDefault="00262462">
          <w:pPr>
            <w:pStyle w:val="1DBF93F089C040E1A5DCBDFF154C9E2A"/>
          </w:pPr>
          <w:r>
            <w:t>Proseware</w:t>
          </w:r>
          <w:r>
            <w:t xml:space="preserve"> Inc.</w:t>
          </w:r>
        </w:p>
      </w:docPartBody>
    </w:docPart>
    <w:docPart>
      <w:docPartPr>
        <w:name w:val="32E6B1A5F4924CF9B5D9EEDB31A46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EBFC4-2B0D-4D38-BF86-F3ABEB4DBCC2}"/>
      </w:docPartPr>
      <w:docPartBody>
        <w:p w:rsidR="00000000" w:rsidRDefault="00262462">
          <w:pPr>
            <w:pStyle w:val="32E6B1A5F4924CF9B5D9EEDB31A4692D"/>
          </w:pPr>
          <w:r>
            <w:t>Lyn</w:t>
          </w:r>
          <w:r w:rsidRPr="002666D0">
            <w:t>, N</w:t>
          </w:r>
          <w:r>
            <w:t>ew York</w:t>
          </w:r>
        </w:p>
      </w:docPartBody>
    </w:docPart>
    <w:docPart>
      <w:docPartPr>
        <w:name w:val="B8E4A239ECB5477D8A14108F343B0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BCEA0-CCEF-4D16-A5B8-0D4210B7915C}"/>
      </w:docPartPr>
      <w:docPartBody>
        <w:p w:rsidR="00000000" w:rsidRDefault="00262462">
          <w:pPr>
            <w:pStyle w:val="B8E4A239ECB5477D8A14108F343B0774"/>
          </w:pPr>
          <w:r w:rsidRPr="00250099">
            <w:t>Supported the store manager in all aspects of managing an exclusive clothing boutique. Helped increase month-to-month sales revenue by 15%. Recruited, hired, and trained 10+ sales associates. Led staff training and thoroughly educated s</w:t>
          </w:r>
          <w:r w:rsidRPr="00250099">
            <w:t>taff on store products. Developed sales team into a sales juggernaut. Enforced company operations policies. Employee scheduling.</w:t>
          </w:r>
        </w:p>
      </w:docPartBody>
    </w:docPart>
    <w:docPart>
      <w:docPartPr>
        <w:name w:val="C279B79B066648DF821703C658E24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9F0C0-2BDD-466E-BA54-B321163A4360}"/>
      </w:docPartPr>
      <w:docPartBody>
        <w:p w:rsidR="00000000" w:rsidRDefault="00262462">
          <w:pPr>
            <w:pStyle w:val="C279B79B066648DF821703C658E2432F"/>
          </w:pPr>
          <w:r w:rsidRPr="5ADB5689">
            <w:t>ADDRESS</w:t>
          </w:r>
        </w:p>
      </w:docPartBody>
    </w:docPart>
    <w:docPart>
      <w:docPartPr>
        <w:name w:val="56179B168A6642DABF8981EC335B7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6FB69-FDE6-445B-82C2-63B1D162D8AE}"/>
      </w:docPartPr>
      <w:docPartBody>
        <w:p w:rsidR="00000000" w:rsidRDefault="00262462">
          <w:pPr>
            <w:pStyle w:val="56179B168A6642DABF8981EC335B733F"/>
          </w:pPr>
          <w:r w:rsidRPr="00834772">
            <w:t>4567 Main Street</w:t>
          </w:r>
          <w:r w:rsidRPr="00834772">
            <w:br/>
          </w:r>
          <w:r>
            <w:t>Metropolis</w:t>
          </w:r>
          <w:r w:rsidRPr="00834772">
            <w:t>, New York 98052, USA</w:t>
          </w:r>
        </w:p>
      </w:docPartBody>
    </w:docPart>
    <w:docPart>
      <w:docPartPr>
        <w:name w:val="CAC26FFB7FE14FE6875B705C68CDA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D0673-7D72-48BE-BF2A-13A087DA1B21}"/>
      </w:docPartPr>
      <w:docPartBody>
        <w:p w:rsidR="00000000" w:rsidRDefault="00262462">
          <w:pPr>
            <w:pStyle w:val="CAC26FFB7FE14FE6875B705C68CDA6B5"/>
          </w:pPr>
          <w:r w:rsidRPr="00F079F2">
            <w:t>EDUCATION</w:t>
          </w:r>
        </w:p>
      </w:docPartBody>
    </w:docPart>
    <w:docPart>
      <w:docPartPr>
        <w:name w:val="6D3354CC3C2C49E995D5502DFD566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22354-F278-4095-AC20-8C53B9CA217D}"/>
      </w:docPartPr>
      <w:docPartBody>
        <w:p w:rsidR="00000000" w:rsidRDefault="00262462">
          <w:pPr>
            <w:pStyle w:val="6D3354CC3C2C49E995D5502DFD566446"/>
          </w:pPr>
          <w:r>
            <w:t>Desert Community College</w:t>
          </w:r>
        </w:p>
      </w:docPartBody>
    </w:docPart>
    <w:docPart>
      <w:docPartPr>
        <w:name w:val="5256B4161F1D4725AE4CF5454868C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3CAD7-0A59-4079-AE1D-11109BF31F4D}"/>
      </w:docPartPr>
      <w:docPartBody>
        <w:p w:rsidR="00000000" w:rsidRDefault="00262462">
          <w:pPr>
            <w:pStyle w:val="5256B4161F1D4725AE4CF5454868C402"/>
          </w:pPr>
          <w:r>
            <w:t>Stin, Nevada</w:t>
          </w:r>
        </w:p>
      </w:docPartBody>
    </w:docPart>
    <w:docPart>
      <w:docPartPr>
        <w:name w:val="E87757AE09464943B413C32B902F8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66055-6997-4E91-A4B9-2C36356523A7}"/>
      </w:docPartPr>
      <w:docPartBody>
        <w:p w:rsidR="00000000" w:rsidRDefault="00262462">
          <w:pPr>
            <w:pStyle w:val="E87757AE09464943B413C32B902F8FF6"/>
          </w:pPr>
          <w:r>
            <w:t>June 2014</w:t>
          </w:r>
        </w:p>
      </w:docPartBody>
    </w:docPart>
    <w:docPart>
      <w:docPartPr>
        <w:name w:val="B10F649C543545E397AABD4BBABFB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2F5FA-179E-4D08-87D6-C62A992FAA71}"/>
      </w:docPartPr>
      <w:docPartBody>
        <w:p w:rsidR="00000000" w:rsidRDefault="00262462">
          <w:pPr>
            <w:pStyle w:val="B10F649C543545E397AABD4BBABFBCB8"/>
          </w:pPr>
          <w:r>
            <w:t>Bachelor of Science in Accounting</w:t>
          </w:r>
        </w:p>
      </w:docPartBody>
    </w:docPart>
    <w:docPart>
      <w:docPartPr>
        <w:name w:val="D915EACCC51A4C37BB3D51BD4B68E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C7C66-DF8B-4CA9-8C39-EDC29E7A824D}"/>
      </w:docPartPr>
      <w:docPartBody>
        <w:p w:rsidR="00000000" w:rsidRDefault="00262462">
          <w:pPr>
            <w:pStyle w:val="D915EACCC51A4C37BB3D51BD4B68E1AB"/>
          </w:pPr>
          <w:r>
            <w:t>June 2012</w:t>
          </w:r>
        </w:p>
      </w:docPartBody>
    </w:docPart>
    <w:docPart>
      <w:docPartPr>
        <w:name w:val="01B15F3C4CB842CBA25B519ED1BA4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60E9A-54BB-469C-BD76-75880D01A309}"/>
      </w:docPartPr>
      <w:docPartBody>
        <w:p w:rsidR="00000000" w:rsidRDefault="00262462">
          <w:pPr>
            <w:pStyle w:val="01B15F3C4CB842CBA25B519ED1BA451B"/>
          </w:pPr>
          <w:r>
            <w:t>Associate in Arts in Busi</w:t>
          </w:r>
          <w:r>
            <w:t>ness Administration</w:t>
          </w:r>
        </w:p>
      </w:docPartBody>
    </w:docPart>
    <w:docPart>
      <w:docPartPr>
        <w:name w:val="F2207552657949A483010CB1E343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D39A1-3719-4630-965A-01DD8DB7E0D3}"/>
      </w:docPartPr>
      <w:docPartBody>
        <w:p w:rsidR="00000000" w:rsidRDefault="00262462">
          <w:pPr>
            <w:pStyle w:val="F2207552657949A483010CB1E343D62A"/>
          </w:pPr>
          <w:r>
            <w:t>September 2012</w:t>
          </w:r>
        </w:p>
      </w:docPartBody>
    </w:docPart>
    <w:docPart>
      <w:docPartPr>
        <w:name w:val="5193C2394C9D477ABC88DD414E6F0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1E280-18B5-4404-BC36-1A4810F2E309}"/>
      </w:docPartPr>
      <w:docPartBody>
        <w:p w:rsidR="00000000" w:rsidRDefault="00262462">
          <w:pPr>
            <w:pStyle w:val="5193C2394C9D477ABC88DD414E6F0DF3"/>
          </w:pPr>
          <w:r>
            <w:t>Retail Management Certification</w:t>
          </w:r>
        </w:p>
      </w:docPartBody>
    </w:docPart>
    <w:docPart>
      <w:docPartPr>
        <w:name w:val="F464CD134583402E87BC74577271F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6D62E-CA76-406C-9044-7D023BD3536C}"/>
      </w:docPartPr>
      <w:docPartBody>
        <w:p w:rsidR="00000000" w:rsidRDefault="00262462">
          <w:pPr>
            <w:pStyle w:val="F464CD134583402E87BC74577271FE3F"/>
          </w:pPr>
          <w:r w:rsidRPr="5ADB5689">
            <w:t>PHONE</w:t>
          </w:r>
        </w:p>
      </w:docPartBody>
    </w:docPart>
    <w:docPart>
      <w:docPartPr>
        <w:name w:val="452BA656B962468F9B3A769C1B0A4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A473-7025-44F1-96A0-FF82E9E65D02}"/>
      </w:docPartPr>
      <w:docPartBody>
        <w:p w:rsidR="00000000" w:rsidRDefault="00262462">
          <w:pPr>
            <w:pStyle w:val="452BA656B962468F9B3A769C1B0A4810"/>
          </w:pPr>
          <w:r w:rsidRPr="00834772">
            <w:t xml:space="preserve">(716) 555 </w:t>
          </w:r>
          <w:r>
            <w:t>–</w:t>
          </w:r>
          <w:r w:rsidRPr="00834772">
            <w:t xml:space="preserve"> 0100</w:t>
          </w:r>
        </w:p>
      </w:docPartBody>
    </w:docPart>
    <w:docPart>
      <w:docPartPr>
        <w:name w:val="6941252AF87D4649921AB0E6707D8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5C843-7811-475E-A488-ED1CD1C28710}"/>
      </w:docPartPr>
      <w:docPartBody>
        <w:p w:rsidR="00000000" w:rsidRDefault="00262462">
          <w:pPr>
            <w:pStyle w:val="6941252AF87D4649921AB0E6707D8184"/>
          </w:pPr>
          <w:r>
            <w:t>key skills and characteristics</w:t>
          </w:r>
        </w:p>
      </w:docPartBody>
    </w:docPart>
    <w:docPart>
      <w:docPartPr>
        <w:name w:val="ADDF7CEB3B964F9D88772CEC13840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C2D73-5BFE-4CF6-BBC7-4DA44FDDACE2}"/>
      </w:docPartPr>
      <w:docPartBody>
        <w:p w:rsidR="00000000" w:rsidRDefault="00262462">
          <w:pPr>
            <w:pStyle w:val="ADDF7CEB3B964F9D88772CEC13840F32"/>
          </w:pPr>
          <w:r w:rsidRPr="5ADB5689">
            <w:t>EMAIL</w:t>
          </w:r>
        </w:p>
      </w:docPartBody>
    </w:docPart>
    <w:docPart>
      <w:docPartPr>
        <w:name w:val="CD2D5C35EA3D49E0AB567D5C65590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8B760-46ED-4428-8666-50FDDED3203C}"/>
      </w:docPartPr>
      <w:docPartBody>
        <w:p w:rsidR="00000000" w:rsidRDefault="00262462">
          <w:pPr>
            <w:pStyle w:val="CD2D5C35EA3D49E0AB567D5C655909F1"/>
          </w:pPr>
          <w:r w:rsidRPr="00834772">
            <w:t>Jarvis.Goolsby@live.com</w:t>
          </w:r>
        </w:p>
      </w:docPartBody>
    </w:docPart>
    <w:docPart>
      <w:docPartPr>
        <w:name w:val="6D4EE3B2F09B4FCFBC100494C4B63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DB631-F4F8-4818-8A66-B2899C103836}"/>
      </w:docPartPr>
      <w:docPartBody>
        <w:p w:rsidR="00C22606" w:rsidRPr="00400E88" w:rsidRDefault="00262462" w:rsidP="002E4E62">
          <w:pPr>
            <w:pStyle w:val="ListParagraph"/>
            <w:ind w:left="0"/>
          </w:pPr>
          <w:r w:rsidRPr="00400E88">
            <w:rPr>
              <w:lang w:eastAsia="bg-BG"/>
            </w:rPr>
            <w:t xml:space="preserve">Financial </w:t>
          </w:r>
          <w:r>
            <w:rPr>
              <w:lang w:eastAsia="bg-BG"/>
            </w:rPr>
            <w:t>m</w:t>
          </w:r>
          <w:r w:rsidRPr="00400E88">
            <w:rPr>
              <w:lang w:eastAsia="bg-BG"/>
            </w:rPr>
            <w:t>anagement</w:t>
          </w:r>
        </w:p>
        <w:p w:rsidR="00C22606" w:rsidRPr="00400E88" w:rsidRDefault="00262462" w:rsidP="002E4E62">
          <w:pPr>
            <w:pStyle w:val="ListParagraph"/>
            <w:ind w:left="0"/>
          </w:pPr>
          <w:r w:rsidRPr="00400E88">
            <w:rPr>
              <w:lang w:eastAsia="bg-BG"/>
            </w:rPr>
            <w:t>In-</w:t>
          </w:r>
          <w:r>
            <w:rPr>
              <w:lang w:eastAsia="bg-BG"/>
            </w:rPr>
            <w:t>s</w:t>
          </w:r>
          <w:r w:rsidRPr="00400E88">
            <w:rPr>
              <w:lang w:eastAsia="bg-BG"/>
            </w:rPr>
            <w:t xml:space="preserve">tore </w:t>
          </w:r>
          <w:r>
            <w:rPr>
              <w:lang w:eastAsia="bg-BG"/>
            </w:rPr>
            <w:t>l</w:t>
          </w:r>
          <w:r w:rsidRPr="00400E88">
            <w:rPr>
              <w:lang w:eastAsia="bg-BG"/>
            </w:rPr>
            <w:t>ogistics</w:t>
          </w:r>
        </w:p>
        <w:p w:rsidR="00C22606" w:rsidRPr="009F29FE" w:rsidRDefault="00262462" w:rsidP="002E4E62">
          <w:pPr>
            <w:pStyle w:val="ListParagraph"/>
            <w:ind w:left="0"/>
          </w:pPr>
          <w:r w:rsidRPr="00400E88">
            <w:rPr>
              <w:lang w:eastAsia="bg-BG"/>
            </w:rPr>
            <w:t>Excellent oral and written communication skills.</w:t>
          </w:r>
        </w:p>
        <w:p w:rsidR="00C22606" w:rsidRPr="00400E88" w:rsidRDefault="00262462" w:rsidP="002E4E62">
          <w:pPr>
            <w:pStyle w:val="ListParagraph"/>
            <w:ind w:left="0"/>
          </w:pPr>
          <w:r w:rsidRPr="00400E88">
            <w:t>Highly organized</w:t>
          </w:r>
        </w:p>
        <w:p w:rsidR="00C22606" w:rsidRPr="00235E00" w:rsidRDefault="00262462" w:rsidP="002E4E62">
          <w:pPr>
            <w:pStyle w:val="ListParagraph"/>
            <w:ind w:left="0"/>
          </w:pPr>
          <w:r w:rsidRPr="00235E00">
            <w:t>Fluent in English &amp; Spanish</w:t>
          </w:r>
        </w:p>
        <w:p w:rsidR="00C22606" w:rsidRPr="00235E00" w:rsidRDefault="00262462" w:rsidP="002E4E62">
          <w:pPr>
            <w:pStyle w:val="ListParagraph"/>
            <w:ind w:left="0"/>
          </w:pPr>
          <w:r w:rsidRPr="00235E00">
            <w:t xml:space="preserve">Skilled </w:t>
          </w:r>
          <w:r>
            <w:t>p</w:t>
          </w:r>
          <w:r w:rsidRPr="00235E00">
            <w:t xml:space="preserve">roblem </w:t>
          </w:r>
          <w:r>
            <w:t>s</w:t>
          </w:r>
          <w:r w:rsidRPr="00235E00">
            <w:t>olver</w:t>
          </w:r>
        </w:p>
        <w:p w:rsidR="00C22606" w:rsidRPr="00235E00" w:rsidRDefault="00262462" w:rsidP="002E4E62">
          <w:pPr>
            <w:pStyle w:val="ListParagraph"/>
            <w:ind w:left="0"/>
          </w:pPr>
          <w:r w:rsidRPr="00235E00">
            <w:t xml:space="preserve">Team player with exceptional </w:t>
          </w:r>
          <w:r>
            <w:t>l</w:t>
          </w:r>
          <w:r w:rsidRPr="00235E00">
            <w:t>eadership abilities</w:t>
          </w:r>
        </w:p>
        <w:p w:rsidR="00000000" w:rsidRDefault="00262462">
          <w:pPr>
            <w:pStyle w:val="6D4EE3B2F09B4FCFBC100494C4B6331A"/>
          </w:pPr>
          <w:r w:rsidRPr="00235E00">
            <w:t>Excellent customer service</w:t>
          </w:r>
        </w:p>
      </w:docPartBody>
    </w:docPart>
    <w:docPart>
      <w:docPartPr>
        <w:name w:val="DFFF606FC0084896BAEDF96B578D2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1C526-CD54-4EC0-85CB-D3DB0514F766}"/>
      </w:docPartPr>
      <w:docPartBody>
        <w:p w:rsidR="00000000" w:rsidRDefault="00262462">
          <w:pPr>
            <w:pStyle w:val="DFFF606FC0084896BAEDF96B578D2969"/>
          </w:pPr>
          <w:r w:rsidRPr="5ADB5689">
            <w:t>LINKEDIN</w:t>
          </w:r>
        </w:p>
      </w:docPartBody>
    </w:docPart>
    <w:docPart>
      <w:docPartPr>
        <w:name w:val="4E912FCADD6A4F18BD9DDFCE56463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5C0EA-BF68-4EB3-AA61-6B67F668B7DF}"/>
      </w:docPartPr>
      <w:docPartBody>
        <w:p w:rsidR="00000000" w:rsidRDefault="00262462">
          <w:pPr>
            <w:pStyle w:val="4E912FCADD6A4F18BD9DDFCE5646328D"/>
          </w:pPr>
          <w:r w:rsidRPr="5ADB5689">
            <w:t>www.linkedin.com/in/Jarvis.Goolsby</w:t>
          </w:r>
        </w:p>
      </w:docPartBody>
    </w:docPart>
    <w:docPart>
      <w:docPartPr>
        <w:name w:val="13B9EC25E4D744BEABCB9C5554659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6E827-FD54-4D0C-80D8-C6B455C36558}"/>
      </w:docPartPr>
      <w:docPartBody>
        <w:p w:rsidR="00000000" w:rsidRDefault="00262462">
          <w:pPr>
            <w:pStyle w:val="13B9EC25E4D744BEABCB9C5554659819"/>
          </w:pPr>
          <w:r w:rsidRPr="003C7741">
            <w:t>Activities and Interests</w:t>
          </w:r>
        </w:p>
      </w:docPartBody>
    </w:docPart>
    <w:docPart>
      <w:docPartPr>
        <w:name w:val="CEB0A24B82654DA888F5A9CF0FEE9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255CC-0FFA-4182-8913-D69D141C5DD9}"/>
      </w:docPartPr>
      <w:docPartBody>
        <w:p w:rsidR="00000000" w:rsidRDefault="00262462">
          <w:pPr>
            <w:pStyle w:val="CEB0A24B82654DA888F5A9CF0FEE9428"/>
          </w:pPr>
          <w:r>
            <w:t>Theater, Environmental conservation, Art, Hiking, Skiing, Travel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462"/>
    <w:rsid w:val="00262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C893330676F4D1A8F3F079555721665">
    <w:name w:val="4C893330676F4D1A8F3F079555721665"/>
  </w:style>
  <w:style w:type="paragraph" w:customStyle="1" w:styleId="C3AE0CA34170429DAD7BE1E9E345354D">
    <w:name w:val="C3AE0CA34170429DAD7BE1E9E345354D"/>
  </w:style>
  <w:style w:type="paragraph" w:customStyle="1" w:styleId="7CE832EFC2A643F1AA62DCBF1B7B96A8">
    <w:name w:val="7CE832EFC2A643F1AA62DCBF1B7B96A8"/>
  </w:style>
  <w:style w:type="paragraph" w:customStyle="1" w:styleId="97D0DA0D37AD4116A52AA472262AFD2C">
    <w:name w:val="97D0DA0D37AD4116A52AA472262AFD2C"/>
  </w:style>
  <w:style w:type="paragraph" w:customStyle="1" w:styleId="67DB52A1EB4641ECA068DB9C990D79F6">
    <w:name w:val="67DB52A1EB4641ECA068DB9C990D79F6"/>
  </w:style>
  <w:style w:type="paragraph" w:customStyle="1" w:styleId="86701F1E4CE347749ED3BABD1E4EAE89">
    <w:name w:val="86701F1E4CE347749ED3BABD1E4EAE89"/>
  </w:style>
  <w:style w:type="paragraph" w:customStyle="1" w:styleId="77209A2DF8174322928230795E492430">
    <w:name w:val="77209A2DF8174322928230795E492430"/>
  </w:style>
  <w:style w:type="paragraph" w:customStyle="1" w:styleId="3959A32DDE274DCE81BF3325ACAC5E08">
    <w:name w:val="3959A32DDE274DCE81BF3325ACAC5E08"/>
  </w:style>
  <w:style w:type="paragraph" w:customStyle="1" w:styleId="0F21600BA4544794B94450295596E057">
    <w:name w:val="0F21600BA4544794B94450295596E057"/>
  </w:style>
  <w:style w:type="paragraph" w:customStyle="1" w:styleId="245A4700E1204D41B4E147AE984C270C">
    <w:name w:val="245A4700E1204D41B4E147AE984C270C"/>
  </w:style>
  <w:style w:type="paragraph" w:customStyle="1" w:styleId="0C9691491EE444688C8DA846BC9D3D8F">
    <w:name w:val="0C9691491EE444688C8DA846BC9D3D8F"/>
  </w:style>
  <w:style w:type="paragraph" w:customStyle="1" w:styleId="198D36179235412D9BFE71FEB6AEF1C7">
    <w:name w:val="198D36179235412D9BFE71FEB6AEF1C7"/>
  </w:style>
  <w:style w:type="paragraph" w:customStyle="1" w:styleId="1DBF93F089C040E1A5DCBDFF154C9E2A">
    <w:name w:val="1DBF93F089C040E1A5DCBDFF154C9E2A"/>
  </w:style>
  <w:style w:type="paragraph" w:customStyle="1" w:styleId="32E6B1A5F4924CF9B5D9EEDB31A4692D">
    <w:name w:val="32E6B1A5F4924CF9B5D9EEDB31A4692D"/>
  </w:style>
  <w:style w:type="paragraph" w:customStyle="1" w:styleId="B8E4A239ECB5477D8A14108F343B0774">
    <w:name w:val="B8E4A239ECB5477D8A14108F343B0774"/>
  </w:style>
  <w:style w:type="paragraph" w:customStyle="1" w:styleId="C279B79B066648DF821703C658E2432F">
    <w:name w:val="C279B79B066648DF821703C658E2432F"/>
  </w:style>
  <w:style w:type="paragraph" w:customStyle="1" w:styleId="56179B168A6642DABF8981EC335B733F">
    <w:name w:val="56179B168A6642DABF8981EC335B733F"/>
  </w:style>
  <w:style w:type="paragraph" w:customStyle="1" w:styleId="CAC26FFB7FE14FE6875B705C68CDA6B5">
    <w:name w:val="CAC26FFB7FE14FE6875B705C68CDA6B5"/>
  </w:style>
  <w:style w:type="paragraph" w:customStyle="1" w:styleId="6D3354CC3C2C49E995D5502DFD566446">
    <w:name w:val="6D3354CC3C2C49E995D5502DFD566446"/>
  </w:style>
  <w:style w:type="paragraph" w:customStyle="1" w:styleId="5256B4161F1D4725AE4CF5454868C402">
    <w:name w:val="5256B4161F1D4725AE4CF5454868C402"/>
  </w:style>
  <w:style w:type="paragraph" w:customStyle="1" w:styleId="E87757AE09464943B413C32B902F8FF6">
    <w:name w:val="E87757AE09464943B413C32B902F8FF6"/>
  </w:style>
  <w:style w:type="paragraph" w:customStyle="1" w:styleId="B10F649C543545E397AABD4BBABFBCB8">
    <w:name w:val="B10F649C543545E397AABD4BBABFBCB8"/>
  </w:style>
  <w:style w:type="paragraph" w:customStyle="1" w:styleId="D915EACCC51A4C37BB3D51BD4B68E1AB">
    <w:name w:val="D915EACCC51A4C37BB3D51BD4B68E1AB"/>
  </w:style>
  <w:style w:type="paragraph" w:customStyle="1" w:styleId="01B15F3C4CB842CBA25B519ED1BA451B">
    <w:name w:val="01B15F3C4CB842CBA25B519ED1BA451B"/>
  </w:style>
  <w:style w:type="paragraph" w:customStyle="1" w:styleId="F2207552657949A483010CB1E343D62A">
    <w:name w:val="F2207552657949A483010CB1E343D62A"/>
  </w:style>
  <w:style w:type="paragraph" w:customStyle="1" w:styleId="5193C2394C9D477ABC88DD414E6F0DF3">
    <w:name w:val="5193C2394C9D477ABC88DD414E6F0DF3"/>
  </w:style>
  <w:style w:type="paragraph" w:customStyle="1" w:styleId="F464CD134583402E87BC74577271FE3F">
    <w:name w:val="F464CD134583402E87BC74577271FE3F"/>
  </w:style>
  <w:style w:type="paragraph" w:customStyle="1" w:styleId="452BA656B962468F9B3A769C1B0A4810">
    <w:name w:val="452BA656B962468F9B3A769C1B0A4810"/>
  </w:style>
  <w:style w:type="paragraph" w:customStyle="1" w:styleId="6941252AF87D4649921AB0E6707D8184">
    <w:name w:val="6941252AF87D4649921AB0E6707D8184"/>
  </w:style>
  <w:style w:type="paragraph" w:customStyle="1" w:styleId="ADDF7CEB3B964F9D88772CEC13840F32">
    <w:name w:val="ADDF7CEB3B964F9D88772CEC13840F32"/>
  </w:style>
  <w:style w:type="paragraph" w:customStyle="1" w:styleId="CD2D5C35EA3D49E0AB567D5C655909F1">
    <w:name w:val="CD2D5C35EA3D49E0AB567D5C655909F1"/>
  </w:style>
  <w:style w:type="paragraph" w:styleId="ListParagraph">
    <w:name w:val="List Paragraph"/>
    <w:basedOn w:val="Normal"/>
    <w:uiPriority w:val="34"/>
    <w:unhideWhenUsed/>
    <w:qFormat/>
    <w:pPr>
      <w:spacing w:after="180" w:line="240" w:lineRule="auto"/>
      <w:ind w:left="720"/>
      <w:contextualSpacing/>
    </w:pPr>
    <w:rPr>
      <w:rFonts w:eastAsiaTheme="minorHAnsi"/>
      <w:color w:val="595959" w:themeColor="text1" w:themeTint="A6"/>
    </w:rPr>
  </w:style>
  <w:style w:type="paragraph" w:customStyle="1" w:styleId="6D4EE3B2F09B4FCFBC100494C4B6331A">
    <w:name w:val="6D4EE3B2F09B4FCFBC100494C4B6331A"/>
  </w:style>
  <w:style w:type="paragraph" w:customStyle="1" w:styleId="DFFF606FC0084896BAEDF96B578D2969">
    <w:name w:val="DFFF606FC0084896BAEDF96B578D2969"/>
  </w:style>
  <w:style w:type="paragraph" w:customStyle="1" w:styleId="4E912FCADD6A4F18BD9DDFCE5646328D">
    <w:name w:val="4E912FCADD6A4F18BD9DDFCE5646328D"/>
  </w:style>
  <w:style w:type="paragraph" w:customStyle="1" w:styleId="13B9EC25E4D744BEABCB9C5554659819">
    <w:name w:val="13B9EC25E4D744BEABCB9C5554659819"/>
  </w:style>
  <w:style w:type="paragraph" w:customStyle="1" w:styleId="CEB0A24B82654DA888F5A9CF0FEE9428">
    <w:name w:val="CEB0A24B82654DA888F5A9CF0FEE94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  <Background xmlns="71af3243-3dd4-4a8d-8c0d-dd76da1f02a5">false</Background>
  </documentManagement>
</p:properties>
</file>

<file path=customXml/itemProps1.xml><?xml version="1.0" encoding="utf-8"?>
<ds:datastoreItem xmlns:ds="http://schemas.openxmlformats.org/officeDocument/2006/customXml" ds:itemID="{9223D157-3DC5-458D-8EC1-53C2D9CDEA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4181DC-939D-4A15-9996-7CE0867831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C4F5BF-FEEA-4902-9662-6F6EFD68578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Store manager resume</Template>
  <TotalTime>0</TotalTime>
  <Pages>2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Store Manager Resume</dc:title>
  <dc:subject/>
  <dc:creator>MyExcelOnline</dc:creator>
  <cp:keywords/>
  <dc:description/>
  <cp:lastModifiedBy/>
  <cp:revision>1</cp:revision>
  <dcterms:created xsi:type="dcterms:W3CDTF">2022-02-20T14:02:00Z</dcterms:created>
  <dcterms:modified xsi:type="dcterms:W3CDTF">2022-02-20T14:05:00Z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